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8FA" w:rsidRPr="003F0C3B" w:rsidRDefault="00E878FA">
      <w:pPr>
        <w:rPr>
          <w:rFonts w:ascii="Times New Roman" w:hAnsi="Times New Roman"/>
        </w:rPr>
      </w:pPr>
    </w:p>
    <w:tbl>
      <w:tblPr>
        <w:tblpPr w:leftFromText="141" w:rightFromText="141" w:vertAnchor="text" w:tblpX="161" w:tblpY="2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53"/>
      </w:tblGrid>
      <w:tr w:rsidR="00E878FA" w:rsidTr="00A51478">
        <w:trPr>
          <w:trHeight w:val="6300"/>
        </w:trPr>
        <w:tc>
          <w:tcPr>
            <w:tcW w:w="9405" w:type="dxa"/>
          </w:tcPr>
          <w:p w:rsidR="00E878FA" w:rsidRDefault="00E878FA" w:rsidP="00A51478">
            <w:pPr>
              <w:rPr>
                <w:rFonts w:ascii="Times New Roman" w:hAnsi="Times New Roman"/>
              </w:rPr>
            </w:pPr>
            <w:r w:rsidRPr="007416B7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72"/>
                <w:szCs w:val="7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465.75pt;height:279pt">
                  <v:imagedata r:id="rId7" o:title=""/>
                </v:shape>
              </w:pict>
            </w:r>
          </w:p>
        </w:tc>
      </w:tr>
    </w:tbl>
    <w:p w:rsidR="00E878FA" w:rsidRPr="003F0C3B" w:rsidRDefault="00E878FA" w:rsidP="00D127FF">
      <w:pPr>
        <w:rPr>
          <w:rFonts w:ascii="Times New Roman" w:hAnsi="Times New Roman"/>
        </w:rPr>
      </w:pPr>
    </w:p>
    <w:p w:rsidR="00E878FA" w:rsidRPr="003F0C3B" w:rsidRDefault="00E878FA" w:rsidP="00D127FF">
      <w:pPr>
        <w:rPr>
          <w:rFonts w:ascii="Times New Roman" w:hAnsi="Times New Roman"/>
        </w:rPr>
      </w:pPr>
      <w:r>
        <w:rPr>
          <w:noProof/>
          <w:lang w:eastAsia="tr-TR"/>
        </w:rPr>
        <w:pict>
          <v:rect id="_x0000_s1029" style="position:absolute;margin-left:-47.65pt;margin-top:19.8pt;width:546pt;height:49.5pt;z-index:251658240" fillcolor="#3891a7" strokecolor="#f2f2f2" strokeweight="3pt">
            <v:fill color2="fill darken(118)" rotate="t" method="linear sigma" focus="-50%" type="gradient"/>
            <v:shadow on="t" type="perspective" color="#1c4853" opacity=".5" offset="1pt" offset2="-1pt"/>
            <v:textbox style="mso-next-textbox:#_x0000_s1029">
              <w:txbxContent>
                <w:p w:rsidR="00E878FA" w:rsidRPr="00985988" w:rsidRDefault="00E878FA" w:rsidP="00985988">
                  <w:pPr>
                    <w:jc w:val="center"/>
                    <w:rPr>
                      <w:rFonts w:ascii="Tekton Pro Ext" w:hAnsi="Tekton Pro Ext"/>
                      <w:sz w:val="50"/>
                      <w:szCs w:val="50"/>
                    </w:rPr>
                  </w:pPr>
                  <w:r>
                    <w:rPr>
                      <w:rFonts w:ascii="Tekton Pro Ext" w:hAnsi="Tekton Pro Ext"/>
                      <w:sz w:val="50"/>
                      <w:szCs w:val="50"/>
                    </w:rPr>
                    <w:t xml:space="preserve"> SAFİYE EROL</w:t>
                  </w:r>
                  <w:r w:rsidRPr="00985988">
                    <w:rPr>
                      <w:rFonts w:ascii="Tekton Pro Ext Tur" w:hAnsi="Tekton Pro Ext Tur"/>
                      <w:sz w:val="50"/>
                      <w:szCs w:val="50"/>
                    </w:rPr>
                    <w:t xml:space="preserve"> </w:t>
                  </w:r>
                  <w:r>
                    <w:rPr>
                      <w:rFonts w:ascii="Tekton Pro Ext Tur" w:hAnsi="Tekton Pro Ext Tur"/>
                      <w:sz w:val="50"/>
                      <w:szCs w:val="50"/>
                    </w:rPr>
                    <w:t>ORTA</w:t>
                  </w:r>
                  <w:r w:rsidRPr="00985988">
                    <w:rPr>
                      <w:rFonts w:ascii="Tekton Pro Ext Tur" w:hAnsi="Tekton Pro Ext Tur"/>
                      <w:sz w:val="50"/>
                      <w:szCs w:val="50"/>
                    </w:rPr>
                    <w:t>OKULU</w:t>
                  </w:r>
                </w:p>
              </w:txbxContent>
            </v:textbox>
          </v:rect>
        </w:pict>
      </w:r>
    </w:p>
    <w:p w:rsidR="00E878FA" w:rsidRPr="003F0C3B" w:rsidRDefault="00E878FA" w:rsidP="00D127FF">
      <w:pPr>
        <w:rPr>
          <w:rFonts w:ascii="Times New Roman" w:hAnsi="Times New Roman"/>
        </w:rPr>
      </w:pPr>
    </w:p>
    <w:p w:rsidR="00E878FA" w:rsidRPr="003F0C3B" w:rsidRDefault="00E878FA" w:rsidP="00D127FF">
      <w:pPr>
        <w:rPr>
          <w:rFonts w:ascii="Times New Roman" w:hAnsi="Times New Roman"/>
        </w:rPr>
      </w:pPr>
    </w:p>
    <w:p w:rsidR="00E878FA" w:rsidRPr="003F0C3B" w:rsidRDefault="00E878FA" w:rsidP="00D127FF">
      <w:pPr>
        <w:rPr>
          <w:rFonts w:ascii="Times New Roman" w:hAnsi="Times New Roman"/>
        </w:rPr>
      </w:pPr>
    </w:p>
    <w:p w:rsidR="00E878FA" w:rsidRPr="003F0C3B" w:rsidRDefault="00E878FA" w:rsidP="00D127FF">
      <w:pPr>
        <w:rPr>
          <w:rFonts w:ascii="Times New Roman" w:hAnsi="Times New Roman"/>
        </w:rPr>
      </w:pPr>
    </w:p>
    <w:p w:rsidR="00E878FA" w:rsidRPr="003F0C3B" w:rsidRDefault="00E878FA" w:rsidP="00D127FF">
      <w:pPr>
        <w:rPr>
          <w:rFonts w:ascii="Times New Roman" w:hAnsi="Times New Roman"/>
        </w:rPr>
      </w:pPr>
      <w:r>
        <w:rPr>
          <w:noProof/>
          <w:lang w:eastAsia="tr-TR"/>
        </w:rPr>
        <w:pict>
          <v:rect id="_x0000_s1030" style="position:absolute;margin-left:-13.9pt;margin-top:15.05pt;width:444.75pt;height:49.5pt;z-index:251659264" fillcolor="#f88630" strokecolor="#f2f2f2" strokeweight="3pt">
            <v:fill color2="fill darken(118)" rotate="t" method="linear sigma" focus="-50%" type="gradient"/>
            <v:shadow on="t" type="perspective" color="#4a2102" opacity=".5" offset="1pt" offset2="-1pt"/>
            <v:textbox style="mso-next-textbox:#_x0000_s1030">
              <w:txbxContent>
                <w:p w:rsidR="00E878FA" w:rsidRPr="00985988" w:rsidRDefault="00E878FA" w:rsidP="00985988">
                  <w:pPr>
                    <w:jc w:val="center"/>
                    <w:rPr>
                      <w:rFonts w:ascii="Tekton Pro Ext" w:hAnsi="Tekton Pro Ext"/>
                      <w:sz w:val="50"/>
                      <w:szCs w:val="50"/>
                    </w:rPr>
                  </w:pPr>
                  <w:r>
                    <w:rPr>
                      <w:rFonts w:ascii="Tekton Pro Ext Tur" w:hAnsi="Tekton Pro Ext Tur"/>
                      <w:sz w:val="50"/>
                      <w:szCs w:val="50"/>
                    </w:rPr>
                    <w:t xml:space="preserve">    BRİFİNG DOSYASI</w:t>
                  </w:r>
                </w:p>
              </w:txbxContent>
            </v:textbox>
          </v:rect>
        </w:pict>
      </w:r>
    </w:p>
    <w:p w:rsidR="00E878FA" w:rsidRPr="003F0C3B" w:rsidRDefault="00E878FA" w:rsidP="00D127FF">
      <w:pPr>
        <w:rPr>
          <w:rFonts w:ascii="Times New Roman" w:hAnsi="Times New Roman"/>
        </w:rPr>
      </w:pPr>
    </w:p>
    <w:p w:rsidR="00E878FA" w:rsidRPr="003F0C3B" w:rsidRDefault="00E878FA" w:rsidP="00D127FF">
      <w:pPr>
        <w:rPr>
          <w:rFonts w:ascii="Times New Roman" w:hAnsi="Times New Roman"/>
        </w:rPr>
      </w:pPr>
    </w:p>
    <w:p w:rsidR="00E878FA" w:rsidRPr="003F0C3B" w:rsidRDefault="00E878FA" w:rsidP="00D127FF">
      <w:pPr>
        <w:rPr>
          <w:rFonts w:ascii="Times New Roman" w:hAnsi="Times New Roman"/>
        </w:rPr>
      </w:pPr>
    </w:p>
    <w:p w:rsidR="00E878FA" w:rsidRPr="003F0C3B" w:rsidRDefault="00E878FA" w:rsidP="00D127FF">
      <w:pPr>
        <w:rPr>
          <w:rFonts w:ascii="Times New Roman" w:hAnsi="Times New Roman"/>
        </w:rPr>
      </w:pPr>
    </w:p>
    <w:p w:rsidR="00E878FA" w:rsidRPr="003F0C3B" w:rsidRDefault="00E878FA" w:rsidP="00D127FF">
      <w:pPr>
        <w:rPr>
          <w:rFonts w:ascii="Times New Roman" w:hAnsi="Times New Roman"/>
        </w:rPr>
      </w:pPr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64.85pt;margin-top:8.8pt;width:366pt;height:50.25pt;z-index:251660288" fillcolor="#84aa33" strokecolor="#f2f2f2" strokeweight="3pt">
            <v:fill color2="fill darken(118)" rotate="t" method="linear sigma" focus="-50%" type="gradient"/>
            <v:shadow on="t" type="perspective" color="#415419" opacity=".5" offset="1pt" offset2="-1pt"/>
            <v:textbox style="mso-next-textbox:#_x0000_s1031">
              <w:txbxContent>
                <w:p w:rsidR="00E878FA" w:rsidRPr="003C72FF" w:rsidRDefault="00E878FA" w:rsidP="00A51478">
                  <w:pPr>
                    <w:rPr>
                      <w:rFonts w:ascii="Tekton Pro Ext" w:hAnsi="Tekton Pro Ext"/>
                      <w:sz w:val="50"/>
                      <w:szCs w:val="50"/>
                    </w:rPr>
                  </w:pPr>
                  <w:r>
                    <w:rPr>
                      <w:rFonts w:ascii="Tekton Pro Ext" w:hAnsi="Tekton Pro Ext"/>
                      <w:sz w:val="50"/>
                      <w:szCs w:val="50"/>
                    </w:rPr>
                    <w:t xml:space="preserve">             </w:t>
                  </w:r>
                  <w:r w:rsidRPr="003C72FF">
                    <w:rPr>
                      <w:rFonts w:ascii="Tekton Pro Ext" w:hAnsi="Tekton Pro Ext"/>
                      <w:sz w:val="50"/>
                      <w:szCs w:val="50"/>
                    </w:rPr>
                    <w:t>201</w:t>
                  </w:r>
                  <w:r>
                    <w:rPr>
                      <w:rFonts w:ascii="Tekton Pro Ext" w:hAnsi="Tekton Pro Ext"/>
                      <w:sz w:val="50"/>
                      <w:szCs w:val="50"/>
                    </w:rPr>
                    <w:t>7</w:t>
                  </w:r>
                  <w:r w:rsidRPr="003C72FF">
                    <w:rPr>
                      <w:rFonts w:ascii="Tekton Pro Ext" w:hAnsi="Tekton Pro Ext"/>
                      <w:sz w:val="50"/>
                      <w:szCs w:val="50"/>
                    </w:rPr>
                    <w:t>-201</w:t>
                  </w:r>
                  <w:r>
                    <w:rPr>
                      <w:rFonts w:ascii="Tekton Pro Ext" w:hAnsi="Tekton Pro Ext"/>
                      <w:sz w:val="50"/>
                      <w:szCs w:val="50"/>
                    </w:rPr>
                    <w:t>8</w:t>
                  </w:r>
                </w:p>
              </w:txbxContent>
            </v:textbox>
          </v:shape>
        </w:pict>
      </w:r>
    </w:p>
    <w:p w:rsidR="00E878FA" w:rsidRPr="003F0C3B" w:rsidRDefault="00E878FA" w:rsidP="00D127FF">
      <w:pPr>
        <w:rPr>
          <w:rFonts w:ascii="Times New Roman" w:hAnsi="Times New Roman"/>
        </w:rPr>
      </w:pPr>
    </w:p>
    <w:p w:rsidR="00E878FA" w:rsidRPr="003F0C3B" w:rsidRDefault="00E878FA" w:rsidP="00D127FF">
      <w:pPr>
        <w:rPr>
          <w:rFonts w:ascii="Times New Roman" w:hAnsi="Times New Roman"/>
        </w:rPr>
      </w:pPr>
    </w:p>
    <w:p w:rsidR="00E878FA" w:rsidRDefault="00E878FA" w:rsidP="00B6129A">
      <w:pPr>
        <w:tabs>
          <w:tab w:val="left" w:pos="2955"/>
        </w:tabs>
        <w:spacing w:before="120"/>
        <w:rPr>
          <w:rFonts w:ascii="Times New Roman" w:hAnsi="Times New Roman"/>
          <w:sz w:val="22"/>
          <w:szCs w:val="22"/>
        </w:rPr>
      </w:pPr>
    </w:p>
    <w:p w:rsidR="00E878FA" w:rsidRPr="003F0C3B" w:rsidRDefault="00E878FA" w:rsidP="0076646A">
      <w:pPr>
        <w:spacing w:before="120"/>
        <w:rPr>
          <w:rFonts w:ascii="Times New Roman" w:hAnsi="Times New Roman"/>
          <w:b/>
          <w:sz w:val="22"/>
          <w:szCs w:val="22"/>
        </w:rPr>
      </w:pPr>
      <w:r w:rsidRPr="00B6129A">
        <w:rPr>
          <w:rFonts w:ascii="Times New Roman" w:hAnsi="Times New Roman"/>
          <w:sz w:val="22"/>
          <w:szCs w:val="22"/>
        </w:rPr>
        <w:br w:type="page"/>
      </w:r>
    </w:p>
    <w:p w:rsidR="00E878FA" w:rsidRPr="003F0C3B" w:rsidRDefault="00E878FA">
      <w:pPr>
        <w:pStyle w:val="TOCHeading"/>
        <w:rPr>
          <w:rFonts w:ascii="Times New Roman" w:hAnsi="Times New Roman"/>
        </w:rPr>
      </w:pPr>
      <w:r w:rsidRPr="003F0C3B">
        <w:rPr>
          <w:rFonts w:ascii="Times New Roman" w:hAnsi="Times New Roman"/>
        </w:rPr>
        <w:t>İçindekiler</w:t>
      </w:r>
    </w:p>
    <w:p w:rsidR="00E878FA" w:rsidRPr="003F0C3B" w:rsidRDefault="00E878FA" w:rsidP="007E0C48">
      <w:pPr>
        <w:pStyle w:val="TOC1"/>
        <w:spacing w:before="240" w:after="240"/>
        <w:rPr>
          <w:noProof/>
          <w:sz w:val="22"/>
          <w:szCs w:val="22"/>
          <w:lang w:eastAsia="tr-TR"/>
        </w:rPr>
      </w:pPr>
      <w:r w:rsidRPr="003F0C3B">
        <w:fldChar w:fldCharType="begin"/>
      </w:r>
      <w:r w:rsidRPr="003F0C3B">
        <w:instrText xml:space="preserve"> TOC \o "1-3" \h \z \u </w:instrText>
      </w:r>
      <w:r w:rsidRPr="003F0C3B">
        <w:fldChar w:fldCharType="separate"/>
      </w:r>
      <w:hyperlink w:anchor="_Toc320177058" w:history="1">
        <w:r w:rsidRPr="003F0C3B">
          <w:rPr>
            <w:rStyle w:val="Hyperlink"/>
            <w:noProof/>
          </w:rPr>
          <w:t>1.</w:t>
        </w:r>
        <w:r w:rsidRPr="003F0C3B">
          <w:rPr>
            <w:noProof/>
            <w:sz w:val="22"/>
            <w:szCs w:val="22"/>
            <w:lang w:eastAsia="tr-TR"/>
          </w:rPr>
          <w:tab/>
        </w:r>
        <w:r w:rsidRPr="003F0C3B">
          <w:rPr>
            <w:rStyle w:val="Hyperlink"/>
            <w:noProof/>
          </w:rPr>
          <w:t>Okulun kimlik bilgileri</w:t>
        </w:r>
        <w:r w:rsidRPr="003F0C3B">
          <w:rPr>
            <w:noProof/>
            <w:webHidden/>
          </w:rPr>
          <w:tab/>
        </w:r>
        <w:r w:rsidRPr="003F0C3B">
          <w:rPr>
            <w:noProof/>
            <w:webHidden/>
          </w:rPr>
          <w:fldChar w:fldCharType="begin"/>
        </w:r>
        <w:r w:rsidRPr="003F0C3B">
          <w:rPr>
            <w:noProof/>
            <w:webHidden/>
          </w:rPr>
          <w:instrText xml:space="preserve"> PAGEREF _Toc320177058 \h </w:instrText>
        </w:r>
        <w:r>
          <w:rPr>
            <w:noProof/>
          </w:rPr>
        </w:r>
        <w:r w:rsidRPr="003F0C3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Pr="003F0C3B">
          <w:rPr>
            <w:noProof/>
            <w:webHidden/>
          </w:rPr>
          <w:fldChar w:fldCharType="end"/>
        </w:r>
      </w:hyperlink>
    </w:p>
    <w:p w:rsidR="00E878FA" w:rsidRPr="003F0C3B" w:rsidRDefault="00E878FA" w:rsidP="007E0C48">
      <w:pPr>
        <w:pStyle w:val="TOC1"/>
        <w:spacing w:before="240" w:after="240"/>
        <w:rPr>
          <w:noProof/>
          <w:sz w:val="22"/>
          <w:szCs w:val="22"/>
          <w:lang w:eastAsia="tr-TR"/>
        </w:rPr>
      </w:pPr>
      <w:hyperlink w:anchor="_Toc320177059" w:history="1">
        <w:r w:rsidRPr="003F0C3B">
          <w:rPr>
            <w:rStyle w:val="Hyperlink"/>
            <w:noProof/>
          </w:rPr>
          <w:t>2.</w:t>
        </w:r>
        <w:r w:rsidRPr="003F0C3B">
          <w:rPr>
            <w:noProof/>
            <w:sz w:val="22"/>
            <w:szCs w:val="22"/>
            <w:lang w:eastAsia="tr-TR"/>
          </w:rPr>
          <w:tab/>
        </w:r>
        <w:r w:rsidRPr="003F0C3B">
          <w:rPr>
            <w:rStyle w:val="Hyperlink"/>
            <w:noProof/>
          </w:rPr>
          <w:t>Okulun GENEL ÖZELLİKLERİ</w:t>
        </w:r>
        <w:r w:rsidRPr="003F0C3B">
          <w:rPr>
            <w:noProof/>
            <w:webHidden/>
          </w:rPr>
          <w:tab/>
        </w:r>
        <w:r w:rsidRPr="003F0C3B">
          <w:rPr>
            <w:noProof/>
            <w:webHidden/>
          </w:rPr>
          <w:fldChar w:fldCharType="begin"/>
        </w:r>
        <w:r w:rsidRPr="003F0C3B">
          <w:rPr>
            <w:noProof/>
            <w:webHidden/>
          </w:rPr>
          <w:instrText xml:space="preserve"> PAGEREF _Toc320177059 \h </w:instrText>
        </w:r>
        <w:r>
          <w:rPr>
            <w:noProof/>
          </w:rPr>
        </w:r>
        <w:r w:rsidRPr="003F0C3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Pr="003F0C3B">
          <w:rPr>
            <w:noProof/>
            <w:webHidden/>
          </w:rPr>
          <w:fldChar w:fldCharType="end"/>
        </w:r>
      </w:hyperlink>
    </w:p>
    <w:p w:rsidR="00E878FA" w:rsidRPr="003F0C3B" w:rsidRDefault="00E878FA" w:rsidP="007E0C48">
      <w:pPr>
        <w:pStyle w:val="TOC1"/>
        <w:spacing w:before="240" w:after="240"/>
        <w:rPr>
          <w:noProof/>
          <w:sz w:val="22"/>
          <w:szCs w:val="22"/>
          <w:lang w:eastAsia="tr-TR"/>
        </w:rPr>
      </w:pPr>
      <w:hyperlink w:anchor="_Toc320177066" w:history="1">
        <w:r w:rsidRPr="003F0C3B">
          <w:rPr>
            <w:rStyle w:val="Hyperlink"/>
            <w:noProof/>
          </w:rPr>
          <w:t>3.</w:t>
        </w:r>
        <w:r w:rsidRPr="003F0C3B">
          <w:rPr>
            <w:noProof/>
            <w:sz w:val="22"/>
            <w:szCs w:val="22"/>
            <w:lang w:eastAsia="tr-TR"/>
          </w:rPr>
          <w:tab/>
        </w:r>
        <w:r w:rsidRPr="003F0C3B">
          <w:rPr>
            <w:rStyle w:val="Hyperlink"/>
            <w:noProof/>
          </w:rPr>
          <w:t>BİNA, ARSA ve donanım BİLGİLERİ</w:t>
        </w:r>
        <w:r>
          <w:rPr>
            <w:noProof/>
            <w:webHidden/>
          </w:rPr>
          <w:t>…………………………………………………………………...</w:t>
        </w:r>
        <w:r w:rsidRPr="003F0C3B">
          <w:rPr>
            <w:noProof/>
            <w:webHidden/>
          </w:rPr>
          <w:fldChar w:fldCharType="begin"/>
        </w:r>
        <w:r w:rsidRPr="003F0C3B">
          <w:rPr>
            <w:noProof/>
            <w:webHidden/>
          </w:rPr>
          <w:instrText xml:space="preserve"> PAGEREF _Toc320177066 \h </w:instrText>
        </w:r>
        <w:r>
          <w:rPr>
            <w:noProof/>
          </w:rPr>
        </w:r>
        <w:r w:rsidRPr="003F0C3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Pr="003F0C3B">
          <w:rPr>
            <w:noProof/>
            <w:webHidden/>
          </w:rPr>
          <w:fldChar w:fldCharType="end"/>
        </w:r>
      </w:hyperlink>
      <w:r>
        <w:rPr>
          <w:noProof/>
        </w:rPr>
        <w:t>-6</w:t>
      </w:r>
      <w:r w:rsidRPr="003F0C3B">
        <w:rPr>
          <w:noProof/>
        </w:rPr>
        <w:t xml:space="preserve">      </w:t>
      </w:r>
    </w:p>
    <w:p w:rsidR="00E878FA" w:rsidRPr="003F0C3B" w:rsidRDefault="00E878FA" w:rsidP="007E0C48">
      <w:pPr>
        <w:pStyle w:val="TOC1"/>
        <w:spacing w:before="240" w:after="240"/>
        <w:rPr>
          <w:noProof/>
        </w:rPr>
      </w:pPr>
      <w:r w:rsidRPr="003F0C3B">
        <w:rPr>
          <w:noProof/>
        </w:rPr>
        <w:t xml:space="preserve">        3.1 Bina ve arsa bilgileri</w:t>
      </w:r>
      <w:r>
        <w:rPr>
          <w:noProof/>
        </w:rPr>
        <w:t>………………………………………………………………………………..5</w:t>
      </w:r>
    </w:p>
    <w:p w:rsidR="00E878FA" w:rsidRPr="003F0C3B" w:rsidRDefault="00E878FA" w:rsidP="007E0C48">
      <w:pPr>
        <w:pStyle w:val="TOC1"/>
        <w:spacing w:before="240" w:after="240"/>
        <w:rPr>
          <w:noProof/>
        </w:rPr>
      </w:pPr>
      <w:r w:rsidRPr="003F0C3B">
        <w:rPr>
          <w:noProof/>
        </w:rPr>
        <w:t xml:space="preserve">        3.2 TEKNOLOJİK DONANIM</w:t>
      </w:r>
      <w:r>
        <w:rPr>
          <w:noProof/>
        </w:rPr>
        <w:t>……………….………………………………………………………………….6</w:t>
      </w:r>
    </w:p>
    <w:p w:rsidR="00E878FA" w:rsidRPr="003F0C3B" w:rsidRDefault="00E878FA" w:rsidP="007E0C48">
      <w:pPr>
        <w:pStyle w:val="TOC1"/>
        <w:spacing w:before="240" w:after="240"/>
        <w:rPr>
          <w:noProof/>
          <w:sz w:val="22"/>
          <w:szCs w:val="22"/>
          <w:lang w:eastAsia="tr-TR"/>
        </w:rPr>
      </w:pPr>
      <w:hyperlink w:anchor="_Toc320177060" w:history="1">
        <w:r w:rsidRPr="003F0C3B">
          <w:rPr>
            <w:rStyle w:val="Hyperlink"/>
            <w:noProof/>
          </w:rPr>
          <w:t>4.</w:t>
        </w:r>
        <w:r w:rsidRPr="003F0C3B">
          <w:rPr>
            <w:noProof/>
            <w:sz w:val="22"/>
            <w:szCs w:val="22"/>
            <w:lang w:eastAsia="tr-TR"/>
          </w:rPr>
          <w:tab/>
        </w:r>
        <w:r w:rsidRPr="003F0C3B">
          <w:rPr>
            <w:rStyle w:val="Hyperlink"/>
            <w:noProof/>
          </w:rPr>
          <w:t>PERSONEL BİLGİLERİ</w:t>
        </w:r>
        <w:r w:rsidRPr="003F0C3B">
          <w:rPr>
            <w:noProof/>
            <w:webHidden/>
          </w:rPr>
          <w:tab/>
        </w:r>
        <w:r w:rsidRPr="003F0C3B">
          <w:rPr>
            <w:noProof/>
            <w:webHidden/>
          </w:rPr>
          <w:fldChar w:fldCharType="begin"/>
        </w:r>
        <w:r w:rsidRPr="003F0C3B">
          <w:rPr>
            <w:noProof/>
            <w:webHidden/>
          </w:rPr>
          <w:instrText xml:space="preserve"> PAGEREF _Toc320177060 \h </w:instrText>
        </w:r>
        <w:r>
          <w:rPr>
            <w:noProof/>
          </w:rPr>
        </w:r>
        <w:r w:rsidRPr="003F0C3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Pr="003F0C3B">
          <w:rPr>
            <w:noProof/>
            <w:webHidden/>
          </w:rPr>
          <w:fldChar w:fldCharType="end"/>
        </w:r>
      </w:hyperlink>
    </w:p>
    <w:p w:rsidR="00E878FA" w:rsidRPr="003F0C3B" w:rsidRDefault="00E878FA" w:rsidP="007E0C48">
      <w:pPr>
        <w:pStyle w:val="TOC2"/>
        <w:spacing w:before="240" w:after="240"/>
        <w:rPr>
          <w:noProof/>
          <w:sz w:val="22"/>
          <w:szCs w:val="22"/>
          <w:lang w:eastAsia="tr-TR"/>
        </w:rPr>
      </w:pPr>
      <w:r w:rsidRPr="003F0C3B">
        <w:rPr>
          <w:noProof/>
        </w:rPr>
        <w:t>4</w:t>
      </w:r>
      <w:hyperlink w:anchor="_Toc320177062" w:history="1">
        <w:r w:rsidRPr="003F0C3B">
          <w:rPr>
            <w:rStyle w:val="Hyperlink"/>
            <w:noProof/>
          </w:rPr>
          <w:t>.1.</w:t>
        </w:r>
        <w:r w:rsidRPr="003F0C3B">
          <w:rPr>
            <w:noProof/>
            <w:sz w:val="22"/>
            <w:szCs w:val="22"/>
            <w:lang w:eastAsia="tr-TR"/>
          </w:rPr>
          <w:tab/>
        </w:r>
        <w:r>
          <w:rPr>
            <w:rStyle w:val="Hyperlink"/>
            <w:noProof/>
          </w:rPr>
          <w:t>OKULDA</w:t>
        </w:r>
        <w:r w:rsidRPr="003F0C3B">
          <w:rPr>
            <w:rStyle w:val="Hyperlink"/>
            <w:noProof/>
          </w:rPr>
          <w:t xml:space="preserve"> ÇALIŞAN PERSONEL SAYISI</w:t>
        </w:r>
        <w:r w:rsidRPr="003F0C3B">
          <w:rPr>
            <w:noProof/>
            <w:webHidden/>
          </w:rPr>
          <w:tab/>
        </w:r>
        <w:r w:rsidRPr="003F0C3B">
          <w:rPr>
            <w:noProof/>
            <w:webHidden/>
          </w:rPr>
          <w:fldChar w:fldCharType="begin"/>
        </w:r>
        <w:r w:rsidRPr="003F0C3B">
          <w:rPr>
            <w:noProof/>
            <w:webHidden/>
          </w:rPr>
          <w:instrText xml:space="preserve"> PAGEREF _Toc320177062 \h </w:instrText>
        </w:r>
        <w:r>
          <w:rPr>
            <w:noProof/>
          </w:rPr>
        </w:r>
        <w:r w:rsidRPr="003F0C3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Pr="003F0C3B">
          <w:rPr>
            <w:noProof/>
            <w:webHidden/>
          </w:rPr>
          <w:fldChar w:fldCharType="end"/>
        </w:r>
      </w:hyperlink>
    </w:p>
    <w:p w:rsidR="00E878FA" w:rsidRDefault="00E878FA" w:rsidP="007E0C48">
      <w:pPr>
        <w:pStyle w:val="TOC2"/>
        <w:spacing w:before="240" w:after="240"/>
      </w:pPr>
      <w:r w:rsidRPr="003F0C3B">
        <w:rPr>
          <w:noProof/>
        </w:rPr>
        <w:t>4</w:t>
      </w:r>
      <w:hyperlink w:anchor="_Toc320177061" w:history="1">
        <w:r w:rsidRPr="003F0C3B">
          <w:rPr>
            <w:rStyle w:val="Hyperlink"/>
            <w:noProof/>
          </w:rPr>
          <w:t>.2.</w:t>
        </w:r>
        <w:r w:rsidRPr="003F0C3B">
          <w:rPr>
            <w:noProof/>
            <w:sz w:val="22"/>
            <w:szCs w:val="22"/>
            <w:lang w:eastAsia="tr-TR"/>
          </w:rPr>
          <w:tab/>
        </w:r>
        <w:r w:rsidRPr="003F0C3B">
          <w:rPr>
            <w:rStyle w:val="Hyperlink"/>
            <w:noProof/>
          </w:rPr>
          <w:t>ÖĞRETMEN NORM KADRO BİLGİLERİ</w:t>
        </w:r>
        <w:r w:rsidRPr="003F0C3B">
          <w:rPr>
            <w:noProof/>
            <w:webHidden/>
          </w:rPr>
          <w:tab/>
        </w:r>
        <w:r w:rsidRPr="003F0C3B">
          <w:rPr>
            <w:noProof/>
            <w:webHidden/>
          </w:rPr>
          <w:fldChar w:fldCharType="begin"/>
        </w:r>
        <w:r w:rsidRPr="003F0C3B">
          <w:rPr>
            <w:noProof/>
            <w:webHidden/>
          </w:rPr>
          <w:instrText xml:space="preserve"> PAGEREF _Toc320177061 \h </w:instrText>
        </w:r>
        <w:r>
          <w:rPr>
            <w:noProof/>
          </w:rPr>
        </w:r>
        <w:r w:rsidRPr="003F0C3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Pr="003F0C3B">
          <w:rPr>
            <w:noProof/>
            <w:webHidden/>
          </w:rPr>
          <w:fldChar w:fldCharType="end"/>
        </w:r>
      </w:hyperlink>
    </w:p>
    <w:p w:rsidR="00E878FA" w:rsidRDefault="00E878FA" w:rsidP="00545886">
      <w:pPr>
        <w:pStyle w:val="TOC2"/>
        <w:spacing w:before="240" w:after="240"/>
      </w:pPr>
      <w:r w:rsidRPr="003F0C3B">
        <w:rPr>
          <w:noProof/>
        </w:rPr>
        <w:t>4</w:t>
      </w:r>
      <w:hyperlink w:anchor="_Toc320177061" w:history="1">
        <w:r>
          <w:rPr>
            <w:rStyle w:val="Hyperlink"/>
            <w:noProof/>
          </w:rPr>
          <w:t>.3</w:t>
        </w:r>
        <w:r w:rsidRPr="003F0C3B">
          <w:rPr>
            <w:rStyle w:val="Hyperlink"/>
            <w:noProof/>
          </w:rPr>
          <w:t>.</w:t>
        </w:r>
        <w:r w:rsidRPr="003F0C3B">
          <w:rPr>
            <w:noProof/>
            <w:sz w:val="22"/>
            <w:szCs w:val="22"/>
            <w:lang w:eastAsia="tr-TR"/>
          </w:rPr>
          <w:tab/>
        </w:r>
        <w:r>
          <w:rPr>
            <w:noProof/>
            <w:sz w:val="22"/>
            <w:szCs w:val="22"/>
            <w:lang w:eastAsia="tr-TR"/>
          </w:rPr>
          <w:t xml:space="preserve">PERSONEL LİSTESİ </w:t>
        </w:r>
        <w:r w:rsidRPr="003F0C3B">
          <w:rPr>
            <w:noProof/>
            <w:webHidden/>
          </w:rPr>
          <w:tab/>
        </w:r>
        <w:r>
          <w:rPr>
            <w:noProof/>
            <w:webHidden/>
          </w:rPr>
          <w:t>8</w:t>
        </w:r>
      </w:hyperlink>
    </w:p>
    <w:p w:rsidR="00E878FA" w:rsidRPr="003F0C3B" w:rsidRDefault="00E878FA" w:rsidP="007E0C48">
      <w:pPr>
        <w:pStyle w:val="TOC1"/>
        <w:spacing w:before="240" w:after="240"/>
        <w:rPr>
          <w:noProof/>
          <w:sz w:val="22"/>
          <w:szCs w:val="22"/>
          <w:lang w:eastAsia="tr-TR"/>
        </w:rPr>
      </w:pPr>
      <w:hyperlink w:anchor="_Toc320177063" w:history="1">
        <w:r w:rsidRPr="003F0C3B">
          <w:rPr>
            <w:rStyle w:val="Hyperlink"/>
            <w:noProof/>
          </w:rPr>
          <w:t>5.</w:t>
        </w:r>
        <w:r w:rsidRPr="003F0C3B">
          <w:rPr>
            <w:noProof/>
            <w:sz w:val="22"/>
            <w:szCs w:val="22"/>
            <w:lang w:eastAsia="tr-TR"/>
          </w:rPr>
          <w:tab/>
        </w:r>
        <w:r w:rsidRPr="003F0C3B">
          <w:rPr>
            <w:rStyle w:val="Hyperlink"/>
            <w:noProof/>
          </w:rPr>
          <w:t>ÖĞRENCİ BİLGİLERİ</w:t>
        </w:r>
        <w:r w:rsidRPr="003F0C3B">
          <w:rPr>
            <w:noProof/>
            <w:webHidden/>
          </w:rPr>
          <w:tab/>
        </w:r>
        <w:r>
          <w:rPr>
            <w:noProof/>
            <w:webHidden/>
          </w:rPr>
          <w:t>9</w:t>
        </w:r>
      </w:hyperlink>
    </w:p>
    <w:p w:rsidR="00E878FA" w:rsidRPr="003F0C3B" w:rsidRDefault="00E878FA" w:rsidP="007E0C48">
      <w:pPr>
        <w:pStyle w:val="TOC2"/>
        <w:spacing w:before="240" w:after="240"/>
        <w:rPr>
          <w:noProof/>
        </w:rPr>
      </w:pPr>
      <w:hyperlink w:anchor="_Toc320177064" w:history="1">
        <w:r>
          <w:rPr>
            <w:rStyle w:val="Hyperlink"/>
            <w:noProof/>
          </w:rPr>
          <w:t>5</w:t>
        </w:r>
        <w:r w:rsidRPr="003F0C3B">
          <w:rPr>
            <w:rStyle w:val="Hyperlink"/>
            <w:noProof/>
          </w:rPr>
          <w:t>.1.</w:t>
        </w:r>
        <w:r w:rsidRPr="003F0C3B">
          <w:rPr>
            <w:noProof/>
            <w:sz w:val="22"/>
            <w:szCs w:val="22"/>
            <w:lang w:eastAsia="tr-TR"/>
          </w:rPr>
          <w:tab/>
        </w:r>
        <w:r w:rsidRPr="003F0C3B">
          <w:rPr>
            <w:rStyle w:val="Hyperlink"/>
            <w:noProof/>
          </w:rPr>
          <w:t>ŞUBE VE ÖĞRENCİ SAYILARI</w:t>
        </w:r>
        <w:r w:rsidRPr="003F0C3B">
          <w:rPr>
            <w:noProof/>
            <w:webHidden/>
          </w:rPr>
          <w:tab/>
        </w:r>
        <w:r>
          <w:rPr>
            <w:noProof/>
            <w:webHidden/>
          </w:rPr>
          <w:t>9</w:t>
        </w:r>
      </w:hyperlink>
    </w:p>
    <w:p w:rsidR="00E878FA" w:rsidRPr="003F0C3B" w:rsidRDefault="00E878FA" w:rsidP="007E0C48">
      <w:pPr>
        <w:pStyle w:val="TOC2"/>
        <w:spacing w:before="240" w:after="240"/>
        <w:rPr>
          <w:noProof/>
        </w:rPr>
      </w:pPr>
      <w:hyperlink w:anchor="_Toc320177064" w:history="1">
        <w:r>
          <w:rPr>
            <w:rStyle w:val="Hyperlink"/>
            <w:noProof/>
          </w:rPr>
          <w:t>5</w:t>
        </w:r>
        <w:r w:rsidRPr="003F0C3B">
          <w:rPr>
            <w:rStyle w:val="Hyperlink"/>
            <w:noProof/>
          </w:rPr>
          <w:t>.2.</w:t>
        </w:r>
        <w:r w:rsidRPr="003F0C3B">
          <w:rPr>
            <w:noProof/>
            <w:sz w:val="22"/>
            <w:szCs w:val="22"/>
            <w:lang w:eastAsia="tr-TR"/>
          </w:rPr>
          <w:tab/>
        </w:r>
        <w:r w:rsidRPr="003F0C3B">
          <w:rPr>
            <w:rStyle w:val="Hyperlink"/>
            <w:noProof/>
          </w:rPr>
          <w:t>ÖĞRENCİ SAYILARI</w:t>
        </w:r>
      </w:hyperlink>
      <w:r>
        <w:t>……………………………………………...……………………………………...9</w:t>
      </w:r>
    </w:p>
    <w:p w:rsidR="00E878FA" w:rsidRDefault="00E878FA" w:rsidP="007E0C48">
      <w:pPr>
        <w:pStyle w:val="TOC1"/>
        <w:spacing w:before="240" w:after="240"/>
        <w:rPr>
          <w:noProof/>
        </w:rPr>
      </w:pPr>
      <w:hyperlink w:anchor="_Toc320177068" w:history="1">
        <w:r>
          <w:rPr>
            <w:rStyle w:val="Hyperlink"/>
            <w:noProof/>
          </w:rPr>
          <w:t>6</w:t>
        </w:r>
        <w:r w:rsidRPr="003F0C3B">
          <w:rPr>
            <w:rStyle w:val="Hyperlink"/>
            <w:noProof/>
          </w:rPr>
          <w:t>.</w:t>
        </w:r>
        <w:r w:rsidRPr="003F0C3B">
          <w:rPr>
            <w:noProof/>
            <w:sz w:val="22"/>
            <w:szCs w:val="22"/>
            <w:lang w:eastAsia="tr-TR"/>
          </w:rPr>
          <w:tab/>
        </w:r>
        <w:r w:rsidRPr="003F0C3B">
          <w:rPr>
            <w:rStyle w:val="Hyperlink"/>
            <w:noProof/>
          </w:rPr>
          <w:t>Kurullar ve Komisyonlar</w:t>
        </w:r>
        <w:r>
          <w:rPr>
            <w:noProof/>
            <w:webHidden/>
          </w:rPr>
          <w:t>………………………………………………………………………..</w:t>
        </w:r>
        <w:r w:rsidRPr="003F0C3B">
          <w:rPr>
            <w:noProof/>
            <w:webHidden/>
          </w:rPr>
          <w:fldChar w:fldCharType="begin"/>
        </w:r>
        <w:r w:rsidRPr="003F0C3B">
          <w:rPr>
            <w:noProof/>
            <w:webHidden/>
          </w:rPr>
          <w:instrText xml:space="preserve"> PAGEREF _Toc320177068 \h </w:instrText>
        </w:r>
        <w:r>
          <w:rPr>
            <w:noProof/>
          </w:rPr>
        </w:r>
        <w:r w:rsidRPr="003F0C3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Pr="003F0C3B">
          <w:rPr>
            <w:noProof/>
            <w:webHidden/>
          </w:rPr>
          <w:fldChar w:fldCharType="end"/>
        </w:r>
      </w:hyperlink>
      <w:r>
        <w:rPr>
          <w:noProof/>
        </w:rPr>
        <w:t>-12</w:t>
      </w:r>
    </w:p>
    <w:p w:rsidR="00E878FA" w:rsidRPr="009C493B" w:rsidRDefault="00E878FA" w:rsidP="009C493B">
      <w:r>
        <w:t xml:space="preserve">          6.1TAŞIMA MERKEZLİ ORTAOKUL………………………………………………………………………………………………………………….13</w:t>
      </w:r>
    </w:p>
    <w:p w:rsidR="00E878FA" w:rsidRPr="003F0C3B" w:rsidRDefault="00E878FA" w:rsidP="007E0C48">
      <w:pPr>
        <w:pStyle w:val="TOC1"/>
        <w:spacing w:before="240" w:after="240"/>
        <w:rPr>
          <w:noProof/>
          <w:sz w:val="22"/>
          <w:szCs w:val="22"/>
          <w:lang w:eastAsia="tr-TR"/>
        </w:rPr>
      </w:pPr>
      <w:hyperlink w:anchor="_Toc320177069" w:history="1">
        <w:r>
          <w:rPr>
            <w:rStyle w:val="Hyperlink"/>
            <w:noProof/>
          </w:rPr>
          <w:t>7</w:t>
        </w:r>
        <w:r w:rsidRPr="003F0C3B">
          <w:rPr>
            <w:rStyle w:val="Hyperlink"/>
            <w:noProof/>
          </w:rPr>
          <w:t>.</w:t>
        </w:r>
        <w:r w:rsidRPr="003F0C3B">
          <w:rPr>
            <w:noProof/>
            <w:sz w:val="22"/>
            <w:szCs w:val="22"/>
            <w:lang w:eastAsia="tr-TR"/>
          </w:rPr>
          <w:tab/>
        </w:r>
        <w:r w:rsidRPr="003F0C3B">
          <w:rPr>
            <w:rStyle w:val="Hyperlink"/>
            <w:noProof/>
          </w:rPr>
          <w:t>okulun hedefleri ve projeleri</w:t>
        </w:r>
        <w:r w:rsidRPr="003F0C3B">
          <w:rPr>
            <w:noProof/>
            <w:webHidden/>
          </w:rPr>
          <w:tab/>
        </w:r>
        <w:r>
          <w:rPr>
            <w:noProof/>
            <w:webHidden/>
          </w:rPr>
          <w:t>1</w:t>
        </w:r>
      </w:hyperlink>
      <w:r>
        <w:t>4</w:t>
      </w:r>
    </w:p>
    <w:p w:rsidR="00E878FA" w:rsidRPr="003F0C3B" w:rsidRDefault="00E878FA" w:rsidP="007E0C48">
      <w:pPr>
        <w:pStyle w:val="TOC1"/>
        <w:spacing w:before="240" w:after="240"/>
        <w:rPr>
          <w:noProof/>
          <w:sz w:val="22"/>
          <w:szCs w:val="22"/>
          <w:lang w:eastAsia="tr-TR"/>
        </w:rPr>
      </w:pPr>
      <w:hyperlink w:anchor="_Toc320177070" w:history="1">
        <w:r>
          <w:rPr>
            <w:rStyle w:val="Hyperlink"/>
            <w:noProof/>
          </w:rPr>
          <w:t>8</w:t>
        </w:r>
        <w:r w:rsidRPr="003F0C3B">
          <w:rPr>
            <w:rStyle w:val="Hyperlink"/>
            <w:noProof/>
          </w:rPr>
          <w:t>.</w:t>
        </w:r>
        <w:r w:rsidRPr="003F0C3B">
          <w:rPr>
            <w:noProof/>
            <w:sz w:val="22"/>
            <w:szCs w:val="22"/>
            <w:lang w:eastAsia="tr-TR"/>
          </w:rPr>
          <w:tab/>
        </w:r>
        <w:r w:rsidRPr="003F0C3B">
          <w:rPr>
            <w:rStyle w:val="Hyperlink"/>
            <w:noProof/>
          </w:rPr>
          <w:t>okulun SOSYAL-SPORTİF FAALİYETLERİ:</w:t>
        </w:r>
        <w:r w:rsidRPr="003F0C3B">
          <w:rPr>
            <w:noProof/>
            <w:webHidden/>
          </w:rPr>
          <w:tab/>
        </w:r>
        <w:r w:rsidRPr="003F0C3B">
          <w:rPr>
            <w:noProof/>
            <w:webHidden/>
          </w:rPr>
          <w:fldChar w:fldCharType="begin"/>
        </w:r>
        <w:r w:rsidRPr="003F0C3B">
          <w:rPr>
            <w:noProof/>
            <w:webHidden/>
          </w:rPr>
          <w:instrText xml:space="preserve"> PAGEREF _Toc320177070 \h </w:instrText>
        </w:r>
        <w:r>
          <w:rPr>
            <w:noProof/>
          </w:rPr>
        </w:r>
        <w:r w:rsidRPr="003F0C3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Pr="003F0C3B">
          <w:rPr>
            <w:noProof/>
            <w:webHidden/>
          </w:rPr>
          <w:fldChar w:fldCharType="end"/>
        </w:r>
      </w:hyperlink>
    </w:p>
    <w:p w:rsidR="00E878FA" w:rsidRPr="003F0C3B" w:rsidRDefault="00E878FA" w:rsidP="007E0C48">
      <w:pPr>
        <w:pStyle w:val="TOC1"/>
        <w:spacing w:before="240" w:after="240"/>
        <w:rPr>
          <w:noProof/>
          <w:sz w:val="22"/>
          <w:szCs w:val="22"/>
          <w:lang w:eastAsia="tr-TR"/>
        </w:rPr>
      </w:pPr>
      <w:hyperlink w:anchor="_Toc320177071" w:history="1">
        <w:r w:rsidRPr="003F0C3B">
          <w:rPr>
            <w:rStyle w:val="Hyperlink"/>
            <w:noProof/>
          </w:rPr>
          <w:t>10.</w:t>
        </w:r>
        <w:r w:rsidRPr="003F0C3B">
          <w:rPr>
            <w:noProof/>
            <w:sz w:val="22"/>
            <w:szCs w:val="22"/>
            <w:lang w:eastAsia="tr-TR"/>
          </w:rPr>
          <w:tab/>
        </w:r>
        <w:r w:rsidRPr="003F0C3B">
          <w:rPr>
            <w:rStyle w:val="Hyperlink"/>
            <w:noProof/>
          </w:rPr>
          <w:t>okulun BAŞARILARI</w:t>
        </w:r>
        <w:r w:rsidRPr="003F0C3B">
          <w:rPr>
            <w:noProof/>
            <w:webHidden/>
          </w:rPr>
          <w:tab/>
        </w:r>
        <w:r w:rsidRPr="003F0C3B">
          <w:rPr>
            <w:noProof/>
            <w:webHidden/>
          </w:rPr>
          <w:fldChar w:fldCharType="begin"/>
        </w:r>
        <w:r w:rsidRPr="003F0C3B">
          <w:rPr>
            <w:noProof/>
            <w:webHidden/>
          </w:rPr>
          <w:instrText xml:space="preserve"> PAGEREF _Toc320177071 \h </w:instrText>
        </w:r>
        <w:r>
          <w:rPr>
            <w:noProof/>
          </w:rPr>
        </w:r>
        <w:r w:rsidRPr="003F0C3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Pr="003F0C3B">
          <w:rPr>
            <w:noProof/>
            <w:webHidden/>
          </w:rPr>
          <w:fldChar w:fldCharType="end"/>
        </w:r>
      </w:hyperlink>
    </w:p>
    <w:p w:rsidR="00E878FA" w:rsidRPr="003F0C3B" w:rsidRDefault="00E878FA" w:rsidP="007E0C48">
      <w:pPr>
        <w:pStyle w:val="TOC1"/>
        <w:spacing w:before="240" w:after="240"/>
        <w:rPr>
          <w:noProof/>
          <w:sz w:val="22"/>
          <w:szCs w:val="22"/>
          <w:lang w:eastAsia="tr-TR"/>
        </w:rPr>
      </w:pPr>
      <w:hyperlink w:anchor="_Toc320177072" w:history="1">
        <w:r w:rsidRPr="003F0C3B">
          <w:rPr>
            <w:rStyle w:val="Hyperlink"/>
            <w:noProof/>
          </w:rPr>
          <w:t>11.</w:t>
        </w:r>
        <w:r w:rsidRPr="003F0C3B">
          <w:rPr>
            <w:noProof/>
            <w:sz w:val="22"/>
            <w:szCs w:val="22"/>
            <w:lang w:eastAsia="tr-TR"/>
          </w:rPr>
          <w:tab/>
        </w:r>
        <w:r w:rsidRPr="003F0C3B">
          <w:rPr>
            <w:rStyle w:val="Hyperlink"/>
            <w:noProof/>
          </w:rPr>
          <w:t>okulun SORUNLARI VE ÇÖZÜM ÖNERİLERİ</w:t>
        </w:r>
        <w:r>
          <w:rPr>
            <w:noProof/>
            <w:webHidden/>
          </w:rPr>
          <w:t>………………………………………………...…….</w:t>
        </w:r>
        <w:r w:rsidRPr="003F0C3B">
          <w:rPr>
            <w:noProof/>
            <w:webHidden/>
          </w:rPr>
          <w:fldChar w:fldCharType="begin"/>
        </w:r>
        <w:r w:rsidRPr="003F0C3B">
          <w:rPr>
            <w:noProof/>
            <w:webHidden/>
          </w:rPr>
          <w:instrText xml:space="preserve"> PAGEREF _Toc320177072 \h </w:instrText>
        </w:r>
        <w:r>
          <w:rPr>
            <w:noProof/>
          </w:rPr>
        </w:r>
        <w:r w:rsidRPr="003F0C3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Pr="003F0C3B">
          <w:rPr>
            <w:noProof/>
            <w:webHidden/>
          </w:rPr>
          <w:fldChar w:fldCharType="end"/>
        </w:r>
      </w:hyperlink>
      <w:r>
        <w:t>-17</w:t>
      </w:r>
    </w:p>
    <w:p w:rsidR="00E878FA" w:rsidRPr="003F0C3B" w:rsidRDefault="00E878FA" w:rsidP="007E0C48">
      <w:pPr>
        <w:spacing w:before="240" w:after="240"/>
        <w:rPr>
          <w:rFonts w:ascii="Times New Roman" w:hAnsi="Times New Roman"/>
        </w:rPr>
      </w:pPr>
      <w:r w:rsidRPr="003F0C3B">
        <w:fldChar w:fldCharType="end"/>
      </w:r>
    </w:p>
    <w:p w:rsidR="00E878FA" w:rsidRPr="003F0C3B" w:rsidRDefault="00E878FA" w:rsidP="009F3FC1">
      <w:pPr>
        <w:spacing w:before="120"/>
        <w:jc w:val="right"/>
        <w:rPr>
          <w:rFonts w:ascii="Times New Roman" w:hAnsi="Times New Roman"/>
          <w:b/>
          <w:sz w:val="22"/>
          <w:szCs w:val="22"/>
        </w:rPr>
      </w:pPr>
    </w:p>
    <w:p w:rsidR="00E878FA" w:rsidRPr="003F0C3B" w:rsidRDefault="00E878FA" w:rsidP="0076646A">
      <w:pPr>
        <w:spacing w:before="120"/>
        <w:rPr>
          <w:rFonts w:ascii="Times New Roman" w:hAnsi="Times New Roman"/>
          <w:b/>
          <w:sz w:val="22"/>
          <w:szCs w:val="22"/>
        </w:rPr>
      </w:pPr>
    </w:p>
    <w:p w:rsidR="00E878FA" w:rsidRPr="003F0C3B" w:rsidRDefault="00E878FA" w:rsidP="0076646A">
      <w:pPr>
        <w:spacing w:before="120"/>
        <w:rPr>
          <w:rFonts w:ascii="Times New Roman" w:hAnsi="Times New Roman"/>
          <w:b/>
          <w:sz w:val="22"/>
          <w:szCs w:val="22"/>
        </w:rPr>
      </w:pPr>
    </w:p>
    <w:p w:rsidR="00E878FA" w:rsidRPr="003F0C3B" w:rsidRDefault="00E878FA" w:rsidP="0076646A">
      <w:pPr>
        <w:spacing w:before="120"/>
        <w:rPr>
          <w:rFonts w:ascii="Times New Roman" w:hAnsi="Times New Roman"/>
          <w:b/>
          <w:sz w:val="22"/>
          <w:szCs w:val="22"/>
        </w:rPr>
      </w:pPr>
    </w:p>
    <w:p w:rsidR="00E878FA" w:rsidRPr="003F0C3B" w:rsidRDefault="00E878FA" w:rsidP="0076646A">
      <w:pPr>
        <w:spacing w:before="120"/>
        <w:rPr>
          <w:rFonts w:ascii="Times New Roman" w:hAnsi="Times New Roman"/>
          <w:b/>
          <w:sz w:val="22"/>
          <w:szCs w:val="22"/>
        </w:rPr>
      </w:pPr>
    </w:p>
    <w:p w:rsidR="00E878FA" w:rsidRPr="003F0C3B" w:rsidRDefault="00E878FA" w:rsidP="0076646A">
      <w:pPr>
        <w:spacing w:before="120"/>
        <w:rPr>
          <w:rFonts w:ascii="Times New Roman" w:hAnsi="Times New Roman"/>
          <w:b/>
          <w:sz w:val="22"/>
          <w:szCs w:val="22"/>
        </w:rPr>
      </w:pPr>
    </w:p>
    <w:p w:rsidR="00E878FA" w:rsidRPr="003F0C3B" w:rsidRDefault="00E878FA" w:rsidP="0076646A">
      <w:pPr>
        <w:spacing w:before="120"/>
        <w:rPr>
          <w:rFonts w:ascii="Times New Roman" w:hAnsi="Times New Roman"/>
          <w:b/>
          <w:sz w:val="22"/>
          <w:szCs w:val="22"/>
        </w:rPr>
      </w:pPr>
    </w:p>
    <w:p w:rsidR="00E878FA" w:rsidRPr="003F0C3B" w:rsidRDefault="00E878FA" w:rsidP="0076646A">
      <w:pPr>
        <w:spacing w:before="120"/>
        <w:rPr>
          <w:rFonts w:ascii="Times New Roman" w:hAnsi="Times New Roman"/>
          <w:b/>
          <w:sz w:val="22"/>
          <w:szCs w:val="22"/>
        </w:rPr>
      </w:pPr>
    </w:p>
    <w:p w:rsidR="00E878FA" w:rsidRPr="003F0C3B" w:rsidRDefault="00E878FA" w:rsidP="0076646A">
      <w:pPr>
        <w:spacing w:before="120"/>
        <w:rPr>
          <w:rFonts w:ascii="Times New Roman" w:hAnsi="Times New Roman"/>
          <w:b/>
          <w:sz w:val="22"/>
          <w:szCs w:val="22"/>
        </w:rPr>
      </w:pPr>
    </w:p>
    <w:p w:rsidR="00E878FA" w:rsidRPr="003F0C3B" w:rsidRDefault="00E878FA" w:rsidP="00EF29CE">
      <w:pPr>
        <w:pStyle w:val="Heading1"/>
        <w:numPr>
          <w:ilvl w:val="0"/>
          <w:numId w:val="2"/>
        </w:numPr>
        <w:spacing w:before="0" w:line="240" w:lineRule="auto"/>
        <w:rPr>
          <w:rFonts w:ascii="Times New Roman" w:hAnsi="Times New Roman"/>
        </w:rPr>
      </w:pPr>
      <w:bookmarkStart w:id="0" w:name="_Toc288428120"/>
      <w:bookmarkStart w:id="1" w:name="_Toc320176977"/>
      <w:bookmarkStart w:id="2" w:name="_Toc320177058"/>
      <w:r w:rsidRPr="003F0C3B">
        <w:rPr>
          <w:rFonts w:ascii="Times New Roman" w:hAnsi="Times New Roman"/>
        </w:rPr>
        <w:t>okulun kimlik bilgileri</w:t>
      </w:r>
      <w:bookmarkEnd w:id="0"/>
      <w:bookmarkEnd w:id="1"/>
      <w:bookmarkEnd w:id="2"/>
    </w:p>
    <w:p w:rsidR="00E878FA" w:rsidRPr="003F0C3B" w:rsidRDefault="00E878FA" w:rsidP="00C57873">
      <w:pPr>
        <w:spacing w:before="0" w:after="0"/>
        <w:rPr>
          <w:rFonts w:ascii="Times New Roman" w:hAnsi="Times New Roman"/>
          <w:sz w:val="22"/>
          <w:szCs w:val="22"/>
        </w:rPr>
      </w:pPr>
    </w:p>
    <w:p w:rsidR="00E878FA" w:rsidRPr="003F0C3B" w:rsidRDefault="00E878FA" w:rsidP="00C57873">
      <w:pPr>
        <w:spacing w:before="0" w:after="0"/>
        <w:rPr>
          <w:rFonts w:ascii="Times New Roman" w:hAnsi="Times New Roman"/>
          <w:sz w:val="22"/>
          <w:szCs w:val="22"/>
        </w:rPr>
      </w:pPr>
    </w:p>
    <w:tbl>
      <w:tblPr>
        <w:tblW w:w="9464" w:type="dxa"/>
        <w:tblBorders>
          <w:top w:val="single" w:sz="8" w:space="0" w:color="912122"/>
          <w:left w:val="single" w:sz="8" w:space="0" w:color="912122"/>
          <w:bottom w:val="single" w:sz="8" w:space="0" w:color="C0504D"/>
          <w:right w:val="single" w:sz="8" w:space="0" w:color="912122"/>
          <w:insideH w:val="dotted" w:sz="4" w:space="0" w:color="912122"/>
          <w:insideV w:val="dotted" w:sz="4" w:space="0" w:color="912122"/>
        </w:tblBorders>
        <w:tblLook w:val="01E0"/>
      </w:tblPr>
      <w:tblGrid>
        <w:gridCol w:w="3085"/>
        <w:gridCol w:w="6379"/>
      </w:tblGrid>
      <w:tr w:rsidR="00E878FA" w:rsidRPr="00F95BE4" w:rsidTr="00F95BE4">
        <w:trPr>
          <w:trHeight w:val="33"/>
        </w:trPr>
        <w:tc>
          <w:tcPr>
            <w:tcW w:w="3085" w:type="dxa"/>
            <w:tcBorders>
              <w:top w:val="single" w:sz="8" w:space="0" w:color="912122"/>
            </w:tcBorders>
          </w:tcPr>
          <w:p w:rsidR="00E878FA" w:rsidRPr="00F95BE4" w:rsidRDefault="00E878FA" w:rsidP="00F95BE4">
            <w:pPr>
              <w:spacing w:before="120" w:after="120"/>
              <w:ind w:firstLine="142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Bulunduğu Yer</w:t>
            </w:r>
          </w:p>
        </w:tc>
        <w:tc>
          <w:tcPr>
            <w:tcW w:w="6379" w:type="dxa"/>
            <w:tcBorders>
              <w:top w:val="single" w:sz="8" w:space="0" w:color="912122"/>
            </w:tcBorders>
          </w:tcPr>
          <w:p w:rsidR="00E878FA" w:rsidRPr="00F95BE4" w:rsidRDefault="00E878FA" w:rsidP="00F95BE4">
            <w:pPr>
              <w:spacing w:after="0" w:line="360" w:lineRule="auto"/>
              <w:ind w:left="110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UZUNKÖPRÜ</w:t>
            </w:r>
          </w:p>
        </w:tc>
      </w:tr>
      <w:tr w:rsidR="00E878FA" w:rsidRPr="00F95BE4" w:rsidTr="00F95BE4">
        <w:tc>
          <w:tcPr>
            <w:tcW w:w="3085" w:type="dxa"/>
            <w:shd w:val="clear" w:color="auto" w:fill="EFD3D2"/>
          </w:tcPr>
          <w:p w:rsidR="00E878FA" w:rsidRPr="00F95BE4" w:rsidRDefault="00E878FA" w:rsidP="00F95BE4">
            <w:pPr>
              <w:spacing w:before="120" w:after="120"/>
              <w:ind w:firstLine="142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Resmi Adı</w:t>
            </w:r>
          </w:p>
        </w:tc>
        <w:tc>
          <w:tcPr>
            <w:tcW w:w="6379" w:type="dxa"/>
            <w:shd w:val="clear" w:color="auto" w:fill="EFD3D2"/>
          </w:tcPr>
          <w:p w:rsidR="00E878FA" w:rsidRPr="00F95BE4" w:rsidRDefault="00E878FA" w:rsidP="00F95BE4">
            <w:pPr>
              <w:spacing w:after="0" w:line="360" w:lineRule="auto"/>
              <w:ind w:left="110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SAFİYE EROL ORTAOKULU</w:t>
            </w:r>
          </w:p>
        </w:tc>
      </w:tr>
      <w:tr w:rsidR="00E878FA" w:rsidRPr="00F95BE4" w:rsidTr="00F95BE4">
        <w:tc>
          <w:tcPr>
            <w:tcW w:w="3085" w:type="dxa"/>
          </w:tcPr>
          <w:p w:rsidR="00E878FA" w:rsidRPr="00F95BE4" w:rsidRDefault="00E878FA" w:rsidP="00F95BE4">
            <w:pPr>
              <w:spacing w:before="120" w:after="120"/>
              <w:ind w:firstLine="142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Adres</w:t>
            </w:r>
          </w:p>
        </w:tc>
        <w:tc>
          <w:tcPr>
            <w:tcW w:w="6379" w:type="dxa"/>
          </w:tcPr>
          <w:p w:rsidR="00E878FA" w:rsidRPr="00F95BE4" w:rsidRDefault="00E878FA" w:rsidP="00F95BE4">
            <w:pPr>
              <w:spacing w:after="0" w:line="36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Fevzi Çakmak Mahallesi 2.Murat Orta Okulu Cad. No:27</w:t>
            </w:r>
          </w:p>
        </w:tc>
      </w:tr>
      <w:tr w:rsidR="00E878FA" w:rsidRPr="00F95BE4" w:rsidTr="00F95BE4">
        <w:tc>
          <w:tcPr>
            <w:tcW w:w="3085" w:type="dxa"/>
            <w:shd w:val="clear" w:color="auto" w:fill="EFD3D2"/>
          </w:tcPr>
          <w:p w:rsidR="00E878FA" w:rsidRPr="00F95BE4" w:rsidRDefault="00E878FA" w:rsidP="00F95BE4">
            <w:pPr>
              <w:spacing w:before="120" w:after="120"/>
              <w:ind w:firstLine="142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Telefon</w:t>
            </w:r>
          </w:p>
        </w:tc>
        <w:tc>
          <w:tcPr>
            <w:tcW w:w="6379" w:type="dxa"/>
            <w:shd w:val="clear" w:color="auto" w:fill="EFD3D2"/>
          </w:tcPr>
          <w:p w:rsidR="00E878FA" w:rsidRPr="00F95BE4" w:rsidRDefault="00E878FA" w:rsidP="00F95BE4">
            <w:pPr>
              <w:spacing w:after="0" w:line="360" w:lineRule="auto"/>
              <w:ind w:left="110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284-513 14 03</w:t>
            </w:r>
          </w:p>
        </w:tc>
      </w:tr>
      <w:tr w:rsidR="00E878FA" w:rsidRPr="00F95BE4" w:rsidTr="00F95BE4">
        <w:tc>
          <w:tcPr>
            <w:tcW w:w="3085" w:type="dxa"/>
          </w:tcPr>
          <w:p w:rsidR="00E878FA" w:rsidRPr="00F95BE4" w:rsidRDefault="00E878FA" w:rsidP="00F95BE4">
            <w:pPr>
              <w:spacing w:before="120" w:after="120"/>
              <w:ind w:firstLine="142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Faks</w:t>
            </w:r>
          </w:p>
        </w:tc>
        <w:tc>
          <w:tcPr>
            <w:tcW w:w="6379" w:type="dxa"/>
          </w:tcPr>
          <w:p w:rsidR="00E878FA" w:rsidRPr="00F95BE4" w:rsidRDefault="00E878FA" w:rsidP="00F95BE4">
            <w:pPr>
              <w:spacing w:after="0" w:line="360" w:lineRule="auto"/>
              <w:ind w:left="110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-</w:t>
            </w:r>
          </w:p>
        </w:tc>
      </w:tr>
      <w:tr w:rsidR="00E878FA" w:rsidRPr="00F95BE4" w:rsidTr="00F95BE4">
        <w:tc>
          <w:tcPr>
            <w:tcW w:w="3085" w:type="dxa"/>
            <w:shd w:val="clear" w:color="auto" w:fill="EFD3D2"/>
          </w:tcPr>
          <w:p w:rsidR="00E878FA" w:rsidRPr="00F95BE4" w:rsidRDefault="00E878FA" w:rsidP="00F95BE4">
            <w:pPr>
              <w:spacing w:before="120" w:after="120"/>
              <w:ind w:firstLine="142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E-Posta </w:t>
            </w:r>
          </w:p>
        </w:tc>
        <w:tc>
          <w:tcPr>
            <w:tcW w:w="6379" w:type="dxa"/>
            <w:shd w:val="clear" w:color="auto" w:fill="EFD3D2"/>
          </w:tcPr>
          <w:p w:rsidR="00E878FA" w:rsidRPr="00F95BE4" w:rsidRDefault="00E878FA" w:rsidP="00F95BE4">
            <w:pPr>
              <w:spacing w:after="0" w:line="360" w:lineRule="auto"/>
              <w:ind w:left="110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718383@meb.k12.tr</w:t>
            </w:r>
          </w:p>
        </w:tc>
      </w:tr>
      <w:tr w:rsidR="00E878FA" w:rsidRPr="00F95BE4" w:rsidTr="00F95BE4">
        <w:tc>
          <w:tcPr>
            <w:tcW w:w="3085" w:type="dxa"/>
          </w:tcPr>
          <w:p w:rsidR="00E878FA" w:rsidRPr="00F95BE4" w:rsidRDefault="00E878FA" w:rsidP="00F95BE4">
            <w:pPr>
              <w:spacing w:before="120" w:after="120"/>
              <w:ind w:firstLine="142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Web </w:t>
            </w:r>
          </w:p>
        </w:tc>
        <w:tc>
          <w:tcPr>
            <w:tcW w:w="6379" w:type="dxa"/>
          </w:tcPr>
          <w:p w:rsidR="00E878FA" w:rsidRPr="00F95BE4" w:rsidRDefault="00E878FA" w:rsidP="00F95BE4">
            <w:pPr>
              <w:spacing w:after="0" w:line="360" w:lineRule="auto"/>
              <w:ind w:left="110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http://ukoprusafiyeeroloo.meb.k12.tr</w:t>
            </w:r>
          </w:p>
        </w:tc>
      </w:tr>
      <w:tr w:rsidR="00E878FA" w:rsidRPr="00F95BE4" w:rsidTr="00F95BE4">
        <w:tc>
          <w:tcPr>
            <w:tcW w:w="3085" w:type="dxa"/>
            <w:shd w:val="clear" w:color="auto" w:fill="EFD3D2"/>
          </w:tcPr>
          <w:p w:rsidR="00E878FA" w:rsidRPr="00F95BE4" w:rsidRDefault="00E878FA" w:rsidP="00F95BE4">
            <w:pPr>
              <w:spacing w:before="120" w:after="120"/>
              <w:ind w:firstLine="142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Öğretim Şekli</w:t>
            </w:r>
          </w:p>
        </w:tc>
        <w:tc>
          <w:tcPr>
            <w:tcW w:w="6379" w:type="dxa"/>
            <w:shd w:val="clear" w:color="auto" w:fill="EFD3D2"/>
          </w:tcPr>
          <w:p w:rsidR="00E878FA" w:rsidRPr="00F95BE4" w:rsidRDefault="00E878FA" w:rsidP="00F95BE4">
            <w:pPr>
              <w:spacing w:after="0"/>
              <w:ind w:left="110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Normal</w:t>
            </w:r>
          </w:p>
        </w:tc>
      </w:tr>
      <w:tr w:rsidR="00E878FA" w:rsidRPr="00F95BE4" w:rsidTr="00F95BE4">
        <w:tc>
          <w:tcPr>
            <w:tcW w:w="3085" w:type="dxa"/>
          </w:tcPr>
          <w:p w:rsidR="00E878FA" w:rsidRPr="00F95BE4" w:rsidRDefault="00E878FA" w:rsidP="00F95BE4">
            <w:pPr>
              <w:spacing w:before="120" w:after="120"/>
              <w:ind w:firstLine="142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Hizmete Başlama Tarihi</w:t>
            </w:r>
          </w:p>
        </w:tc>
        <w:tc>
          <w:tcPr>
            <w:tcW w:w="6379" w:type="dxa"/>
          </w:tcPr>
          <w:p w:rsidR="00E878FA" w:rsidRPr="00F95BE4" w:rsidRDefault="00E878FA" w:rsidP="00F95BE4">
            <w:pPr>
              <w:spacing w:after="0" w:line="360" w:lineRule="auto"/>
              <w:ind w:left="110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1965-1966 Eğitim Öğretim Yılı</w:t>
            </w:r>
          </w:p>
        </w:tc>
      </w:tr>
      <w:tr w:rsidR="00E878FA" w:rsidRPr="00F95BE4" w:rsidTr="00F95BE4">
        <w:tc>
          <w:tcPr>
            <w:tcW w:w="3085" w:type="dxa"/>
            <w:shd w:val="clear" w:color="auto" w:fill="EFD3D2"/>
          </w:tcPr>
          <w:p w:rsidR="00E878FA" w:rsidRPr="00F95BE4" w:rsidRDefault="00E878FA" w:rsidP="00F95BE4">
            <w:pPr>
              <w:spacing w:before="120" w:after="120"/>
              <w:ind w:firstLine="142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Kurum Kodu</w:t>
            </w:r>
          </w:p>
        </w:tc>
        <w:tc>
          <w:tcPr>
            <w:tcW w:w="6379" w:type="dxa"/>
            <w:shd w:val="clear" w:color="auto" w:fill="EFD3D2"/>
          </w:tcPr>
          <w:p w:rsidR="00E878FA" w:rsidRPr="00F95BE4" w:rsidRDefault="00E878FA" w:rsidP="00F95BE4">
            <w:pPr>
              <w:spacing w:after="0" w:line="36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718383</w:t>
            </w:r>
          </w:p>
        </w:tc>
      </w:tr>
      <w:tr w:rsidR="00E878FA" w:rsidRPr="00F95BE4" w:rsidTr="00F95BE4">
        <w:tc>
          <w:tcPr>
            <w:tcW w:w="3085" w:type="dxa"/>
          </w:tcPr>
          <w:p w:rsidR="00E878FA" w:rsidRPr="00F95BE4" w:rsidRDefault="00E878FA" w:rsidP="00F95BE4">
            <w:pPr>
              <w:spacing w:before="120" w:after="120"/>
              <w:ind w:firstLine="142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Yabancı Dili</w:t>
            </w:r>
          </w:p>
        </w:tc>
        <w:tc>
          <w:tcPr>
            <w:tcW w:w="6379" w:type="dxa"/>
          </w:tcPr>
          <w:p w:rsidR="00E878FA" w:rsidRPr="00F95BE4" w:rsidRDefault="00E878FA" w:rsidP="00F95BE4">
            <w:pPr>
              <w:spacing w:after="0" w:line="360" w:lineRule="auto"/>
              <w:ind w:left="110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İngilizce</w:t>
            </w:r>
          </w:p>
        </w:tc>
      </w:tr>
      <w:tr w:rsidR="00E878FA" w:rsidRPr="00F95BE4" w:rsidTr="00F95BE4">
        <w:tc>
          <w:tcPr>
            <w:tcW w:w="3085" w:type="dxa"/>
            <w:tcBorders>
              <w:bottom w:val="single" w:sz="8" w:space="0" w:color="C0504D"/>
            </w:tcBorders>
            <w:shd w:val="clear" w:color="auto" w:fill="EFD3D2"/>
          </w:tcPr>
          <w:p w:rsidR="00E878FA" w:rsidRPr="00F95BE4" w:rsidRDefault="00E878FA" w:rsidP="00F95BE4">
            <w:pPr>
              <w:spacing w:before="120" w:after="120"/>
              <w:ind w:firstLine="142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Müdürü</w:t>
            </w:r>
          </w:p>
        </w:tc>
        <w:tc>
          <w:tcPr>
            <w:tcW w:w="6379" w:type="dxa"/>
            <w:tcBorders>
              <w:bottom w:val="single" w:sz="8" w:space="0" w:color="C0504D"/>
            </w:tcBorders>
            <w:shd w:val="clear" w:color="auto" w:fill="EFD3D2"/>
          </w:tcPr>
          <w:p w:rsidR="00E878FA" w:rsidRPr="00F95BE4" w:rsidRDefault="00E878FA" w:rsidP="00F95BE4">
            <w:pPr>
              <w:spacing w:after="0" w:line="360" w:lineRule="auto"/>
              <w:ind w:left="110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Ayhan AĞRI</w:t>
            </w:r>
          </w:p>
        </w:tc>
      </w:tr>
    </w:tbl>
    <w:p w:rsidR="00E878FA" w:rsidRPr="003F0C3B" w:rsidRDefault="00E878FA" w:rsidP="00C57873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Pr="003F0C3B" w:rsidRDefault="00E878FA">
      <w:pPr>
        <w:rPr>
          <w:rFonts w:ascii="Times New Roman" w:hAnsi="Times New Roman"/>
          <w:b/>
          <w:bCs/>
          <w:caps/>
          <w:color w:val="FFFFFF"/>
          <w:spacing w:val="15"/>
          <w:sz w:val="22"/>
          <w:szCs w:val="22"/>
        </w:rPr>
      </w:pPr>
      <w:r w:rsidRPr="003F0C3B">
        <w:rPr>
          <w:rFonts w:ascii="Times New Roman" w:hAnsi="Times New Roman"/>
          <w:sz w:val="22"/>
          <w:szCs w:val="22"/>
        </w:rPr>
        <w:br w:type="page"/>
      </w:r>
    </w:p>
    <w:p w:rsidR="00E878FA" w:rsidRPr="003F0C3B" w:rsidRDefault="00E878FA" w:rsidP="00EC7662">
      <w:pPr>
        <w:pStyle w:val="Heading1"/>
        <w:numPr>
          <w:ilvl w:val="0"/>
          <w:numId w:val="2"/>
        </w:numPr>
        <w:spacing w:before="0" w:line="240" w:lineRule="auto"/>
        <w:rPr>
          <w:rFonts w:ascii="Times New Roman" w:hAnsi="Times New Roman"/>
        </w:rPr>
      </w:pPr>
      <w:bookmarkStart w:id="3" w:name="_Toc288428121"/>
      <w:bookmarkStart w:id="4" w:name="_Toc320175867"/>
      <w:bookmarkStart w:id="5" w:name="_Toc320176978"/>
      <w:bookmarkStart w:id="6" w:name="_Toc320177059"/>
      <w:r w:rsidRPr="003F0C3B">
        <w:rPr>
          <w:rFonts w:ascii="Times New Roman" w:hAnsi="Times New Roman"/>
        </w:rPr>
        <w:t>okulun GENEL ÖZELLİKLERİ</w:t>
      </w:r>
      <w:bookmarkEnd w:id="3"/>
      <w:bookmarkEnd w:id="4"/>
      <w:bookmarkEnd w:id="5"/>
      <w:bookmarkEnd w:id="6"/>
    </w:p>
    <w:p w:rsidR="00E878FA" w:rsidRPr="003F0C3B" w:rsidRDefault="00E878FA" w:rsidP="00804957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sz w:val="22"/>
          <w:szCs w:val="22"/>
        </w:rPr>
      </w:pPr>
      <w:r w:rsidRPr="003F0C3B">
        <w:rPr>
          <w:rFonts w:ascii="Times New Roman" w:hAnsi="Times New Roman"/>
          <w:sz w:val="22"/>
          <w:szCs w:val="22"/>
        </w:rPr>
        <w:tab/>
      </w:r>
    </w:p>
    <w:tbl>
      <w:tblPr>
        <w:tblW w:w="9426" w:type="dxa"/>
        <w:jc w:val="center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3013"/>
        <w:gridCol w:w="6413"/>
      </w:tblGrid>
      <w:tr w:rsidR="00E878FA" w:rsidRPr="00F95BE4" w:rsidTr="00F95BE4">
        <w:trPr>
          <w:trHeight w:val="2623"/>
          <w:jc w:val="center"/>
        </w:trPr>
        <w:tc>
          <w:tcPr>
            <w:tcW w:w="3013" w:type="dxa"/>
            <w:tcBorders>
              <w:top w:val="single" w:sz="8" w:space="0" w:color="912122"/>
            </w:tcBorders>
          </w:tcPr>
          <w:p w:rsidR="00E878FA" w:rsidRPr="00F95BE4" w:rsidRDefault="00E878FA" w:rsidP="00F95BE4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Tarihçesi</w:t>
            </w:r>
          </w:p>
        </w:tc>
        <w:tc>
          <w:tcPr>
            <w:tcW w:w="6413" w:type="dxa"/>
            <w:tcBorders>
              <w:top w:val="single" w:sz="8" w:space="0" w:color="912122"/>
            </w:tcBorders>
          </w:tcPr>
          <w:p w:rsidR="00E878FA" w:rsidRDefault="00E878FA" w:rsidP="00F95BE4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Okulumuz binası Ticaret ve Zahire Borsası tarafından 1965 yılında yaptırılmıştır. 1965 – 1969 yıllarında Uzunköprü Lisesi olarak Eğitim – Öğretimi sürdürülmüştür.</w:t>
            </w:r>
          </w:p>
          <w:p w:rsidR="00E878FA" w:rsidRPr="00F95BE4" w:rsidRDefault="00E878FA" w:rsidP="00F95BE4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1969 – 1970 Öğretim yılında İkinci Murat Ortaokulu adıyla eğitim – öğretime devam etmiştir. 1992 – 1998 yıllarında Muzaffer Atasay Anadolu Lisesi olarak kullanılmıştır. 1998 – 1999 yılından itibaren okulumuzun adı Merkez İlköğretim Okulu olarak değiştirilmiş olup 2012-2013 Eğitim Eğitim-Öğretim Yılı’nda 4+4+4 Eğitim Sistemi ile birlikte okul dönüşümleri yapılmış, okulumuz ortaokul olarak dönüştürülmüş ve okulumuzun adı Merkez Ortaokulu olarak değiştirilmiş daha sonra 05/02/2013 tarihinde Valilik Kararı ile okulumuzun adı Safiye Erol Ortaokulu olarak değiştirilmiş ve öğretime devam etmektedir.</w:t>
            </w:r>
          </w:p>
        </w:tc>
      </w:tr>
      <w:tr w:rsidR="00E878FA" w:rsidRPr="00F95BE4" w:rsidTr="00F95BE4">
        <w:trPr>
          <w:trHeight w:val="794"/>
          <w:jc w:val="center"/>
        </w:trPr>
        <w:tc>
          <w:tcPr>
            <w:tcW w:w="3013" w:type="dxa"/>
            <w:shd w:val="clear" w:color="auto" w:fill="FCD6BA"/>
          </w:tcPr>
          <w:p w:rsidR="00E878FA" w:rsidRPr="00F95BE4" w:rsidRDefault="00E878FA" w:rsidP="00F95BE4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Bina ve Arsa Bilgileri </w:t>
            </w:r>
          </w:p>
        </w:tc>
        <w:tc>
          <w:tcPr>
            <w:tcW w:w="6413" w:type="dxa"/>
            <w:shd w:val="clear" w:color="auto" w:fill="FCD6BA"/>
          </w:tcPr>
          <w:p w:rsidR="00E878FA" w:rsidRPr="00F95BE4" w:rsidRDefault="00E878FA" w:rsidP="00F95BE4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 adet 3 katlı ana bina (</w:t>
            </w:r>
            <w:smartTag w:uri="urn:schemas-microsoft-com:office:smarttags" w:element="metricconverter">
              <w:smartTagPr>
                <w:attr w:name="ProductID" w:val="1350 mﾲ"/>
              </w:smartTagPr>
              <w:r>
                <w:rPr>
                  <w:rFonts w:ascii="Times New Roman" w:hAnsi="Times New Roman"/>
                  <w:b/>
                  <w:bCs/>
                  <w:sz w:val="22"/>
                  <w:szCs w:val="22"/>
                </w:rPr>
                <w:t xml:space="preserve">1350 </w:t>
              </w:r>
              <w:r w:rsidRPr="00F95BE4">
                <w:rPr>
                  <w:rFonts w:ascii="Times New Roman" w:hAnsi="Times New Roman"/>
                  <w:b/>
                  <w:bCs/>
                  <w:sz w:val="22"/>
                  <w:szCs w:val="22"/>
                </w:rPr>
                <w:t>m²</w:t>
              </w:r>
            </w:smartTag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), 1 adet 2 katlı ek bina ( </w:t>
            </w:r>
            <w:smartTag w:uri="urn:schemas-microsoft-com:office:smarttags" w:element="metricconverter">
              <w:smartTagPr>
                <w:attr w:name="ProductID" w:val="400 mﾲ"/>
              </w:smartTagPr>
              <w:r>
                <w:rPr>
                  <w:rFonts w:ascii="Times New Roman" w:hAnsi="Times New Roman"/>
                  <w:b/>
                  <w:bCs/>
                  <w:sz w:val="22"/>
                  <w:szCs w:val="22"/>
                </w:rPr>
                <w:t xml:space="preserve">400 </w:t>
              </w:r>
              <w:r w:rsidRPr="00F95BE4">
                <w:rPr>
                  <w:rFonts w:ascii="Times New Roman" w:hAnsi="Times New Roman"/>
                  <w:b/>
                  <w:bCs/>
                  <w:sz w:val="22"/>
                  <w:szCs w:val="22"/>
                </w:rPr>
                <w:t>m²</w:t>
              </w:r>
            </w:smartTag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)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ve 1 adet tek katlı ek bina </w:t>
            </w: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(</w:t>
            </w:r>
            <w:smartTag w:uri="urn:schemas-microsoft-com:office:smarttags" w:element="metricconverter">
              <w:smartTagPr>
                <w:attr w:name="ProductID" w:val="300 mﾲ"/>
              </w:smartTagPr>
              <w:r>
                <w:rPr>
                  <w:rFonts w:ascii="Times New Roman" w:hAnsi="Times New Roman"/>
                  <w:b/>
                  <w:bCs/>
                  <w:sz w:val="22"/>
                  <w:szCs w:val="22"/>
                </w:rPr>
                <w:t xml:space="preserve">300 </w:t>
              </w:r>
              <w:r w:rsidRPr="00F95BE4">
                <w:rPr>
                  <w:rFonts w:ascii="Times New Roman" w:hAnsi="Times New Roman"/>
                  <w:b/>
                  <w:bCs/>
                  <w:sz w:val="22"/>
                  <w:szCs w:val="22"/>
                </w:rPr>
                <w:t>m²</w:t>
              </w:r>
            </w:smartTag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)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’ olmak üzere toplam 3 binadan oluşmakta olup; </w:t>
            </w:r>
            <w:smartTag w:uri="urn:schemas-microsoft-com:office:smarttags" w:element="metricconverter">
              <w:smartTagPr>
                <w:attr w:name="ProductID" w:val="9312 mﾲ"/>
              </w:smartTagPr>
              <w:r>
                <w:rPr>
                  <w:rFonts w:ascii="Times New Roman" w:hAnsi="Times New Roman"/>
                  <w:b/>
                  <w:bCs/>
                  <w:sz w:val="22"/>
                  <w:szCs w:val="22"/>
                </w:rPr>
                <w:t xml:space="preserve">9312 </w:t>
              </w:r>
              <w:r w:rsidRPr="00F95BE4">
                <w:rPr>
                  <w:rFonts w:ascii="Times New Roman" w:hAnsi="Times New Roman"/>
                  <w:b/>
                  <w:bCs/>
                  <w:sz w:val="22"/>
                  <w:szCs w:val="22"/>
                </w:rPr>
                <w:t>m²</w:t>
              </w:r>
            </w:smartTag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arsa alanı üzerinde bulunmaktadır. (Bahçe </w:t>
            </w:r>
            <w:smartTag w:uri="urn:schemas-microsoft-com:office:smarttags" w:element="metricconverter">
              <w:smartTagPr>
                <w:attr w:name="ProductID" w:val="8362 mﾲ"/>
              </w:smartTagPr>
              <w:r>
                <w:rPr>
                  <w:rFonts w:ascii="Times New Roman" w:hAnsi="Times New Roman"/>
                  <w:b/>
                  <w:bCs/>
                  <w:sz w:val="22"/>
                  <w:szCs w:val="22"/>
                </w:rPr>
                <w:t xml:space="preserve">8362 </w:t>
              </w:r>
              <w:r w:rsidRPr="00F95BE4">
                <w:rPr>
                  <w:rFonts w:ascii="Times New Roman" w:hAnsi="Times New Roman"/>
                  <w:b/>
                  <w:bCs/>
                  <w:sz w:val="22"/>
                  <w:szCs w:val="22"/>
                </w:rPr>
                <w:t>m²</w:t>
              </w:r>
            </w:smartTag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)</w:t>
            </w:r>
          </w:p>
        </w:tc>
      </w:tr>
      <w:tr w:rsidR="00E878FA" w:rsidRPr="00F95BE4" w:rsidTr="004F5B51">
        <w:trPr>
          <w:trHeight w:val="501"/>
          <w:jc w:val="center"/>
        </w:trPr>
        <w:tc>
          <w:tcPr>
            <w:tcW w:w="3013" w:type="dxa"/>
          </w:tcPr>
          <w:p w:rsidR="00E878FA" w:rsidRPr="00F95BE4" w:rsidRDefault="00E878FA" w:rsidP="00F95BE4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Derslik Sayısı </w:t>
            </w:r>
          </w:p>
        </w:tc>
        <w:tc>
          <w:tcPr>
            <w:tcW w:w="6413" w:type="dxa"/>
            <w:vAlign w:val="center"/>
          </w:tcPr>
          <w:p w:rsidR="00E878FA" w:rsidRPr="00F95BE4" w:rsidRDefault="00E878FA" w:rsidP="00F95BE4">
            <w:pPr>
              <w:spacing w:before="0" w:after="0" w:line="308" w:lineRule="exact"/>
              <w:ind w:left="106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13 Derslik </w:t>
            </w:r>
          </w:p>
        </w:tc>
      </w:tr>
      <w:tr w:rsidR="00E878FA" w:rsidRPr="00F95BE4" w:rsidTr="004F5B51">
        <w:trPr>
          <w:trHeight w:val="409"/>
          <w:jc w:val="center"/>
        </w:trPr>
        <w:tc>
          <w:tcPr>
            <w:tcW w:w="3013" w:type="dxa"/>
            <w:shd w:val="clear" w:color="auto" w:fill="FCD6BA"/>
          </w:tcPr>
          <w:p w:rsidR="00E878FA" w:rsidRPr="00F95BE4" w:rsidRDefault="00E878FA" w:rsidP="00F95BE4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Ana Sınıfı </w:t>
            </w:r>
          </w:p>
        </w:tc>
        <w:tc>
          <w:tcPr>
            <w:tcW w:w="6413" w:type="dxa"/>
            <w:shd w:val="clear" w:color="auto" w:fill="FCD6BA"/>
          </w:tcPr>
          <w:p w:rsidR="00E878FA" w:rsidRDefault="00E878FA" w:rsidP="00F95BE4">
            <w:pPr>
              <w:spacing w:before="0" w:after="0" w:line="308" w:lineRule="exact"/>
              <w:ind w:left="106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-</w:t>
            </w:r>
          </w:p>
          <w:p w:rsidR="00E878FA" w:rsidRPr="00F95BE4" w:rsidRDefault="00E878FA" w:rsidP="00F95BE4">
            <w:pPr>
              <w:spacing w:before="0" w:after="0" w:line="308" w:lineRule="exact"/>
              <w:ind w:left="106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</w:tr>
      <w:tr w:rsidR="00E878FA" w:rsidRPr="00F95BE4" w:rsidTr="004F5B51">
        <w:trPr>
          <w:trHeight w:val="331"/>
          <w:jc w:val="center"/>
        </w:trPr>
        <w:tc>
          <w:tcPr>
            <w:tcW w:w="3013" w:type="dxa"/>
          </w:tcPr>
          <w:p w:rsidR="00E878FA" w:rsidRPr="00F95BE4" w:rsidRDefault="00E878FA" w:rsidP="00F95BE4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Özel Eğitim Sınıfı</w:t>
            </w:r>
          </w:p>
        </w:tc>
        <w:tc>
          <w:tcPr>
            <w:tcW w:w="6413" w:type="dxa"/>
          </w:tcPr>
          <w:p w:rsidR="00E878FA" w:rsidRPr="00F95BE4" w:rsidRDefault="00E878FA" w:rsidP="00F95BE4">
            <w:pPr>
              <w:spacing w:before="0" w:after="0" w:line="308" w:lineRule="exact"/>
              <w:ind w:left="106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-</w:t>
            </w:r>
          </w:p>
        </w:tc>
      </w:tr>
      <w:tr w:rsidR="00E878FA" w:rsidRPr="00F95BE4" w:rsidTr="00F95BE4">
        <w:trPr>
          <w:trHeight w:val="794"/>
          <w:jc w:val="center"/>
        </w:trPr>
        <w:tc>
          <w:tcPr>
            <w:tcW w:w="3013" w:type="dxa"/>
            <w:shd w:val="clear" w:color="auto" w:fill="FCD6BA"/>
          </w:tcPr>
          <w:p w:rsidR="00E878FA" w:rsidRPr="00F95BE4" w:rsidRDefault="00E878FA" w:rsidP="00F95BE4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İşlik ve Atölyeler</w:t>
            </w:r>
          </w:p>
        </w:tc>
        <w:tc>
          <w:tcPr>
            <w:tcW w:w="6413" w:type="dxa"/>
            <w:shd w:val="clear" w:color="auto" w:fill="FCD6BA"/>
          </w:tcPr>
          <w:p w:rsidR="00E878FA" w:rsidRPr="00F95BE4" w:rsidRDefault="00E878FA" w:rsidP="00F95BE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 Derslik</w:t>
            </w:r>
          </w:p>
        </w:tc>
      </w:tr>
      <w:tr w:rsidR="00E878FA" w:rsidRPr="00F95BE4" w:rsidTr="00F95BE4">
        <w:trPr>
          <w:trHeight w:val="794"/>
          <w:jc w:val="center"/>
        </w:trPr>
        <w:tc>
          <w:tcPr>
            <w:tcW w:w="3013" w:type="dxa"/>
          </w:tcPr>
          <w:p w:rsidR="00E878FA" w:rsidRPr="00F95BE4" w:rsidRDefault="00E878FA" w:rsidP="00F95BE4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Diğer Alanlar</w:t>
            </w:r>
          </w:p>
        </w:tc>
        <w:tc>
          <w:tcPr>
            <w:tcW w:w="6413" w:type="dxa"/>
          </w:tcPr>
          <w:p w:rsidR="00E878FA" w:rsidRPr="00F95BE4" w:rsidRDefault="00E878FA" w:rsidP="00F95BE4">
            <w:pPr>
              <w:spacing w:before="0" w:after="0" w:line="259" w:lineRule="exact"/>
              <w:ind w:left="106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1 Müdür Odası, 1 Müdür Yardımcısı Odası, 1 Öğretmenler Odası, 1 Rehber Öğretmen Odası, 1 Memur Odası, 1 Hizmetli Odası, 1 Kütüphane, 1 Fen ve Teknoloji Malzemeleri Odası, Bay ve Bayan Öğretmen Tuvaletleri, Kız ve Erkek Öğrenci Tuvaletleri, 1 Arşiv Odası, 1 Çok Amaçlı Salon, 1 Mutfak, 2 Yemek Salonu, 1 Kantin. </w:t>
            </w:r>
          </w:p>
        </w:tc>
      </w:tr>
      <w:tr w:rsidR="00E878FA" w:rsidRPr="00F95BE4" w:rsidTr="004F5B51">
        <w:trPr>
          <w:trHeight w:val="573"/>
          <w:jc w:val="center"/>
        </w:trPr>
        <w:tc>
          <w:tcPr>
            <w:tcW w:w="3013" w:type="dxa"/>
            <w:shd w:val="clear" w:color="auto" w:fill="FCD6BA"/>
          </w:tcPr>
          <w:p w:rsidR="00E878FA" w:rsidRPr="00F95BE4" w:rsidRDefault="00E878FA" w:rsidP="00F95BE4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Isınma Şekli, Su ve Elektrik Durumu:</w:t>
            </w:r>
          </w:p>
        </w:tc>
        <w:tc>
          <w:tcPr>
            <w:tcW w:w="6413" w:type="dxa"/>
            <w:shd w:val="clear" w:color="auto" w:fill="FCD6BA"/>
          </w:tcPr>
          <w:p w:rsidR="00E878FA" w:rsidRPr="00F95BE4" w:rsidRDefault="00E878FA" w:rsidP="00F95BE4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Kalorifer, Şebeke suyu</w:t>
            </w:r>
          </w:p>
        </w:tc>
      </w:tr>
      <w:tr w:rsidR="00E878FA" w:rsidRPr="00F95BE4" w:rsidTr="00F95BE4">
        <w:trPr>
          <w:trHeight w:val="794"/>
          <w:jc w:val="center"/>
        </w:trPr>
        <w:tc>
          <w:tcPr>
            <w:tcW w:w="3013" w:type="dxa"/>
          </w:tcPr>
          <w:p w:rsidR="00E878FA" w:rsidRPr="00F95BE4" w:rsidRDefault="00E878FA" w:rsidP="00F95BE4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Güvenlik ve Hijyen</w:t>
            </w:r>
          </w:p>
        </w:tc>
        <w:tc>
          <w:tcPr>
            <w:tcW w:w="6413" w:type="dxa"/>
          </w:tcPr>
          <w:p w:rsidR="00E878FA" w:rsidRPr="00F95BE4" w:rsidRDefault="00E878FA" w:rsidP="00F95BE4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Okul ihata duvarı mevcut olup; üstü çit tel örgü ile çevrilmiş durumdadır. Ön ve Arka olmak üzere 2 giriş kapısı mevcut olup, araçlar arka kapıdan içeri alınmaktadır. Temizlik ve hijyen kurallarına titizlikle uyulmaktadır.</w:t>
            </w:r>
          </w:p>
        </w:tc>
      </w:tr>
      <w:tr w:rsidR="00E878FA" w:rsidRPr="00F95BE4" w:rsidTr="004F5B51">
        <w:trPr>
          <w:trHeight w:val="499"/>
          <w:jc w:val="center"/>
        </w:trPr>
        <w:tc>
          <w:tcPr>
            <w:tcW w:w="3013" w:type="dxa"/>
            <w:shd w:val="clear" w:color="auto" w:fill="FCD6BA"/>
          </w:tcPr>
          <w:p w:rsidR="00E878FA" w:rsidRPr="00F95BE4" w:rsidRDefault="00E878FA" w:rsidP="00F95BE4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Yatılılık ve Bursluluk Durumu</w:t>
            </w:r>
          </w:p>
        </w:tc>
        <w:tc>
          <w:tcPr>
            <w:tcW w:w="6413" w:type="dxa"/>
            <w:shd w:val="clear" w:color="auto" w:fill="FCD6BA"/>
          </w:tcPr>
          <w:p w:rsidR="00E878FA" w:rsidRPr="00F95BE4" w:rsidRDefault="00E878FA" w:rsidP="00F95BE4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Yok</w:t>
            </w:r>
          </w:p>
        </w:tc>
      </w:tr>
      <w:tr w:rsidR="00E878FA" w:rsidRPr="00F95BE4" w:rsidTr="00D676B4">
        <w:trPr>
          <w:trHeight w:val="1643"/>
          <w:jc w:val="center"/>
        </w:trPr>
        <w:tc>
          <w:tcPr>
            <w:tcW w:w="3013" w:type="dxa"/>
            <w:tcBorders>
              <w:bottom w:val="single" w:sz="8" w:space="0" w:color="912122"/>
            </w:tcBorders>
          </w:tcPr>
          <w:p w:rsidR="00E878FA" w:rsidRPr="00F95BE4" w:rsidRDefault="00E878FA" w:rsidP="00F95BE4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Kayıt Kabul Şartları</w:t>
            </w:r>
          </w:p>
        </w:tc>
        <w:tc>
          <w:tcPr>
            <w:tcW w:w="6413" w:type="dxa"/>
            <w:tcBorders>
              <w:bottom w:val="single" w:sz="8" w:space="0" w:color="912122"/>
            </w:tcBorders>
          </w:tcPr>
          <w:p w:rsidR="00E878FA" w:rsidRDefault="00E878FA" w:rsidP="00126AAD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Okulumuz 4+4+4 Kademeli geçiş zorunlu eğitim kapsamında Ortaokul olarak dönüştürülmüş olup ;  taşımalı kapsamında taşınan köylerin 5. sınıflarına geçenler naklen alınmaktadır. Ayrıca merkez eğitim bölgesinden 5. Sınıf öğrencilerini nakil yoluyla kabul etmektedir.</w:t>
            </w:r>
          </w:p>
          <w:p w:rsidR="00E878FA" w:rsidRPr="00F95BE4" w:rsidRDefault="00E878FA" w:rsidP="00126AAD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E878FA" w:rsidRDefault="00E878FA">
      <w:pPr>
        <w:rPr>
          <w:rFonts w:ascii="Times New Roman" w:hAnsi="Times New Roman"/>
          <w:sz w:val="22"/>
          <w:szCs w:val="22"/>
        </w:rPr>
      </w:pPr>
    </w:p>
    <w:p w:rsidR="00E878FA" w:rsidRPr="003F0C3B" w:rsidRDefault="00E878FA">
      <w:pPr>
        <w:rPr>
          <w:rFonts w:ascii="Times New Roman" w:hAnsi="Times New Roman"/>
          <w:sz w:val="22"/>
          <w:szCs w:val="22"/>
        </w:rPr>
      </w:pPr>
    </w:p>
    <w:p w:rsidR="00E878FA" w:rsidRPr="003F0C3B" w:rsidRDefault="00E878FA" w:rsidP="007E0C48">
      <w:pPr>
        <w:pStyle w:val="Heading1"/>
        <w:numPr>
          <w:ilvl w:val="0"/>
          <w:numId w:val="2"/>
        </w:numPr>
        <w:spacing w:before="0" w:line="240" w:lineRule="auto"/>
        <w:rPr>
          <w:rFonts w:ascii="Times New Roman" w:hAnsi="Times New Roman"/>
        </w:rPr>
      </w:pPr>
      <w:bookmarkStart w:id="7" w:name="_Toc288428128"/>
      <w:bookmarkStart w:id="8" w:name="_Toc320175874"/>
      <w:bookmarkStart w:id="9" w:name="_Toc320176985"/>
      <w:bookmarkStart w:id="10" w:name="_Toc320177066"/>
      <w:r w:rsidRPr="003F0C3B">
        <w:rPr>
          <w:rFonts w:ascii="Times New Roman" w:hAnsi="Times New Roman"/>
        </w:rPr>
        <w:t>BİNA,</w:t>
      </w:r>
      <w:r>
        <w:rPr>
          <w:rFonts w:ascii="Times New Roman" w:hAnsi="Times New Roman"/>
        </w:rPr>
        <w:t xml:space="preserve"> ARSa ve</w:t>
      </w:r>
      <w:r w:rsidRPr="003F0C3B">
        <w:rPr>
          <w:rFonts w:ascii="Times New Roman" w:hAnsi="Times New Roman"/>
        </w:rPr>
        <w:t xml:space="preserve"> donanım BİLGİLERİ</w:t>
      </w:r>
      <w:bookmarkEnd w:id="7"/>
      <w:bookmarkEnd w:id="8"/>
      <w:bookmarkEnd w:id="9"/>
      <w:bookmarkEnd w:id="10"/>
    </w:p>
    <w:p w:rsidR="00E878FA" w:rsidRPr="003F0C3B" w:rsidRDefault="00E878FA" w:rsidP="007E0C48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Pr="003F0C3B" w:rsidRDefault="00E878FA" w:rsidP="0070147B">
      <w:pPr>
        <w:pStyle w:val="Heading2"/>
        <w:numPr>
          <w:ilvl w:val="1"/>
          <w:numId w:val="2"/>
        </w:numPr>
        <w:tabs>
          <w:tab w:val="clear" w:pos="792"/>
          <w:tab w:val="num" w:pos="567"/>
        </w:tabs>
        <w:spacing w:before="0" w:line="240" w:lineRule="auto"/>
        <w:ind w:right="141" w:hanging="650"/>
        <w:rPr>
          <w:rFonts w:ascii="Times New Roman" w:hAnsi="Times New Roman"/>
        </w:rPr>
      </w:pPr>
      <w:r w:rsidRPr="003F0C3B">
        <w:rPr>
          <w:rFonts w:ascii="Times New Roman" w:hAnsi="Times New Roman"/>
        </w:rPr>
        <w:t>bina ve arsa bilgileri</w:t>
      </w:r>
    </w:p>
    <w:p w:rsidR="00E878FA" w:rsidRPr="003F0C3B" w:rsidRDefault="00E878FA" w:rsidP="007E0C48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tbl>
      <w:tblPr>
        <w:tblW w:w="9296" w:type="dxa"/>
        <w:jc w:val="center"/>
        <w:tblInd w:w="-494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auto"/>
          <w:insideV w:val="dotted" w:sz="4" w:space="0" w:color="auto"/>
        </w:tblBorders>
        <w:tblLook w:val="0000"/>
      </w:tblPr>
      <w:tblGrid>
        <w:gridCol w:w="4077"/>
        <w:gridCol w:w="905"/>
        <w:gridCol w:w="1418"/>
        <w:gridCol w:w="2896"/>
      </w:tblGrid>
      <w:tr w:rsidR="00E878FA" w:rsidRPr="00F95BE4" w:rsidTr="00F95BE4">
        <w:trPr>
          <w:trHeight w:val="607"/>
          <w:jc w:val="center"/>
        </w:trPr>
        <w:tc>
          <w:tcPr>
            <w:tcW w:w="4077" w:type="dxa"/>
            <w:tcBorders>
              <w:top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DE4D0"/>
            <w:vAlign w:val="center"/>
          </w:tcPr>
          <w:p w:rsidR="00E878FA" w:rsidRPr="00F95BE4" w:rsidRDefault="00E878FA" w:rsidP="00F95BE4">
            <w:pPr>
              <w:spacing w:before="40" w:after="4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Birimin Adı</w:t>
            </w:r>
          </w:p>
        </w:tc>
        <w:tc>
          <w:tcPr>
            <w:tcW w:w="905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DE4D0"/>
            <w:vAlign w:val="center"/>
          </w:tcPr>
          <w:p w:rsidR="00E878FA" w:rsidRPr="00F95BE4" w:rsidRDefault="00E878FA" w:rsidP="00F95BE4">
            <w:pPr>
              <w:spacing w:before="40" w:after="40" w:line="36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Sayısı</w:t>
            </w:r>
          </w:p>
        </w:tc>
        <w:tc>
          <w:tcPr>
            <w:tcW w:w="1418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DE4D0"/>
            <w:vAlign w:val="center"/>
          </w:tcPr>
          <w:p w:rsidR="00E878FA" w:rsidRPr="00F95BE4" w:rsidRDefault="00E878FA" w:rsidP="00F95BE4">
            <w:pPr>
              <w:spacing w:before="40" w:after="40" w:line="36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Alanı (m²)</w:t>
            </w:r>
          </w:p>
        </w:tc>
        <w:tc>
          <w:tcPr>
            <w:tcW w:w="2896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</w:tcBorders>
            <w:shd w:val="clear" w:color="auto" w:fill="FDE4D0"/>
            <w:vAlign w:val="center"/>
          </w:tcPr>
          <w:p w:rsidR="00E878FA" w:rsidRPr="00F95BE4" w:rsidRDefault="00E878FA" w:rsidP="00F95BE4">
            <w:pPr>
              <w:spacing w:before="40" w:after="40" w:line="36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Özellikleri</w:t>
            </w: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single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 xml:space="preserve">Bina </w:t>
            </w:r>
          </w:p>
        </w:tc>
        <w:tc>
          <w:tcPr>
            <w:tcW w:w="905" w:type="dxa"/>
            <w:tcBorders>
              <w:top w:val="single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E136AF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8" w:type="dxa"/>
            <w:tcBorders>
              <w:top w:val="single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1350+ 400+300</w:t>
            </w:r>
          </w:p>
        </w:tc>
        <w:tc>
          <w:tcPr>
            <w:tcW w:w="2896" w:type="dxa"/>
            <w:tcBorders>
              <w:top w:val="single" w:sz="4" w:space="0" w:color="912122"/>
              <w:left w:val="dotted" w:sz="4" w:space="0" w:color="912122"/>
              <w:bottom w:val="dotted" w:sz="4" w:space="0" w:color="912122"/>
            </w:tcBorders>
          </w:tcPr>
          <w:p w:rsidR="00E878FA" w:rsidRPr="00F95BE4" w:rsidRDefault="00E878FA" w:rsidP="00126AAD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3 Kat Betonarme + 2 Kat Betonarme ve 1 Kat Betonarme Bina Olmak üzere 3 ayrı bina</w:t>
            </w: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Bahçe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E136AF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136AF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 xml:space="preserve">9.312 </w:t>
            </w: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1 Adet Futbol Sahası, 1 adet Basketbol Sahası, 1 Adet Voleybol Sahası mevcuttur.</w:t>
            </w: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Ana sınıfı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E136AF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Özel Alt Sınıf Derslik Sayısı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E136AF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Toplam Derslik Sayısı (1 ve 2. Kademe)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E136AF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>.Sınıf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E136AF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>.Sınıf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E136AF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>.Sınıf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E136AF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>.Sınıf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E136AF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Müdür Odası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E136AF" w:rsidRDefault="00E878FA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Müdür Yardımcısı O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>dası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E136AF" w:rsidRDefault="00E878FA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Öğretmenler O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>dası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E136AF" w:rsidRDefault="00E878FA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Memur Odası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E136AF" w:rsidRDefault="00E878FA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Hizmetli Odası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E136AF" w:rsidRDefault="00E878FA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Rehber Öğretmen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O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>dası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E136AF" w:rsidRDefault="00E878FA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Kütüphane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E136AF" w:rsidRDefault="00E878FA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Salon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E136AF" w:rsidRDefault="00E878FA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Kantin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E136AF" w:rsidRDefault="00E878FA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Fen ve Teknoloji Laboratuarı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E136AF" w:rsidRDefault="00E878FA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Müzik Sınıfı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E136AF" w:rsidRDefault="00E878FA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1A354F">
            <w:pPr>
              <w:spacing w:before="40" w:after="4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Revir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E136AF" w:rsidRDefault="00E878FA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Görsel Sanatlar Sınıfı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E136AF" w:rsidRDefault="00E878FA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Spor Odası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E136AF" w:rsidRDefault="00E878FA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Soyunma Odası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E136AF" w:rsidRDefault="00E878FA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Kazan Dairesi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E136AF" w:rsidRDefault="00E878FA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Arşiv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E136AF" w:rsidRDefault="00E878FA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Erkek Öğrenci WC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E136AF" w:rsidRDefault="00E878FA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Kız 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 xml:space="preserve">Öğrenci WC 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E136AF" w:rsidRDefault="00E878FA" w:rsidP="001A354F">
            <w:pPr>
              <w:spacing w:before="40" w:after="40" w:line="240" w:lineRule="auto"/>
              <w:ind w:left="-166" w:right="-1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ind w:left="-166" w:right="-136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E878FA" w:rsidRPr="00F95BE4" w:rsidRDefault="00E878FA" w:rsidP="00F95BE4">
            <w:pPr>
              <w:spacing w:before="40" w:after="40" w:line="240" w:lineRule="auto"/>
              <w:ind w:left="-166" w:right="-136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 xml:space="preserve">Bayan Öğretmen WC 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E136AF" w:rsidRDefault="00E878FA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E878FA" w:rsidRPr="00F95BE4" w:rsidRDefault="00E878FA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8FA" w:rsidRPr="00F95BE4" w:rsidTr="00090E6C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single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 xml:space="preserve">Erkek Öğretmen WC 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single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E136AF" w:rsidRDefault="00E878FA" w:rsidP="001A354F">
            <w:pPr>
              <w:spacing w:before="40" w:after="40" w:line="240" w:lineRule="auto"/>
              <w:ind w:left="-166" w:right="-1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single" w:sz="4" w:space="0" w:color="912122"/>
              <w:right w:val="dotted" w:sz="4" w:space="0" w:color="912122"/>
            </w:tcBorders>
            <w:shd w:val="clear" w:color="auto" w:fill="FDE4D0"/>
          </w:tcPr>
          <w:p w:rsidR="00E878FA" w:rsidRPr="00F95BE4" w:rsidRDefault="00E878FA" w:rsidP="00090E6C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single" w:sz="4" w:space="0" w:color="912122"/>
            </w:tcBorders>
            <w:shd w:val="clear" w:color="auto" w:fill="FDE4D0"/>
          </w:tcPr>
          <w:p w:rsidR="00E878FA" w:rsidRPr="00F95BE4" w:rsidRDefault="00E878FA" w:rsidP="00090E6C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E878FA" w:rsidRPr="003F0C3B" w:rsidRDefault="00E878FA" w:rsidP="007E0C48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Pr="003F0C3B" w:rsidRDefault="00E878FA" w:rsidP="0070147B">
      <w:pPr>
        <w:pStyle w:val="Heading2"/>
        <w:numPr>
          <w:ilvl w:val="1"/>
          <w:numId w:val="2"/>
        </w:numPr>
        <w:tabs>
          <w:tab w:val="clear" w:pos="792"/>
        </w:tabs>
        <w:spacing w:before="0" w:line="240" w:lineRule="auto"/>
        <w:ind w:left="567" w:hanging="426"/>
        <w:rPr>
          <w:rFonts w:ascii="Times New Roman" w:hAnsi="Times New Roman"/>
        </w:rPr>
      </w:pPr>
      <w:r w:rsidRPr="003F0C3B">
        <w:rPr>
          <w:rFonts w:ascii="Times New Roman" w:hAnsi="Times New Roman"/>
        </w:rPr>
        <w:t>TEKNOLOJİK DONANIM</w:t>
      </w:r>
    </w:p>
    <w:p w:rsidR="00E878FA" w:rsidRPr="003F0C3B" w:rsidRDefault="00E878FA" w:rsidP="007E0C48">
      <w:pPr>
        <w:autoSpaceDE w:val="0"/>
        <w:autoSpaceDN w:val="0"/>
        <w:adjustRightInd w:val="0"/>
        <w:spacing w:before="0" w:after="0" w:line="240" w:lineRule="auto"/>
        <w:ind w:left="360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Pr="003F0C3B" w:rsidRDefault="00E878FA" w:rsidP="0070147B">
      <w:pPr>
        <w:autoSpaceDE w:val="0"/>
        <w:autoSpaceDN w:val="0"/>
        <w:adjustRightInd w:val="0"/>
        <w:spacing w:before="0" w:after="0" w:line="240" w:lineRule="auto"/>
        <w:ind w:left="360"/>
        <w:rPr>
          <w:rFonts w:ascii="Times New Roman" w:hAnsi="Times New Roman"/>
          <w:b/>
          <w:sz w:val="22"/>
          <w:szCs w:val="22"/>
        </w:rPr>
      </w:pPr>
    </w:p>
    <w:tbl>
      <w:tblPr>
        <w:tblW w:w="9606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0A0"/>
      </w:tblPr>
      <w:tblGrid>
        <w:gridCol w:w="3510"/>
        <w:gridCol w:w="1239"/>
        <w:gridCol w:w="1239"/>
        <w:gridCol w:w="1239"/>
        <w:gridCol w:w="2379"/>
      </w:tblGrid>
      <w:tr w:rsidR="00E878FA" w:rsidRPr="00F95BE4" w:rsidTr="00F453C1">
        <w:trPr>
          <w:trHeight w:val="707"/>
        </w:trPr>
        <w:tc>
          <w:tcPr>
            <w:tcW w:w="3510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Araç -Gereçler</w:t>
            </w:r>
          </w:p>
        </w:tc>
        <w:tc>
          <w:tcPr>
            <w:tcW w:w="1239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727FA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239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727FA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239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727FA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2379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727FA3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İhtiyaç</w:t>
            </w:r>
          </w:p>
        </w:tc>
      </w:tr>
      <w:tr w:rsidR="00E878FA" w:rsidRPr="00F95BE4" w:rsidTr="00F453C1">
        <w:trPr>
          <w:trHeight w:val="584"/>
        </w:trPr>
        <w:tc>
          <w:tcPr>
            <w:tcW w:w="3510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Bilgisayar</w:t>
            </w:r>
          </w:p>
        </w:tc>
        <w:tc>
          <w:tcPr>
            <w:tcW w:w="1239" w:type="dxa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239" w:type="dxa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39" w:type="dxa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2379" w:type="dxa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878FA" w:rsidRPr="00F95BE4" w:rsidTr="00F453C1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Dizüstü Bilgisayar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7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878FA" w:rsidRPr="00F95BE4" w:rsidTr="00F453C1">
        <w:trPr>
          <w:trHeight w:val="584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Yazıcı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237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878FA" w:rsidRPr="00F95BE4" w:rsidTr="00F453C1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Tarayıcı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090E6C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7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878FA" w:rsidRPr="00F95BE4" w:rsidTr="00F453C1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Tepegöz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543415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43415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7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878FA" w:rsidRPr="00F95BE4" w:rsidTr="00F453C1">
        <w:trPr>
          <w:trHeight w:val="584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Projeksiyon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7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878FA" w:rsidRPr="00F95BE4" w:rsidTr="00F453C1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Televizyon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7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878FA" w:rsidRPr="00F95BE4" w:rsidTr="00F453C1">
        <w:trPr>
          <w:trHeight w:val="584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İnternet Bağlantısı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7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878FA" w:rsidRPr="00F95BE4" w:rsidTr="00F453C1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Fen Laboratuarı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7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878FA" w:rsidRPr="00F95BE4" w:rsidTr="00F453C1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Bilgisayar Lab.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7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878FA" w:rsidRPr="00F95BE4" w:rsidTr="00F453C1">
        <w:trPr>
          <w:trHeight w:val="584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Faks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237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878FA" w:rsidRPr="00F95BE4" w:rsidTr="00F453C1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Fotoğraf Makinesi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237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878FA" w:rsidRPr="00F95BE4" w:rsidTr="00F453C1">
        <w:trPr>
          <w:trHeight w:val="584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Kamera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37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878FA" w:rsidRPr="00F95BE4" w:rsidTr="00F453C1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Okulun İnternet Sitesi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7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</w:tbl>
    <w:p w:rsidR="00E878FA" w:rsidRDefault="00E878FA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E878FA" w:rsidRDefault="00E878FA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E878FA" w:rsidRDefault="00E878FA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E878FA" w:rsidRDefault="00E878FA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E878FA" w:rsidRDefault="00E878FA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E878FA" w:rsidRDefault="00E878FA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E878FA" w:rsidRDefault="00E878FA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E878FA" w:rsidRDefault="00E878FA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E878FA" w:rsidRDefault="00E878FA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E878FA" w:rsidRDefault="00E878FA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E878FA" w:rsidRDefault="00E878FA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E878FA" w:rsidRDefault="00E878FA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E878FA" w:rsidRDefault="00E878FA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E878FA" w:rsidRDefault="00E878FA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E878FA" w:rsidRPr="003F0C3B" w:rsidRDefault="00E878FA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E878FA" w:rsidRPr="003F0C3B" w:rsidRDefault="00E878FA" w:rsidP="002E4CAC">
      <w:pPr>
        <w:pStyle w:val="Heading1"/>
        <w:numPr>
          <w:ilvl w:val="0"/>
          <w:numId w:val="2"/>
        </w:numPr>
        <w:spacing w:before="0" w:line="240" w:lineRule="auto"/>
        <w:rPr>
          <w:rFonts w:ascii="Times New Roman" w:hAnsi="Times New Roman"/>
        </w:rPr>
      </w:pPr>
      <w:bookmarkStart w:id="11" w:name="_Toc288428122"/>
      <w:bookmarkStart w:id="12" w:name="_Toc320175868"/>
      <w:bookmarkStart w:id="13" w:name="_Toc320176979"/>
      <w:bookmarkStart w:id="14" w:name="_Toc320177060"/>
      <w:r w:rsidRPr="003F0C3B">
        <w:rPr>
          <w:rFonts w:ascii="Times New Roman" w:hAnsi="Times New Roman"/>
        </w:rPr>
        <w:t>PERSONEL BİLGİLERİ</w:t>
      </w:r>
      <w:bookmarkEnd w:id="11"/>
      <w:bookmarkEnd w:id="12"/>
      <w:bookmarkEnd w:id="13"/>
      <w:bookmarkEnd w:id="14"/>
    </w:p>
    <w:p w:rsidR="00E878FA" w:rsidRPr="003F0C3B" w:rsidRDefault="00E878FA" w:rsidP="002E4CAC">
      <w:pPr>
        <w:spacing w:before="0" w:after="0"/>
        <w:rPr>
          <w:rFonts w:ascii="Times New Roman" w:hAnsi="Times New Roman"/>
          <w:sz w:val="22"/>
          <w:szCs w:val="22"/>
        </w:rPr>
      </w:pPr>
    </w:p>
    <w:p w:rsidR="00E878FA" w:rsidRPr="003F0C3B" w:rsidRDefault="00E878FA" w:rsidP="00315965">
      <w:pPr>
        <w:pStyle w:val="Heading2"/>
        <w:numPr>
          <w:ilvl w:val="1"/>
          <w:numId w:val="2"/>
        </w:numPr>
        <w:spacing w:before="0" w:line="240" w:lineRule="auto"/>
        <w:rPr>
          <w:rFonts w:ascii="Times New Roman" w:hAnsi="Times New Roman"/>
        </w:rPr>
      </w:pPr>
      <w:bookmarkStart w:id="15" w:name="_Toc288428124"/>
      <w:bookmarkStart w:id="16" w:name="_Toc320175870"/>
      <w:bookmarkStart w:id="17" w:name="_Toc320176981"/>
      <w:bookmarkStart w:id="18" w:name="_Toc320177062"/>
      <w:r w:rsidRPr="003F0C3B">
        <w:rPr>
          <w:rFonts w:ascii="Times New Roman" w:hAnsi="Times New Roman"/>
        </w:rPr>
        <w:t>okulda ÇALIŞAN PERSONEL SAYISI</w:t>
      </w:r>
      <w:bookmarkEnd w:id="15"/>
      <w:bookmarkEnd w:id="16"/>
      <w:bookmarkEnd w:id="17"/>
      <w:bookmarkEnd w:id="18"/>
    </w:p>
    <w:p w:rsidR="00E878FA" w:rsidRPr="003F0C3B" w:rsidRDefault="00E878FA" w:rsidP="002E4CAC">
      <w:pPr>
        <w:spacing w:before="0" w:after="0"/>
        <w:rPr>
          <w:rFonts w:ascii="Times New Roman" w:hAnsi="Times New Roman"/>
          <w:sz w:val="22"/>
          <w:szCs w:val="22"/>
        </w:rPr>
      </w:pPr>
    </w:p>
    <w:tbl>
      <w:tblPr>
        <w:tblW w:w="10572" w:type="dxa"/>
        <w:jc w:val="center"/>
        <w:tblBorders>
          <w:top w:val="single" w:sz="6" w:space="0" w:color="912122"/>
          <w:left w:val="single" w:sz="6" w:space="0" w:color="912122"/>
          <w:bottom w:val="single" w:sz="6" w:space="0" w:color="912122"/>
          <w:right w:val="single" w:sz="6" w:space="0" w:color="912122"/>
          <w:insideH w:val="dotted" w:sz="4" w:space="0" w:color="auto"/>
          <w:insideV w:val="dotted" w:sz="4" w:space="0" w:color="auto"/>
        </w:tblBorders>
        <w:tblLook w:val="00C0"/>
      </w:tblPr>
      <w:tblGrid>
        <w:gridCol w:w="1318"/>
        <w:gridCol w:w="1042"/>
        <w:gridCol w:w="951"/>
        <w:gridCol w:w="1185"/>
        <w:gridCol w:w="1548"/>
        <w:gridCol w:w="1548"/>
        <w:gridCol w:w="931"/>
        <w:gridCol w:w="1006"/>
        <w:gridCol w:w="1043"/>
      </w:tblGrid>
      <w:tr w:rsidR="00E878FA" w:rsidRPr="00F95BE4" w:rsidTr="002C6547">
        <w:trPr>
          <w:trHeight w:val="486"/>
          <w:jc w:val="center"/>
        </w:trPr>
        <w:tc>
          <w:tcPr>
            <w:tcW w:w="1331" w:type="dxa"/>
            <w:tcBorders>
              <w:top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Kadrolu</w:t>
            </w:r>
          </w:p>
        </w:tc>
        <w:tc>
          <w:tcPr>
            <w:tcW w:w="959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Doğum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 xml:space="preserve"> İz</w:t>
            </w:r>
            <w:r>
              <w:rPr>
                <w:rFonts w:ascii="Times New Roman" w:hAnsi="Times New Roman"/>
                <w:sz w:val="22"/>
                <w:szCs w:val="22"/>
              </w:rPr>
              <w:t>n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>inde</w:t>
            </w:r>
          </w:p>
        </w:tc>
        <w:tc>
          <w:tcPr>
            <w:tcW w:w="1201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Hizmet Alımı</w:t>
            </w:r>
            <w:r>
              <w:rPr>
                <w:rFonts w:ascii="Times New Roman" w:hAnsi="Times New Roman"/>
                <w:sz w:val="22"/>
                <w:szCs w:val="22"/>
              </w:rPr>
              <w:t>(iş-kur)</w:t>
            </w:r>
          </w:p>
        </w:tc>
        <w:tc>
          <w:tcPr>
            <w:tcW w:w="1503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CD6BA"/>
          </w:tcPr>
          <w:p w:rsidR="00E878FA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Görevlendirme </w:t>
            </w:r>
          </w:p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gelen</w:t>
            </w:r>
          </w:p>
        </w:tc>
        <w:tc>
          <w:tcPr>
            <w:tcW w:w="1503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CD6BA"/>
            <w:vAlign w:val="center"/>
          </w:tcPr>
          <w:p w:rsidR="00E878FA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Görevlendirme</w:t>
            </w:r>
          </w:p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giden</w:t>
            </w:r>
          </w:p>
        </w:tc>
        <w:tc>
          <w:tcPr>
            <w:tcW w:w="941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Ücretli</w:t>
            </w:r>
          </w:p>
        </w:tc>
        <w:tc>
          <w:tcPr>
            <w:tcW w:w="1017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Toplam</w:t>
            </w:r>
          </w:p>
        </w:tc>
        <w:tc>
          <w:tcPr>
            <w:tcW w:w="1065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İhtiyaç</w:t>
            </w:r>
          </w:p>
        </w:tc>
      </w:tr>
      <w:tr w:rsidR="00E878FA" w:rsidRPr="00F95BE4" w:rsidTr="002C6547">
        <w:trPr>
          <w:trHeight w:val="284"/>
          <w:jc w:val="center"/>
        </w:trPr>
        <w:tc>
          <w:tcPr>
            <w:tcW w:w="1331" w:type="dxa"/>
            <w:tcBorders>
              <w:top w:val="single" w:sz="6" w:space="0" w:color="912122"/>
              <w:bottom w:val="dotted" w:sz="4" w:space="0" w:color="912122"/>
              <w:right w:val="single" w:sz="6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Yönetici</w:t>
            </w:r>
          </w:p>
        </w:tc>
        <w:tc>
          <w:tcPr>
            <w:tcW w:w="1052" w:type="dxa"/>
            <w:tcBorders>
              <w:top w:val="single" w:sz="6" w:space="0" w:color="912122"/>
              <w:left w:val="single" w:sz="6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959" w:type="dxa"/>
            <w:tcBorders>
              <w:top w:val="single" w:sz="6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01" w:type="dxa"/>
            <w:tcBorders>
              <w:top w:val="single" w:sz="6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03" w:type="dxa"/>
            <w:tcBorders>
              <w:top w:val="single" w:sz="6" w:space="0" w:color="912122"/>
            </w:tcBorders>
          </w:tcPr>
          <w:p w:rsidR="00E878FA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03" w:type="dxa"/>
            <w:tcBorders>
              <w:top w:val="single" w:sz="6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941" w:type="dxa"/>
            <w:tcBorders>
              <w:top w:val="single" w:sz="6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017" w:type="dxa"/>
            <w:tcBorders>
              <w:top w:val="single" w:sz="6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5" w:type="dxa"/>
            <w:tcBorders>
              <w:top w:val="single" w:sz="6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E878FA" w:rsidRPr="00F95BE4" w:rsidTr="002C6547">
        <w:trPr>
          <w:trHeight w:val="284"/>
          <w:jc w:val="center"/>
        </w:trPr>
        <w:tc>
          <w:tcPr>
            <w:tcW w:w="1331" w:type="dxa"/>
            <w:tcBorders>
              <w:top w:val="dotted" w:sz="4" w:space="0" w:color="912122"/>
              <w:bottom w:val="dotted" w:sz="4" w:space="0" w:color="912122"/>
              <w:right w:val="single" w:sz="6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Öğretmen</w:t>
            </w:r>
          </w:p>
        </w:tc>
        <w:tc>
          <w:tcPr>
            <w:tcW w:w="1052" w:type="dxa"/>
            <w:tcBorders>
              <w:left w:val="single" w:sz="6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59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01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03" w:type="dxa"/>
          </w:tcPr>
          <w:p w:rsidR="00E878FA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03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941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17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65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3</w:t>
            </w:r>
          </w:p>
        </w:tc>
      </w:tr>
      <w:tr w:rsidR="00E878FA" w:rsidRPr="00F95BE4" w:rsidTr="002C6547">
        <w:trPr>
          <w:trHeight w:val="284"/>
          <w:jc w:val="center"/>
        </w:trPr>
        <w:tc>
          <w:tcPr>
            <w:tcW w:w="1331" w:type="dxa"/>
            <w:tcBorders>
              <w:top w:val="dotted" w:sz="4" w:space="0" w:color="912122"/>
              <w:bottom w:val="dotted" w:sz="4" w:space="0" w:color="912122"/>
              <w:right w:val="single" w:sz="6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Memur</w:t>
            </w:r>
          </w:p>
        </w:tc>
        <w:tc>
          <w:tcPr>
            <w:tcW w:w="1052" w:type="dxa"/>
            <w:tcBorders>
              <w:left w:val="single" w:sz="6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959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01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03" w:type="dxa"/>
          </w:tcPr>
          <w:p w:rsidR="00E878FA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03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941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017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-</w:t>
            </w:r>
          </w:p>
        </w:tc>
        <w:tc>
          <w:tcPr>
            <w:tcW w:w="1065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</w:t>
            </w:r>
          </w:p>
        </w:tc>
      </w:tr>
      <w:tr w:rsidR="00E878FA" w:rsidRPr="00F95BE4" w:rsidTr="002C6547">
        <w:trPr>
          <w:trHeight w:val="284"/>
          <w:jc w:val="center"/>
        </w:trPr>
        <w:tc>
          <w:tcPr>
            <w:tcW w:w="1331" w:type="dxa"/>
            <w:tcBorders>
              <w:top w:val="dotted" w:sz="4" w:space="0" w:color="912122"/>
              <w:bottom w:val="dotted" w:sz="4" w:space="0" w:color="912122"/>
              <w:right w:val="single" w:sz="6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Hizmetli</w:t>
            </w:r>
          </w:p>
        </w:tc>
        <w:tc>
          <w:tcPr>
            <w:tcW w:w="1052" w:type="dxa"/>
            <w:tcBorders>
              <w:left w:val="single" w:sz="6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959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01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03" w:type="dxa"/>
          </w:tcPr>
          <w:p w:rsidR="00E878FA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03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941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017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5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</w:t>
            </w:r>
          </w:p>
        </w:tc>
      </w:tr>
      <w:tr w:rsidR="00E878FA" w:rsidRPr="00F95BE4" w:rsidTr="002C6547">
        <w:trPr>
          <w:trHeight w:val="284"/>
          <w:jc w:val="center"/>
        </w:trPr>
        <w:tc>
          <w:tcPr>
            <w:tcW w:w="1331" w:type="dxa"/>
            <w:tcBorders>
              <w:top w:val="dotted" w:sz="4" w:space="0" w:color="912122"/>
              <w:bottom w:val="single" w:sz="6" w:space="0" w:color="912122"/>
              <w:right w:val="single" w:sz="6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Kaloriferci</w:t>
            </w:r>
          </w:p>
        </w:tc>
        <w:tc>
          <w:tcPr>
            <w:tcW w:w="1052" w:type="dxa"/>
            <w:tcBorders>
              <w:left w:val="single" w:sz="6" w:space="0" w:color="912122"/>
              <w:bottom w:val="single" w:sz="6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959" w:type="dxa"/>
            <w:tcBorders>
              <w:bottom w:val="single" w:sz="6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01" w:type="dxa"/>
            <w:tcBorders>
              <w:bottom w:val="single" w:sz="6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03" w:type="dxa"/>
            <w:tcBorders>
              <w:bottom w:val="single" w:sz="6" w:space="0" w:color="912122"/>
            </w:tcBorders>
          </w:tcPr>
          <w:p w:rsidR="00E878FA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03" w:type="dxa"/>
            <w:tcBorders>
              <w:bottom w:val="single" w:sz="6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941" w:type="dxa"/>
            <w:tcBorders>
              <w:bottom w:val="single" w:sz="6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017" w:type="dxa"/>
            <w:tcBorders>
              <w:bottom w:val="single" w:sz="6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-</w:t>
            </w:r>
          </w:p>
        </w:tc>
        <w:tc>
          <w:tcPr>
            <w:tcW w:w="1065" w:type="dxa"/>
            <w:tcBorders>
              <w:bottom w:val="single" w:sz="6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</w:t>
            </w:r>
          </w:p>
        </w:tc>
      </w:tr>
      <w:tr w:rsidR="00E878FA" w:rsidRPr="00F95BE4" w:rsidTr="002C6547">
        <w:trPr>
          <w:trHeight w:val="406"/>
          <w:jc w:val="center"/>
        </w:trPr>
        <w:tc>
          <w:tcPr>
            <w:tcW w:w="1331" w:type="dxa"/>
            <w:tcBorders>
              <w:top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TOPLAM</w:t>
            </w:r>
          </w:p>
        </w:tc>
        <w:tc>
          <w:tcPr>
            <w:tcW w:w="1052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EF0CD"/>
            <w:vAlign w:val="center"/>
          </w:tcPr>
          <w:p w:rsidR="00E878FA" w:rsidRPr="00090E6C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959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EF0CD"/>
            <w:vAlign w:val="center"/>
          </w:tcPr>
          <w:p w:rsidR="00E878FA" w:rsidRPr="00090E6C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201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EF0CD"/>
            <w:vAlign w:val="center"/>
          </w:tcPr>
          <w:p w:rsidR="00E878FA" w:rsidRPr="00090E6C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503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EF0CD"/>
          </w:tcPr>
          <w:p w:rsidR="00E878FA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503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EF0CD"/>
            <w:vAlign w:val="center"/>
          </w:tcPr>
          <w:p w:rsidR="00E878FA" w:rsidRPr="00090E6C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41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EF0CD"/>
            <w:vAlign w:val="center"/>
          </w:tcPr>
          <w:p w:rsidR="00E878FA" w:rsidRPr="00090E6C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017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EF0CD"/>
            <w:vAlign w:val="center"/>
          </w:tcPr>
          <w:p w:rsidR="00E878FA" w:rsidRPr="00090E6C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1065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</w:tcBorders>
            <w:shd w:val="clear" w:color="auto" w:fill="FEF0CD"/>
            <w:vAlign w:val="center"/>
          </w:tcPr>
          <w:p w:rsidR="00E878FA" w:rsidRPr="00090E6C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6</w:t>
            </w:r>
          </w:p>
        </w:tc>
      </w:tr>
    </w:tbl>
    <w:p w:rsidR="00E878FA" w:rsidRPr="003F0C3B" w:rsidRDefault="00E878FA" w:rsidP="002E4CAC">
      <w:pPr>
        <w:spacing w:before="0" w:after="0"/>
        <w:rPr>
          <w:rFonts w:ascii="Times New Roman" w:hAnsi="Times New Roman"/>
          <w:sz w:val="22"/>
          <w:szCs w:val="22"/>
        </w:rPr>
      </w:pPr>
    </w:p>
    <w:p w:rsidR="00E878FA" w:rsidRPr="003F0C3B" w:rsidRDefault="00E878FA" w:rsidP="002E4CAC">
      <w:pPr>
        <w:pStyle w:val="Heading2"/>
        <w:numPr>
          <w:ilvl w:val="1"/>
          <w:numId w:val="2"/>
        </w:numPr>
        <w:spacing w:before="0" w:line="240" w:lineRule="auto"/>
        <w:rPr>
          <w:rFonts w:ascii="Times New Roman" w:hAnsi="Times New Roman"/>
        </w:rPr>
      </w:pPr>
      <w:bookmarkStart w:id="19" w:name="_Toc288428123"/>
      <w:bookmarkStart w:id="20" w:name="_Toc320175869"/>
      <w:bookmarkStart w:id="21" w:name="_Toc320176980"/>
      <w:bookmarkStart w:id="22" w:name="_Toc320177061"/>
      <w:r w:rsidRPr="003F0C3B">
        <w:rPr>
          <w:rFonts w:ascii="Times New Roman" w:hAnsi="Times New Roman"/>
        </w:rPr>
        <w:t>ÖĞRETMEN NORM KADRO BİLGİLERİ</w:t>
      </w:r>
      <w:bookmarkEnd w:id="19"/>
      <w:bookmarkEnd w:id="20"/>
      <w:bookmarkEnd w:id="21"/>
      <w:bookmarkEnd w:id="22"/>
    </w:p>
    <w:p w:rsidR="00E878FA" w:rsidRPr="003F0C3B" w:rsidRDefault="00E878FA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tbl>
      <w:tblPr>
        <w:tblW w:w="9606" w:type="dxa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dotted" w:sz="4" w:space="0" w:color="auto"/>
          <w:insideV w:val="dotted" w:sz="4" w:space="0" w:color="auto"/>
        </w:tblBorders>
        <w:tblLayout w:type="fixed"/>
        <w:tblLook w:val="01E0"/>
      </w:tblPr>
      <w:tblGrid>
        <w:gridCol w:w="655"/>
        <w:gridCol w:w="2578"/>
        <w:gridCol w:w="659"/>
        <w:gridCol w:w="661"/>
        <w:gridCol w:w="661"/>
        <w:gridCol w:w="661"/>
        <w:gridCol w:w="661"/>
        <w:gridCol w:w="661"/>
        <w:gridCol w:w="661"/>
        <w:gridCol w:w="661"/>
        <w:gridCol w:w="1087"/>
      </w:tblGrid>
      <w:tr w:rsidR="00E878FA" w:rsidRPr="00F95BE4" w:rsidTr="00F95BE4">
        <w:trPr>
          <w:trHeight w:val="2022"/>
        </w:trPr>
        <w:tc>
          <w:tcPr>
            <w:tcW w:w="341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textDirection w:val="btLr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/>
                <w:bCs/>
              </w:rPr>
              <w:t>SIRA NO</w:t>
            </w:r>
          </w:p>
        </w:tc>
        <w:tc>
          <w:tcPr>
            <w:tcW w:w="134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/>
                <w:bCs/>
              </w:rPr>
              <w:t>BRANŞ ADI</w:t>
            </w:r>
          </w:p>
        </w:tc>
        <w:tc>
          <w:tcPr>
            <w:tcW w:w="34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textDirection w:val="btLr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/>
                <w:bCs/>
              </w:rPr>
              <w:t>DERS  SAATİ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textDirection w:val="btLr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/>
                <w:bCs/>
              </w:rPr>
              <w:t>NORM  KADRO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textDirection w:val="btLr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/>
                <w:bCs/>
              </w:rPr>
              <w:t>KADROLU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textDirection w:val="btLr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/>
                <w:bCs/>
              </w:rPr>
              <w:t>GÖREVLNDİRME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textDirection w:val="btLr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/>
                <w:bCs/>
              </w:rPr>
              <w:t>ÜCRETLİ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textDirection w:val="btLr"/>
          </w:tcPr>
          <w:p w:rsidR="00E878FA" w:rsidRPr="00F95BE4" w:rsidRDefault="00E878FA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  <w:color w:val="FFFFFF"/>
              </w:rPr>
            </w:pPr>
            <w:r w:rsidRPr="00F95BE4">
              <w:rPr>
                <w:rFonts w:ascii="Times New Roman" w:hAnsi="Times New Roman"/>
                <w:b/>
                <w:bCs/>
              </w:rPr>
              <w:t>KURUM DIŞINDA OLAN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textDirection w:val="btLr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/>
                <w:bCs/>
              </w:rPr>
              <w:t>TOPLAM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textDirection w:val="btLr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/>
                <w:bCs/>
              </w:rPr>
              <w:t xml:space="preserve">NORM  İHTİYAÇ </w:t>
            </w:r>
          </w:p>
        </w:tc>
        <w:tc>
          <w:tcPr>
            <w:tcW w:w="566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FCD6BA"/>
            <w:textDirection w:val="btLr"/>
          </w:tcPr>
          <w:p w:rsidR="00E878FA" w:rsidRPr="00F95BE4" w:rsidRDefault="00E878FA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/>
                <w:bCs/>
              </w:rPr>
              <w:t>NORM  FAZLALIK</w:t>
            </w:r>
          </w:p>
        </w:tc>
      </w:tr>
      <w:tr w:rsidR="00E878FA" w:rsidRPr="00F95BE4" w:rsidTr="00F95BE4">
        <w:tc>
          <w:tcPr>
            <w:tcW w:w="341" w:type="pct"/>
            <w:tcBorders>
              <w:top w:val="single" w:sz="8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342" w:type="pct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Sınıf Öğretmeni</w:t>
            </w:r>
          </w:p>
        </w:tc>
        <w:tc>
          <w:tcPr>
            <w:tcW w:w="343" w:type="pct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66" w:type="pct"/>
            <w:tcBorders>
              <w:top w:val="single" w:sz="8" w:space="0" w:color="912122"/>
              <w:left w:val="dotted" w:sz="4" w:space="0" w:color="912122"/>
              <w:bottom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E878FA" w:rsidRPr="00F95BE4" w:rsidTr="00F95BE4">
        <w:tc>
          <w:tcPr>
            <w:tcW w:w="341" w:type="pct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İlköğretim Matematik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48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E878FA" w:rsidRPr="00F95BE4" w:rsidTr="00F95BE4">
        <w:tc>
          <w:tcPr>
            <w:tcW w:w="341" w:type="pct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Sosyal Bilgiler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E878FA" w:rsidRPr="00F95BE4" w:rsidTr="00F95BE4">
        <w:tc>
          <w:tcPr>
            <w:tcW w:w="341" w:type="pct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Bilişim Teknolojileri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E878FA" w:rsidRPr="00F95BE4" w:rsidTr="00F95BE4">
        <w:tc>
          <w:tcPr>
            <w:tcW w:w="341" w:type="pct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Beden Eğitimi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E878FA" w:rsidRPr="00F95BE4" w:rsidTr="00F95BE4">
        <w:tc>
          <w:tcPr>
            <w:tcW w:w="341" w:type="pct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Teknoloji Tasarım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E878FA" w:rsidRPr="00F95BE4" w:rsidTr="00F95BE4">
        <w:tc>
          <w:tcPr>
            <w:tcW w:w="341" w:type="pct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Görsel Sanatlar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E878FA" w:rsidRPr="00F95BE4" w:rsidTr="00F95BE4">
        <w:tc>
          <w:tcPr>
            <w:tcW w:w="341" w:type="pct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Müzik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E878FA" w:rsidRPr="00F95BE4" w:rsidTr="00F95BE4">
        <w:tc>
          <w:tcPr>
            <w:tcW w:w="341" w:type="pct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Rehber Öğretmen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E878FA" w:rsidRPr="00F95BE4" w:rsidTr="00F95BE4">
        <w:tc>
          <w:tcPr>
            <w:tcW w:w="341" w:type="pct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Okul Öncesi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E878FA" w:rsidRPr="00F95BE4" w:rsidTr="00F95BE4">
        <w:tc>
          <w:tcPr>
            <w:tcW w:w="341" w:type="pct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11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Türkçe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52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E878FA" w:rsidRPr="00F95BE4" w:rsidTr="00F95BE4">
        <w:tc>
          <w:tcPr>
            <w:tcW w:w="341" w:type="pct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12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İngilizce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</w:p>
        </w:tc>
      </w:tr>
      <w:tr w:rsidR="00E878FA" w:rsidRPr="00F95BE4" w:rsidTr="00F95BE4">
        <w:tc>
          <w:tcPr>
            <w:tcW w:w="341" w:type="pct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13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Din. Kült.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E878FA" w:rsidRPr="00F95BE4" w:rsidTr="00F95BE4">
        <w:tc>
          <w:tcPr>
            <w:tcW w:w="341" w:type="pct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14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Fen ve Teknoloji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32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E878FA" w:rsidRPr="00F95BE4" w:rsidTr="00F95BE4">
        <w:tc>
          <w:tcPr>
            <w:tcW w:w="341" w:type="pct"/>
            <w:tcBorders>
              <w:top w:val="dotted" w:sz="4" w:space="0" w:color="912122"/>
              <w:bottom w:val="single" w:sz="8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15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Zihin Engelliler Sınıf  Öğrt.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single" w:sz="8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E878FA" w:rsidRPr="00F95BE4" w:rsidTr="00FA4770">
        <w:trPr>
          <w:trHeight w:val="460"/>
        </w:trPr>
        <w:tc>
          <w:tcPr>
            <w:tcW w:w="1683" w:type="pct"/>
            <w:gridSpan w:val="2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righ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T O P L A M</w:t>
            </w:r>
          </w:p>
        </w:tc>
        <w:tc>
          <w:tcPr>
            <w:tcW w:w="34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280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66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</w:p>
        </w:tc>
      </w:tr>
    </w:tbl>
    <w:p w:rsidR="00E878FA" w:rsidRDefault="00E878FA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Default="00E878FA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tbl>
      <w:tblPr>
        <w:tblW w:w="9581" w:type="dxa"/>
        <w:jc w:val="center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1E0"/>
      </w:tblPr>
      <w:tblGrid>
        <w:gridCol w:w="1723"/>
        <w:gridCol w:w="2501"/>
        <w:gridCol w:w="1359"/>
        <w:gridCol w:w="3998"/>
      </w:tblGrid>
      <w:tr w:rsidR="00E878FA" w:rsidRPr="00F95BE4" w:rsidTr="006A4570">
        <w:trPr>
          <w:trHeight w:val="454"/>
          <w:jc w:val="center"/>
        </w:trPr>
        <w:tc>
          <w:tcPr>
            <w:tcW w:w="9581" w:type="dxa"/>
            <w:gridSpan w:val="4"/>
            <w:tcBorders>
              <w:top w:val="single" w:sz="4" w:space="0" w:color="912122"/>
              <w:left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6A457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2017</w:t>
            </w:r>
            <w:r w:rsidRPr="00F95BE4">
              <w:rPr>
                <w:rFonts w:ascii="Times New Roman" w:hAnsi="Times New Roman"/>
                <w:b/>
                <w:sz w:val="22"/>
                <w:szCs w:val="22"/>
              </w:rPr>
              <w:t xml:space="preserve"> Yılı İtibariyle Öğretmenlerin Eğitim Durumu</w:t>
            </w:r>
          </w:p>
        </w:tc>
      </w:tr>
      <w:tr w:rsidR="00E878FA" w:rsidRPr="00F95BE4" w:rsidTr="006A4570">
        <w:trPr>
          <w:trHeight w:val="395"/>
          <w:jc w:val="center"/>
        </w:trPr>
        <w:tc>
          <w:tcPr>
            <w:tcW w:w="1723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6A4570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Sıra</w:t>
            </w:r>
          </w:p>
        </w:tc>
        <w:tc>
          <w:tcPr>
            <w:tcW w:w="2501" w:type="dxa"/>
            <w:tcBorders>
              <w:top w:val="single" w:sz="4" w:space="0" w:color="912122"/>
              <w:bottom w:val="single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6A4570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Eğitim Düzeyi</w:t>
            </w:r>
          </w:p>
        </w:tc>
        <w:tc>
          <w:tcPr>
            <w:tcW w:w="1359" w:type="dxa"/>
            <w:tcBorders>
              <w:top w:val="single" w:sz="4" w:space="0" w:color="912122"/>
              <w:bottom w:val="single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6A4570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Sayı</w:t>
            </w:r>
          </w:p>
        </w:tc>
        <w:tc>
          <w:tcPr>
            <w:tcW w:w="3998" w:type="dxa"/>
            <w:tcBorders>
              <w:top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6A4570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Yüzde</w:t>
            </w:r>
          </w:p>
        </w:tc>
      </w:tr>
      <w:tr w:rsidR="00E878FA" w:rsidRPr="00F95BE4" w:rsidTr="004F5B51">
        <w:trPr>
          <w:trHeight w:val="249"/>
          <w:jc w:val="center"/>
        </w:trPr>
        <w:tc>
          <w:tcPr>
            <w:tcW w:w="1723" w:type="dxa"/>
            <w:tcBorders>
              <w:top w:val="single" w:sz="4" w:space="0" w:color="912122"/>
              <w:left w:val="single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6A4570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1</w:t>
            </w:r>
          </w:p>
        </w:tc>
        <w:tc>
          <w:tcPr>
            <w:tcW w:w="2501" w:type="dxa"/>
            <w:tcBorders>
              <w:top w:val="single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520679">
            <w:pPr>
              <w:spacing w:before="0" w:after="0" w:line="240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Lisans</w:t>
            </w:r>
          </w:p>
        </w:tc>
        <w:tc>
          <w:tcPr>
            <w:tcW w:w="1359" w:type="dxa"/>
            <w:tcBorders>
              <w:top w:val="single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520679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3998" w:type="dxa"/>
            <w:tcBorders>
              <w:top w:val="single" w:sz="4" w:space="0" w:color="912122"/>
              <w:left w:val="dotted" w:sz="4" w:space="0" w:color="912122"/>
              <w:bottom w:val="dotted" w:sz="4" w:space="0" w:color="912122"/>
              <w:right w:val="single" w:sz="4" w:space="0" w:color="912122"/>
            </w:tcBorders>
            <w:vAlign w:val="center"/>
          </w:tcPr>
          <w:p w:rsidR="00E878FA" w:rsidRPr="00F95BE4" w:rsidRDefault="00E878FA" w:rsidP="00520679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</w:tr>
      <w:tr w:rsidR="00E878FA" w:rsidRPr="00F95BE4" w:rsidTr="006A4570">
        <w:trPr>
          <w:trHeight w:val="277"/>
          <w:jc w:val="center"/>
        </w:trPr>
        <w:tc>
          <w:tcPr>
            <w:tcW w:w="1723" w:type="dxa"/>
            <w:tcBorders>
              <w:top w:val="dotted" w:sz="4" w:space="0" w:color="912122"/>
              <w:left w:val="single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6A4570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2</w:t>
            </w:r>
          </w:p>
        </w:tc>
        <w:tc>
          <w:tcPr>
            <w:tcW w:w="2501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6A4570">
            <w:pPr>
              <w:spacing w:before="0" w:after="0" w:line="240" w:lineRule="auto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35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6A4570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399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4" w:space="0" w:color="912122"/>
            </w:tcBorders>
            <w:vAlign w:val="center"/>
          </w:tcPr>
          <w:p w:rsidR="00E878FA" w:rsidRPr="00F95BE4" w:rsidRDefault="00E878FA" w:rsidP="006A4570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</w:tr>
      <w:tr w:rsidR="00E878FA" w:rsidRPr="00F95BE4" w:rsidTr="00811D29">
        <w:trPr>
          <w:trHeight w:val="285"/>
          <w:jc w:val="center"/>
        </w:trPr>
        <w:tc>
          <w:tcPr>
            <w:tcW w:w="1723" w:type="dxa"/>
            <w:tcBorders>
              <w:top w:val="dotted" w:sz="4" w:space="0" w:color="912122"/>
              <w:left w:val="single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6A4570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3</w:t>
            </w:r>
          </w:p>
        </w:tc>
        <w:tc>
          <w:tcPr>
            <w:tcW w:w="2501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6A4570">
            <w:pPr>
              <w:spacing w:before="0" w:after="0" w:line="240" w:lineRule="auto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35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6A4570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399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4" w:space="0" w:color="912122"/>
            </w:tcBorders>
            <w:vAlign w:val="center"/>
          </w:tcPr>
          <w:p w:rsidR="00E878FA" w:rsidRPr="00F95BE4" w:rsidRDefault="00E878FA" w:rsidP="006A4570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</w:tr>
    </w:tbl>
    <w:p w:rsidR="00E878FA" w:rsidRDefault="00E878FA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Default="00E878FA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Pr="003F0C3B" w:rsidRDefault="00E878FA" w:rsidP="004F5B51">
      <w:pPr>
        <w:pStyle w:val="Heading2"/>
        <w:numPr>
          <w:ilvl w:val="1"/>
          <w:numId w:val="2"/>
        </w:numPr>
        <w:spacing w:before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PERSONEL LİSTESİ</w:t>
      </w:r>
    </w:p>
    <w:p w:rsidR="00E878FA" w:rsidRDefault="00E878FA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Default="00E878FA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tbl>
      <w:tblPr>
        <w:tblW w:w="96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708"/>
        <w:gridCol w:w="3090"/>
        <w:gridCol w:w="2810"/>
        <w:gridCol w:w="3000"/>
      </w:tblGrid>
      <w:tr w:rsidR="00E878FA" w:rsidRPr="00353946" w:rsidTr="00BB3716">
        <w:trPr>
          <w:trHeight w:val="454"/>
        </w:trPr>
        <w:tc>
          <w:tcPr>
            <w:tcW w:w="708" w:type="dxa"/>
            <w:tcBorders>
              <w:right w:val="nil"/>
            </w:tcBorders>
            <w:shd w:val="clear" w:color="auto" w:fill="FCD6BA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BB3716">
              <w:rPr>
                <w:rFonts w:ascii="Times New Roman" w:hAnsi="Times New Roman"/>
                <w:b/>
                <w:sz w:val="22"/>
                <w:szCs w:val="22"/>
              </w:rPr>
              <w:t>Sıra</w:t>
            </w:r>
          </w:p>
        </w:tc>
        <w:tc>
          <w:tcPr>
            <w:tcW w:w="3090" w:type="dxa"/>
            <w:tcBorders>
              <w:left w:val="nil"/>
              <w:right w:val="nil"/>
            </w:tcBorders>
            <w:shd w:val="clear" w:color="auto" w:fill="FCD6BA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BB3716">
              <w:rPr>
                <w:rFonts w:ascii="Times New Roman" w:hAnsi="Times New Roman"/>
                <w:b/>
                <w:sz w:val="22"/>
                <w:szCs w:val="22"/>
              </w:rPr>
              <w:t>Adı ve Soyadı</w:t>
            </w:r>
          </w:p>
        </w:tc>
        <w:tc>
          <w:tcPr>
            <w:tcW w:w="2810" w:type="dxa"/>
            <w:tcBorders>
              <w:left w:val="nil"/>
              <w:right w:val="nil"/>
            </w:tcBorders>
            <w:shd w:val="clear" w:color="auto" w:fill="FCD6BA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BB3716">
              <w:rPr>
                <w:rFonts w:ascii="Times New Roman" w:hAnsi="Times New Roman"/>
                <w:b/>
                <w:sz w:val="22"/>
                <w:szCs w:val="22"/>
              </w:rPr>
              <w:t>Görevi / Branşı</w:t>
            </w:r>
          </w:p>
        </w:tc>
        <w:tc>
          <w:tcPr>
            <w:tcW w:w="3000" w:type="dxa"/>
            <w:tcBorders>
              <w:left w:val="nil"/>
            </w:tcBorders>
            <w:shd w:val="clear" w:color="auto" w:fill="FCD6BA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BB3716">
              <w:rPr>
                <w:rFonts w:ascii="Times New Roman" w:hAnsi="Times New Roman"/>
                <w:b/>
                <w:sz w:val="22"/>
                <w:szCs w:val="22"/>
              </w:rPr>
              <w:t>Kadro Durumu</w:t>
            </w:r>
          </w:p>
        </w:tc>
      </w:tr>
      <w:tr w:rsidR="00E878FA" w:rsidTr="00BB3716">
        <w:trPr>
          <w:trHeight w:val="454"/>
        </w:trPr>
        <w:tc>
          <w:tcPr>
            <w:tcW w:w="708" w:type="dxa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716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090" w:type="dxa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Ayhan AĞRI</w:t>
            </w:r>
          </w:p>
        </w:tc>
        <w:tc>
          <w:tcPr>
            <w:tcW w:w="2810" w:type="dxa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Okul Müdürü/ SosyalBilgiler</w:t>
            </w:r>
          </w:p>
        </w:tc>
        <w:tc>
          <w:tcPr>
            <w:tcW w:w="3000" w:type="dxa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Kadrolu</w:t>
            </w:r>
          </w:p>
        </w:tc>
      </w:tr>
      <w:tr w:rsidR="00E878FA" w:rsidTr="00BB3716">
        <w:trPr>
          <w:trHeight w:val="454"/>
        </w:trPr>
        <w:tc>
          <w:tcPr>
            <w:tcW w:w="708" w:type="dxa"/>
            <w:shd w:val="clear" w:color="auto" w:fill="FCF0CD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716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090" w:type="dxa"/>
            <w:shd w:val="clear" w:color="auto" w:fill="FCF0CD"/>
            <w:vAlign w:val="center"/>
          </w:tcPr>
          <w:p w:rsidR="00E878FA" w:rsidRPr="00807CF4" w:rsidRDefault="00E878FA" w:rsidP="006E6FCC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Oğuz TURHAN</w:t>
            </w:r>
          </w:p>
        </w:tc>
        <w:tc>
          <w:tcPr>
            <w:tcW w:w="2810" w:type="dxa"/>
            <w:shd w:val="clear" w:color="auto" w:fill="FCF0CD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Müdür Yard / SosyalBilgiler</w:t>
            </w:r>
          </w:p>
        </w:tc>
        <w:tc>
          <w:tcPr>
            <w:tcW w:w="3000" w:type="dxa"/>
            <w:shd w:val="clear" w:color="auto" w:fill="FCF0CD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Kadrolu</w:t>
            </w:r>
          </w:p>
        </w:tc>
      </w:tr>
      <w:tr w:rsidR="00E878FA" w:rsidTr="00550513">
        <w:trPr>
          <w:trHeight w:val="454"/>
        </w:trPr>
        <w:tc>
          <w:tcPr>
            <w:tcW w:w="708" w:type="dxa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716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090" w:type="dxa"/>
            <w:vAlign w:val="center"/>
          </w:tcPr>
          <w:p w:rsidR="00E878FA" w:rsidRPr="00807CF4" w:rsidRDefault="00E878FA" w:rsidP="006E6FC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Fadime BAŞTUĞ GÖRGÜLÜ</w:t>
            </w:r>
          </w:p>
        </w:tc>
        <w:tc>
          <w:tcPr>
            <w:tcW w:w="2810" w:type="dxa"/>
            <w:vAlign w:val="center"/>
          </w:tcPr>
          <w:p w:rsidR="00E878FA" w:rsidRPr="00BB3716" w:rsidRDefault="00E878FA" w:rsidP="006E6FCC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Rehber Öğretmen</w:t>
            </w:r>
          </w:p>
        </w:tc>
        <w:tc>
          <w:tcPr>
            <w:tcW w:w="3000" w:type="dxa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Görevlendirme</w:t>
            </w:r>
          </w:p>
        </w:tc>
      </w:tr>
      <w:tr w:rsidR="00E878FA" w:rsidTr="00550513">
        <w:trPr>
          <w:trHeight w:val="454"/>
        </w:trPr>
        <w:tc>
          <w:tcPr>
            <w:tcW w:w="708" w:type="dxa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3090" w:type="dxa"/>
            <w:vAlign w:val="center"/>
          </w:tcPr>
          <w:p w:rsidR="00E878FA" w:rsidRPr="00807CF4" w:rsidRDefault="00E878FA" w:rsidP="001A354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Ebru DİKBASAN</w:t>
            </w:r>
          </w:p>
        </w:tc>
        <w:tc>
          <w:tcPr>
            <w:tcW w:w="2810" w:type="dxa"/>
            <w:vAlign w:val="center"/>
          </w:tcPr>
          <w:p w:rsidR="00E878FA" w:rsidRPr="00BB3716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Türkçe Öğretmeni</w:t>
            </w:r>
          </w:p>
        </w:tc>
        <w:tc>
          <w:tcPr>
            <w:tcW w:w="3000" w:type="dxa"/>
            <w:vAlign w:val="center"/>
          </w:tcPr>
          <w:p w:rsidR="00E878FA" w:rsidRPr="00BB3716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Kadrolu </w:t>
            </w:r>
          </w:p>
        </w:tc>
      </w:tr>
      <w:tr w:rsidR="00E878FA" w:rsidTr="00550513">
        <w:trPr>
          <w:trHeight w:val="454"/>
        </w:trPr>
        <w:tc>
          <w:tcPr>
            <w:tcW w:w="708" w:type="dxa"/>
            <w:shd w:val="clear" w:color="auto" w:fill="FEF0CD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3090" w:type="dxa"/>
            <w:shd w:val="clear" w:color="auto" w:fill="FEF0CD"/>
            <w:vAlign w:val="center"/>
          </w:tcPr>
          <w:p w:rsidR="00E878FA" w:rsidRPr="00807CF4" w:rsidRDefault="00E878FA" w:rsidP="001A354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Ümit GÜNEL</w:t>
            </w:r>
          </w:p>
        </w:tc>
        <w:tc>
          <w:tcPr>
            <w:tcW w:w="2810" w:type="dxa"/>
            <w:shd w:val="clear" w:color="auto" w:fill="FEF0CD"/>
            <w:vAlign w:val="center"/>
          </w:tcPr>
          <w:p w:rsidR="00E878FA" w:rsidRPr="00BB3716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Türkçe Öğretmeni</w:t>
            </w:r>
          </w:p>
        </w:tc>
        <w:tc>
          <w:tcPr>
            <w:tcW w:w="3000" w:type="dxa"/>
            <w:shd w:val="clear" w:color="auto" w:fill="FEF0CD"/>
            <w:vAlign w:val="center"/>
          </w:tcPr>
          <w:p w:rsidR="00E878FA" w:rsidRPr="00BB3716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Ücretli</w:t>
            </w:r>
          </w:p>
        </w:tc>
      </w:tr>
      <w:tr w:rsidR="00E878FA" w:rsidTr="00550513">
        <w:trPr>
          <w:trHeight w:val="454"/>
        </w:trPr>
        <w:tc>
          <w:tcPr>
            <w:tcW w:w="708" w:type="dxa"/>
            <w:shd w:val="clear" w:color="auto" w:fill="FEF0CD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3090" w:type="dxa"/>
            <w:shd w:val="clear" w:color="auto" w:fill="FEF0CD"/>
            <w:vAlign w:val="center"/>
          </w:tcPr>
          <w:p w:rsidR="00E878FA" w:rsidRPr="00807CF4" w:rsidRDefault="00E878FA" w:rsidP="001A354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İsmail AKAN</w:t>
            </w:r>
          </w:p>
        </w:tc>
        <w:tc>
          <w:tcPr>
            <w:tcW w:w="2810" w:type="dxa"/>
            <w:shd w:val="clear" w:color="auto" w:fill="FEF0CD"/>
            <w:vAlign w:val="center"/>
          </w:tcPr>
          <w:p w:rsidR="00E878FA" w:rsidRPr="00BB3716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Matematik Öğretmeni</w:t>
            </w:r>
          </w:p>
        </w:tc>
        <w:tc>
          <w:tcPr>
            <w:tcW w:w="3000" w:type="dxa"/>
            <w:shd w:val="clear" w:color="auto" w:fill="FEF0CD"/>
            <w:vAlign w:val="center"/>
          </w:tcPr>
          <w:p w:rsidR="00E878FA" w:rsidRPr="00BB3716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Kadrolu </w:t>
            </w:r>
          </w:p>
        </w:tc>
      </w:tr>
      <w:tr w:rsidR="00E878FA" w:rsidTr="00550513">
        <w:trPr>
          <w:trHeight w:val="454"/>
        </w:trPr>
        <w:tc>
          <w:tcPr>
            <w:tcW w:w="708" w:type="dxa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3090" w:type="dxa"/>
            <w:vAlign w:val="center"/>
          </w:tcPr>
          <w:p w:rsidR="00E878FA" w:rsidRPr="00807CF4" w:rsidRDefault="00E878FA" w:rsidP="006E6FCC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Cansu ÇAPKIN</w:t>
            </w:r>
          </w:p>
        </w:tc>
        <w:tc>
          <w:tcPr>
            <w:tcW w:w="2810" w:type="dxa"/>
            <w:vAlign w:val="center"/>
          </w:tcPr>
          <w:p w:rsidR="00E878FA" w:rsidRPr="00BB3716" w:rsidRDefault="00E878FA" w:rsidP="006E6FCC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Matematik Öğretmeni</w:t>
            </w:r>
          </w:p>
        </w:tc>
        <w:tc>
          <w:tcPr>
            <w:tcW w:w="3000" w:type="dxa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Ücretli</w:t>
            </w:r>
          </w:p>
        </w:tc>
      </w:tr>
      <w:tr w:rsidR="00E878FA" w:rsidTr="00550513">
        <w:trPr>
          <w:trHeight w:val="454"/>
        </w:trPr>
        <w:tc>
          <w:tcPr>
            <w:tcW w:w="708" w:type="dxa"/>
            <w:shd w:val="clear" w:color="auto" w:fill="FEF0CD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3090" w:type="dxa"/>
            <w:shd w:val="clear" w:color="auto" w:fill="FEF0CD"/>
            <w:vAlign w:val="center"/>
          </w:tcPr>
          <w:p w:rsidR="00E878FA" w:rsidRPr="00807CF4" w:rsidRDefault="00E878FA" w:rsidP="001A354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Sezen TÜREN</w:t>
            </w:r>
          </w:p>
        </w:tc>
        <w:tc>
          <w:tcPr>
            <w:tcW w:w="2810" w:type="dxa"/>
            <w:shd w:val="clear" w:color="auto" w:fill="FEF0CD"/>
            <w:vAlign w:val="center"/>
          </w:tcPr>
          <w:p w:rsidR="00E878FA" w:rsidRPr="00BB3716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Fen ve Teknoloji Öğretmeni</w:t>
            </w:r>
          </w:p>
        </w:tc>
        <w:tc>
          <w:tcPr>
            <w:tcW w:w="3000" w:type="dxa"/>
            <w:shd w:val="clear" w:color="auto" w:fill="FEF0CD"/>
            <w:vAlign w:val="center"/>
          </w:tcPr>
          <w:p w:rsidR="00E878FA" w:rsidRPr="00BB3716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Kadrolu</w:t>
            </w:r>
          </w:p>
        </w:tc>
      </w:tr>
      <w:tr w:rsidR="00E878FA" w:rsidTr="00550513">
        <w:trPr>
          <w:trHeight w:val="454"/>
        </w:trPr>
        <w:tc>
          <w:tcPr>
            <w:tcW w:w="708" w:type="dxa"/>
            <w:shd w:val="clear" w:color="auto" w:fill="FEF0CD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090" w:type="dxa"/>
            <w:shd w:val="clear" w:color="auto" w:fill="FEF0CD"/>
            <w:vAlign w:val="center"/>
          </w:tcPr>
          <w:p w:rsidR="00E878FA" w:rsidRPr="00807CF4" w:rsidRDefault="00E878FA" w:rsidP="001A354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Hüseyin NAYİR</w:t>
            </w:r>
          </w:p>
        </w:tc>
        <w:tc>
          <w:tcPr>
            <w:tcW w:w="2810" w:type="dxa"/>
            <w:shd w:val="clear" w:color="auto" w:fill="FEF0CD"/>
            <w:vAlign w:val="center"/>
          </w:tcPr>
          <w:p w:rsidR="00E878FA" w:rsidRPr="00BB3716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Sosyal Bilgiler</w:t>
            </w:r>
          </w:p>
        </w:tc>
        <w:tc>
          <w:tcPr>
            <w:tcW w:w="3000" w:type="dxa"/>
            <w:shd w:val="clear" w:color="auto" w:fill="FEF0CD"/>
            <w:vAlign w:val="center"/>
          </w:tcPr>
          <w:p w:rsidR="00E878FA" w:rsidRPr="00BB3716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Kadrolu</w:t>
            </w:r>
          </w:p>
        </w:tc>
      </w:tr>
      <w:tr w:rsidR="00E878FA" w:rsidTr="00550513">
        <w:trPr>
          <w:trHeight w:val="454"/>
        </w:trPr>
        <w:tc>
          <w:tcPr>
            <w:tcW w:w="708" w:type="dxa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3090" w:type="dxa"/>
            <w:vAlign w:val="center"/>
          </w:tcPr>
          <w:p w:rsidR="00E878FA" w:rsidRPr="00E720EA" w:rsidRDefault="00E878FA" w:rsidP="001A354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Figen YÜCE</w:t>
            </w:r>
          </w:p>
        </w:tc>
        <w:tc>
          <w:tcPr>
            <w:tcW w:w="2810" w:type="dxa"/>
            <w:vAlign w:val="center"/>
          </w:tcPr>
          <w:p w:rsidR="00E878FA" w:rsidRPr="00BB3716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Beden Eğitimi</w:t>
            </w:r>
          </w:p>
        </w:tc>
        <w:tc>
          <w:tcPr>
            <w:tcW w:w="3000" w:type="dxa"/>
            <w:vAlign w:val="center"/>
          </w:tcPr>
          <w:p w:rsidR="00E878FA" w:rsidRPr="00BB3716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Kadrolu</w:t>
            </w:r>
          </w:p>
        </w:tc>
      </w:tr>
      <w:tr w:rsidR="00E878FA" w:rsidTr="00550513">
        <w:trPr>
          <w:trHeight w:val="454"/>
        </w:trPr>
        <w:tc>
          <w:tcPr>
            <w:tcW w:w="708" w:type="dxa"/>
            <w:shd w:val="clear" w:color="auto" w:fill="FEF0CD"/>
            <w:vAlign w:val="center"/>
          </w:tcPr>
          <w:p w:rsidR="00E878FA" w:rsidRDefault="00E878FA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3090" w:type="dxa"/>
            <w:shd w:val="clear" w:color="auto" w:fill="FEF0CD"/>
            <w:vAlign w:val="center"/>
          </w:tcPr>
          <w:p w:rsidR="00E878FA" w:rsidRDefault="00E878FA" w:rsidP="001A354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Samet HIZ</w:t>
            </w:r>
          </w:p>
        </w:tc>
        <w:tc>
          <w:tcPr>
            <w:tcW w:w="2810" w:type="dxa"/>
            <w:shd w:val="clear" w:color="auto" w:fill="FEF0CD"/>
            <w:vAlign w:val="center"/>
          </w:tcPr>
          <w:p w:rsidR="00E878FA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3E7970">
              <w:rPr>
                <w:rFonts w:ascii="Times New Roman" w:hAnsi="Times New Roman"/>
                <w:sz w:val="22"/>
                <w:szCs w:val="22"/>
              </w:rPr>
              <w:t>İngilizce</w:t>
            </w:r>
          </w:p>
        </w:tc>
        <w:tc>
          <w:tcPr>
            <w:tcW w:w="3000" w:type="dxa"/>
            <w:shd w:val="clear" w:color="auto" w:fill="FEF0CD"/>
            <w:vAlign w:val="center"/>
          </w:tcPr>
          <w:p w:rsidR="00E878FA" w:rsidRPr="003E7970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3E7970">
              <w:rPr>
                <w:rFonts w:ascii="Times New Roman" w:hAnsi="Times New Roman"/>
                <w:sz w:val="22"/>
                <w:szCs w:val="22"/>
              </w:rPr>
              <w:t>Kadrolu</w:t>
            </w:r>
          </w:p>
        </w:tc>
      </w:tr>
      <w:tr w:rsidR="00E878FA" w:rsidTr="00550513">
        <w:trPr>
          <w:trHeight w:val="454"/>
        </w:trPr>
        <w:tc>
          <w:tcPr>
            <w:tcW w:w="708" w:type="dxa"/>
            <w:shd w:val="clear" w:color="auto" w:fill="FEF0CD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3090" w:type="dxa"/>
            <w:shd w:val="clear" w:color="auto" w:fill="FEF0CD"/>
            <w:vAlign w:val="center"/>
          </w:tcPr>
          <w:p w:rsidR="00E878FA" w:rsidRPr="00E720EA" w:rsidRDefault="00E878FA" w:rsidP="001A354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Çığır AYDIN</w:t>
            </w:r>
          </w:p>
        </w:tc>
        <w:tc>
          <w:tcPr>
            <w:tcW w:w="2810" w:type="dxa"/>
            <w:shd w:val="clear" w:color="auto" w:fill="FEF0CD"/>
            <w:vAlign w:val="center"/>
          </w:tcPr>
          <w:p w:rsidR="00E878FA" w:rsidRPr="00BB3716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İngilizce</w:t>
            </w:r>
          </w:p>
        </w:tc>
        <w:tc>
          <w:tcPr>
            <w:tcW w:w="3000" w:type="dxa"/>
            <w:shd w:val="clear" w:color="auto" w:fill="FEF0CD"/>
            <w:vAlign w:val="center"/>
          </w:tcPr>
          <w:p w:rsidR="00E878FA" w:rsidRPr="00BB3716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3E7970">
              <w:rPr>
                <w:rFonts w:ascii="Times New Roman" w:hAnsi="Times New Roman"/>
                <w:sz w:val="22"/>
                <w:szCs w:val="22"/>
              </w:rPr>
              <w:t>Kadrolu</w:t>
            </w:r>
          </w:p>
        </w:tc>
      </w:tr>
      <w:tr w:rsidR="00E878FA" w:rsidTr="00550513">
        <w:trPr>
          <w:trHeight w:val="454"/>
        </w:trPr>
        <w:tc>
          <w:tcPr>
            <w:tcW w:w="708" w:type="dxa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3090" w:type="dxa"/>
            <w:vAlign w:val="center"/>
          </w:tcPr>
          <w:p w:rsidR="00E878FA" w:rsidRPr="00E720EA" w:rsidRDefault="00E878FA" w:rsidP="001A354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Sevcan ULUÇAY</w:t>
            </w:r>
          </w:p>
        </w:tc>
        <w:tc>
          <w:tcPr>
            <w:tcW w:w="2810" w:type="dxa"/>
            <w:vAlign w:val="center"/>
          </w:tcPr>
          <w:p w:rsidR="00E878FA" w:rsidRPr="00BB3716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İngilizce </w:t>
            </w:r>
          </w:p>
        </w:tc>
        <w:tc>
          <w:tcPr>
            <w:tcW w:w="3000" w:type="dxa"/>
            <w:vAlign w:val="center"/>
          </w:tcPr>
          <w:p w:rsidR="00E878FA" w:rsidRPr="00BB3716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Kadrolu</w:t>
            </w:r>
          </w:p>
        </w:tc>
      </w:tr>
      <w:tr w:rsidR="00E878FA" w:rsidTr="00550513">
        <w:trPr>
          <w:trHeight w:val="454"/>
        </w:trPr>
        <w:tc>
          <w:tcPr>
            <w:tcW w:w="708" w:type="dxa"/>
            <w:shd w:val="clear" w:color="auto" w:fill="FEF0CD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3090" w:type="dxa"/>
            <w:shd w:val="clear" w:color="auto" w:fill="FEF0CD"/>
            <w:vAlign w:val="center"/>
          </w:tcPr>
          <w:p w:rsidR="00E878FA" w:rsidRPr="00E720EA" w:rsidRDefault="00E878FA" w:rsidP="001A354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Aysel ÖZ AYTAŞ</w:t>
            </w:r>
          </w:p>
        </w:tc>
        <w:tc>
          <w:tcPr>
            <w:tcW w:w="2810" w:type="dxa"/>
            <w:shd w:val="clear" w:color="auto" w:fill="FEF0CD"/>
            <w:vAlign w:val="center"/>
          </w:tcPr>
          <w:p w:rsidR="00E878FA" w:rsidRPr="00BB3716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Teknoloji Tasarım</w:t>
            </w:r>
          </w:p>
        </w:tc>
        <w:tc>
          <w:tcPr>
            <w:tcW w:w="3000" w:type="dxa"/>
            <w:shd w:val="clear" w:color="auto" w:fill="FEF0CD"/>
            <w:vAlign w:val="center"/>
          </w:tcPr>
          <w:p w:rsidR="00E878FA" w:rsidRPr="00BB3716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Kadrolu</w:t>
            </w:r>
          </w:p>
        </w:tc>
      </w:tr>
      <w:tr w:rsidR="00E878FA" w:rsidTr="00550513">
        <w:trPr>
          <w:trHeight w:val="454"/>
        </w:trPr>
        <w:tc>
          <w:tcPr>
            <w:tcW w:w="708" w:type="dxa"/>
            <w:vAlign w:val="center"/>
          </w:tcPr>
          <w:p w:rsidR="00E878FA" w:rsidRDefault="00E878FA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3090" w:type="dxa"/>
            <w:vAlign w:val="center"/>
          </w:tcPr>
          <w:p w:rsidR="00E878FA" w:rsidRDefault="00E878FA" w:rsidP="001A354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Hatice ÖZTÜRK ŞEN</w:t>
            </w:r>
          </w:p>
        </w:tc>
        <w:tc>
          <w:tcPr>
            <w:tcW w:w="2810" w:type="dxa"/>
            <w:vAlign w:val="center"/>
          </w:tcPr>
          <w:p w:rsidR="00E878FA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Bilişim Teknolojileri</w:t>
            </w:r>
          </w:p>
        </w:tc>
        <w:tc>
          <w:tcPr>
            <w:tcW w:w="3000" w:type="dxa"/>
            <w:vAlign w:val="center"/>
          </w:tcPr>
          <w:p w:rsidR="00E878FA" w:rsidRPr="003E7970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3E7970">
              <w:rPr>
                <w:rFonts w:ascii="Times New Roman" w:hAnsi="Times New Roman"/>
                <w:sz w:val="22"/>
                <w:szCs w:val="22"/>
              </w:rPr>
              <w:t>Kadrolu</w:t>
            </w:r>
          </w:p>
        </w:tc>
      </w:tr>
      <w:tr w:rsidR="00E878FA" w:rsidTr="00550513">
        <w:trPr>
          <w:trHeight w:val="454"/>
        </w:trPr>
        <w:tc>
          <w:tcPr>
            <w:tcW w:w="708" w:type="dxa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3090" w:type="dxa"/>
            <w:vAlign w:val="center"/>
          </w:tcPr>
          <w:p w:rsidR="00E878FA" w:rsidRPr="00E720EA" w:rsidRDefault="00E878FA" w:rsidP="001A354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Eylem ERBEY</w:t>
            </w:r>
          </w:p>
        </w:tc>
        <w:tc>
          <w:tcPr>
            <w:tcW w:w="2810" w:type="dxa"/>
            <w:vAlign w:val="center"/>
          </w:tcPr>
          <w:p w:rsidR="00E878FA" w:rsidRPr="00BB3716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Görsel Sanatlar</w:t>
            </w:r>
          </w:p>
        </w:tc>
        <w:tc>
          <w:tcPr>
            <w:tcW w:w="3000" w:type="dxa"/>
            <w:vAlign w:val="center"/>
          </w:tcPr>
          <w:p w:rsidR="00E878FA" w:rsidRPr="00BB3716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3E7970">
              <w:rPr>
                <w:rFonts w:ascii="Times New Roman" w:hAnsi="Times New Roman"/>
                <w:sz w:val="22"/>
                <w:szCs w:val="22"/>
              </w:rPr>
              <w:t>Kadrolu</w:t>
            </w:r>
          </w:p>
        </w:tc>
      </w:tr>
      <w:tr w:rsidR="00E878FA" w:rsidTr="00550513">
        <w:trPr>
          <w:trHeight w:val="454"/>
        </w:trPr>
        <w:tc>
          <w:tcPr>
            <w:tcW w:w="708" w:type="dxa"/>
            <w:shd w:val="clear" w:color="auto" w:fill="FEF0CD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3090" w:type="dxa"/>
            <w:shd w:val="clear" w:color="auto" w:fill="FEF0CD"/>
            <w:vAlign w:val="center"/>
          </w:tcPr>
          <w:p w:rsidR="00E878FA" w:rsidRPr="00E720EA" w:rsidRDefault="00E878FA" w:rsidP="001A354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Tuğçe KILIÇ</w:t>
            </w:r>
          </w:p>
        </w:tc>
        <w:tc>
          <w:tcPr>
            <w:tcW w:w="2810" w:type="dxa"/>
            <w:shd w:val="clear" w:color="auto" w:fill="FEF0CD"/>
            <w:vAlign w:val="center"/>
          </w:tcPr>
          <w:p w:rsidR="00E878FA" w:rsidRPr="00BB3716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Fen ve Teknoloji Öğretmeni</w:t>
            </w:r>
          </w:p>
        </w:tc>
        <w:tc>
          <w:tcPr>
            <w:tcW w:w="3000" w:type="dxa"/>
            <w:shd w:val="clear" w:color="auto" w:fill="FEF0CD"/>
            <w:vAlign w:val="center"/>
          </w:tcPr>
          <w:p w:rsidR="00E878FA" w:rsidRPr="00BB3716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Ücretli</w:t>
            </w:r>
          </w:p>
        </w:tc>
      </w:tr>
      <w:tr w:rsidR="00E878FA" w:rsidTr="00550513">
        <w:trPr>
          <w:trHeight w:val="454"/>
        </w:trPr>
        <w:tc>
          <w:tcPr>
            <w:tcW w:w="708" w:type="dxa"/>
            <w:vAlign w:val="center"/>
          </w:tcPr>
          <w:p w:rsidR="00E878FA" w:rsidRDefault="00E878FA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3090" w:type="dxa"/>
            <w:vAlign w:val="center"/>
          </w:tcPr>
          <w:p w:rsidR="00E878FA" w:rsidRDefault="00E878FA" w:rsidP="001A354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Tülin KENAR</w:t>
            </w:r>
          </w:p>
        </w:tc>
        <w:tc>
          <w:tcPr>
            <w:tcW w:w="2810" w:type="dxa"/>
            <w:vAlign w:val="center"/>
          </w:tcPr>
          <w:p w:rsidR="00E878FA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Müzik</w:t>
            </w:r>
          </w:p>
        </w:tc>
        <w:tc>
          <w:tcPr>
            <w:tcW w:w="3000" w:type="dxa"/>
            <w:vAlign w:val="center"/>
          </w:tcPr>
          <w:p w:rsidR="00E878FA" w:rsidRPr="003E7970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Kadrolu</w:t>
            </w:r>
          </w:p>
        </w:tc>
      </w:tr>
      <w:tr w:rsidR="00E878FA" w:rsidTr="00550513">
        <w:trPr>
          <w:trHeight w:val="454"/>
        </w:trPr>
        <w:tc>
          <w:tcPr>
            <w:tcW w:w="708" w:type="dxa"/>
            <w:vAlign w:val="center"/>
          </w:tcPr>
          <w:p w:rsidR="00E878FA" w:rsidRPr="00BB3716" w:rsidRDefault="00E878FA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3090" w:type="dxa"/>
            <w:vAlign w:val="center"/>
          </w:tcPr>
          <w:p w:rsidR="00E878FA" w:rsidRPr="00E720EA" w:rsidRDefault="00E878FA" w:rsidP="001A354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Ayşe NUR BAYRAK</w:t>
            </w:r>
          </w:p>
        </w:tc>
        <w:tc>
          <w:tcPr>
            <w:tcW w:w="2810" w:type="dxa"/>
            <w:vAlign w:val="center"/>
          </w:tcPr>
          <w:p w:rsidR="00E878FA" w:rsidRPr="00BB3716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Din kül. Ve Ahl. Bil.Öğret.</w:t>
            </w:r>
          </w:p>
        </w:tc>
        <w:tc>
          <w:tcPr>
            <w:tcW w:w="3000" w:type="dxa"/>
            <w:vAlign w:val="center"/>
          </w:tcPr>
          <w:p w:rsidR="00E878FA" w:rsidRPr="00BB3716" w:rsidRDefault="00E878FA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3E7970">
              <w:rPr>
                <w:rFonts w:ascii="Times New Roman" w:hAnsi="Times New Roman"/>
                <w:sz w:val="22"/>
                <w:szCs w:val="22"/>
              </w:rPr>
              <w:t>Ücretli</w:t>
            </w:r>
          </w:p>
        </w:tc>
      </w:tr>
      <w:tr w:rsidR="00E878FA" w:rsidTr="00550513">
        <w:trPr>
          <w:trHeight w:val="454"/>
        </w:trPr>
        <w:tc>
          <w:tcPr>
            <w:tcW w:w="708" w:type="dxa"/>
            <w:shd w:val="clear" w:color="auto" w:fill="FEF0CD"/>
            <w:vAlign w:val="center"/>
          </w:tcPr>
          <w:p w:rsidR="00E878FA" w:rsidRDefault="00E878FA" w:rsidP="00FF28AA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3090" w:type="dxa"/>
            <w:shd w:val="clear" w:color="auto" w:fill="FEF0CD"/>
            <w:vAlign w:val="center"/>
          </w:tcPr>
          <w:p w:rsidR="00E878FA" w:rsidRDefault="00E878FA" w:rsidP="0050386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Alev UZUN</w:t>
            </w:r>
          </w:p>
        </w:tc>
        <w:tc>
          <w:tcPr>
            <w:tcW w:w="2810" w:type="dxa"/>
            <w:shd w:val="clear" w:color="auto" w:fill="FEF0CD"/>
            <w:vAlign w:val="center"/>
          </w:tcPr>
          <w:p w:rsidR="00E878FA" w:rsidRDefault="00E878FA" w:rsidP="0050386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Hizmetli</w:t>
            </w:r>
          </w:p>
        </w:tc>
        <w:tc>
          <w:tcPr>
            <w:tcW w:w="3000" w:type="dxa"/>
            <w:shd w:val="clear" w:color="auto" w:fill="FEF0CD"/>
            <w:vAlign w:val="center"/>
          </w:tcPr>
          <w:p w:rsidR="00E878FA" w:rsidRDefault="00E878FA" w:rsidP="0050386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3E7970">
              <w:rPr>
                <w:rFonts w:ascii="Times New Roman" w:hAnsi="Times New Roman"/>
                <w:sz w:val="22"/>
                <w:szCs w:val="22"/>
              </w:rPr>
              <w:t>İş-kur</w:t>
            </w:r>
          </w:p>
        </w:tc>
      </w:tr>
      <w:tr w:rsidR="00E878FA" w:rsidTr="00550513">
        <w:trPr>
          <w:trHeight w:val="454"/>
        </w:trPr>
        <w:tc>
          <w:tcPr>
            <w:tcW w:w="708" w:type="dxa"/>
            <w:shd w:val="clear" w:color="auto" w:fill="FEF0CD"/>
            <w:vAlign w:val="center"/>
          </w:tcPr>
          <w:p w:rsidR="00E878FA" w:rsidRDefault="00E878FA" w:rsidP="00FF28AA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3090" w:type="dxa"/>
            <w:shd w:val="clear" w:color="auto" w:fill="FEF0CD"/>
            <w:vAlign w:val="center"/>
          </w:tcPr>
          <w:p w:rsidR="00E878FA" w:rsidRDefault="00E878FA" w:rsidP="0050386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Ahmet BALIKÇIN</w:t>
            </w:r>
          </w:p>
        </w:tc>
        <w:tc>
          <w:tcPr>
            <w:tcW w:w="2810" w:type="dxa"/>
            <w:shd w:val="clear" w:color="auto" w:fill="FEF0CD"/>
            <w:vAlign w:val="center"/>
          </w:tcPr>
          <w:p w:rsidR="00E878FA" w:rsidRDefault="00E878FA" w:rsidP="0050386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Hizmetli</w:t>
            </w:r>
          </w:p>
        </w:tc>
        <w:tc>
          <w:tcPr>
            <w:tcW w:w="3000" w:type="dxa"/>
            <w:shd w:val="clear" w:color="auto" w:fill="FEF0CD"/>
            <w:vAlign w:val="center"/>
          </w:tcPr>
          <w:p w:rsidR="00E878FA" w:rsidRDefault="00E878FA" w:rsidP="0050386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3E7970">
              <w:rPr>
                <w:rFonts w:ascii="Times New Roman" w:hAnsi="Times New Roman"/>
                <w:sz w:val="22"/>
                <w:szCs w:val="22"/>
              </w:rPr>
              <w:t>İş-kur</w:t>
            </w:r>
          </w:p>
        </w:tc>
      </w:tr>
    </w:tbl>
    <w:p w:rsidR="00E878FA" w:rsidRDefault="00E878FA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Default="00E878FA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Default="00E878FA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Default="00E878FA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Default="00E878FA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Default="00E878FA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Default="00E878FA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Default="00E878FA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Default="00E878FA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Default="00E878FA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Default="00E878FA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Pr="003F0C3B" w:rsidRDefault="00E878FA" w:rsidP="001921E2">
      <w:pPr>
        <w:pStyle w:val="Heading1"/>
        <w:numPr>
          <w:ilvl w:val="0"/>
          <w:numId w:val="2"/>
        </w:numPr>
        <w:spacing w:before="0" w:line="240" w:lineRule="auto"/>
        <w:rPr>
          <w:rFonts w:ascii="Times New Roman" w:hAnsi="Times New Roman"/>
        </w:rPr>
      </w:pPr>
      <w:bookmarkStart w:id="23" w:name="_Toc288428125"/>
      <w:bookmarkStart w:id="24" w:name="_Toc320175871"/>
      <w:bookmarkStart w:id="25" w:name="_Toc320176982"/>
      <w:bookmarkStart w:id="26" w:name="_Toc320177063"/>
      <w:r w:rsidRPr="003F0C3B">
        <w:rPr>
          <w:rFonts w:ascii="Times New Roman" w:hAnsi="Times New Roman"/>
        </w:rPr>
        <w:t xml:space="preserve">ÖĞRENCİ </w:t>
      </w:r>
      <w:r>
        <w:rPr>
          <w:rFonts w:ascii="Times New Roman" w:hAnsi="Times New Roman"/>
        </w:rPr>
        <w:t xml:space="preserve"> </w:t>
      </w:r>
      <w:r w:rsidRPr="003F0C3B">
        <w:rPr>
          <w:rFonts w:ascii="Times New Roman" w:hAnsi="Times New Roman"/>
        </w:rPr>
        <w:t>BİLGİLERİ</w:t>
      </w:r>
      <w:bookmarkEnd w:id="23"/>
      <w:bookmarkEnd w:id="24"/>
      <w:bookmarkEnd w:id="25"/>
      <w:bookmarkEnd w:id="26"/>
    </w:p>
    <w:p w:rsidR="00E878FA" w:rsidRPr="003F0C3B" w:rsidRDefault="00E878FA" w:rsidP="00A621AA">
      <w:pPr>
        <w:spacing w:before="0" w:after="0"/>
        <w:rPr>
          <w:rFonts w:ascii="Times New Roman" w:hAnsi="Times New Roman"/>
          <w:sz w:val="22"/>
          <w:szCs w:val="22"/>
        </w:rPr>
      </w:pPr>
    </w:p>
    <w:p w:rsidR="00E878FA" w:rsidRPr="003F0C3B" w:rsidRDefault="00E878FA" w:rsidP="00301917">
      <w:pPr>
        <w:pStyle w:val="Heading2"/>
        <w:numPr>
          <w:ilvl w:val="1"/>
          <w:numId w:val="2"/>
        </w:numPr>
        <w:spacing w:before="0" w:line="240" w:lineRule="auto"/>
        <w:rPr>
          <w:rFonts w:ascii="Times New Roman" w:hAnsi="Times New Roman"/>
        </w:rPr>
      </w:pPr>
      <w:bookmarkStart w:id="27" w:name="_Toc288428126"/>
      <w:bookmarkStart w:id="28" w:name="_Toc320175872"/>
      <w:bookmarkStart w:id="29" w:name="_Toc320176983"/>
      <w:bookmarkStart w:id="30" w:name="_Toc320177064"/>
      <w:r w:rsidRPr="003F0C3B">
        <w:rPr>
          <w:rFonts w:ascii="Times New Roman" w:hAnsi="Times New Roman"/>
        </w:rPr>
        <w:t>ŞUBE VE ÖĞRENCİ SAYILARI</w:t>
      </w:r>
      <w:bookmarkEnd w:id="27"/>
      <w:bookmarkEnd w:id="28"/>
      <w:bookmarkEnd w:id="29"/>
      <w:bookmarkEnd w:id="30"/>
    </w:p>
    <w:p w:rsidR="00E878FA" w:rsidRPr="003F0C3B" w:rsidRDefault="00E878FA" w:rsidP="00A621AA">
      <w:pPr>
        <w:spacing w:before="0" w:after="0"/>
        <w:rPr>
          <w:rFonts w:ascii="Times New Roman" w:hAnsi="Times New Roman"/>
          <w:sz w:val="22"/>
          <w:szCs w:val="22"/>
        </w:rPr>
      </w:pPr>
    </w:p>
    <w:tbl>
      <w:tblPr>
        <w:tblW w:w="9606" w:type="dxa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single" w:sz="8" w:space="0" w:color="912122"/>
          <w:insideV w:val="single" w:sz="8" w:space="0" w:color="912122"/>
        </w:tblBorders>
        <w:tblLook w:val="01E0"/>
      </w:tblPr>
      <w:tblGrid>
        <w:gridCol w:w="1526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</w:tblGrid>
      <w:tr w:rsidR="00E878FA" w:rsidRPr="00F95BE4" w:rsidTr="00F95BE4">
        <w:trPr>
          <w:trHeight w:val="1213"/>
        </w:trPr>
        <w:tc>
          <w:tcPr>
            <w:tcW w:w="1526" w:type="dxa"/>
            <w:shd w:val="clear" w:color="auto" w:fill="FCD6BA"/>
            <w:textDirection w:val="btLr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shd w:val="clear" w:color="auto" w:fill="FCD6BA"/>
            <w:textDirection w:val="btLr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OKUL ÖNCESİ</w:t>
            </w:r>
          </w:p>
        </w:tc>
        <w:tc>
          <w:tcPr>
            <w:tcW w:w="708" w:type="dxa"/>
            <w:shd w:val="clear" w:color="auto" w:fill="FCD6BA"/>
            <w:textDirection w:val="btLr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1. SINIF</w:t>
            </w:r>
          </w:p>
        </w:tc>
        <w:tc>
          <w:tcPr>
            <w:tcW w:w="709" w:type="dxa"/>
            <w:shd w:val="clear" w:color="auto" w:fill="FCD6BA"/>
            <w:textDirection w:val="btLr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2. SINIF</w:t>
            </w:r>
          </w:p>
        </w:tc>
        <w:tc>
          <w:tcPr>
            <w:tcW w:w="709" w:type="dxa"/>
            <w:shd w:val="clear" w:color="auto" w:fill="FCD6BA"/>
            <w:textDirection w:val="btLr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3. SINIF</w:t>
            </w:r>
          </w:p>
        </w:tc>
        <w:tc>
          <w:tcPr>
            <w:tcW w:w="709" w:type="dxa"/>
            <w:shd w:val="clear" w:color="auto" w:fill="FCD6BA"/>
            <w:textDirection w:val="btLr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4. SINIF</w:t>
            </w:r>
          </w:p>
        </w:tc>
        <w:tc>
          <w:tcPr>
            <w:tcW w:w="708" w:type="dxa"/>
            <w:shd w:val="clear" w:color="auto" w:fill="FCD6BA"/>
            <w:textDirection w:val="btLr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5. SINIF</w:t>
            </w:r>
          </w:p>
        </w:tc>
        <w:tc>
          <w:tcPr>
            <w:tcW w:w="709" w:type="dxa"/>
            <w:shd w:val="clear" w:color="auto" w:fill="FCD6BA"/>
            <w:textDirection w:val="btLr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6. SINIF</w:t>
            </w:r>
          </w:p>
        </w:tc>
        <w:tc>
          <w:tcPr>
            <w:tcW w:w="709" w:type="dxa"/>
            <w:shd w:val="clear" w:color="auto" w:fill="FCD6BA"/>
            <w:textDirection w:val="btLr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7. SINIF</w:t>
            </w:r>
          </w:p>
        </w:tc>
        <w:tc>
          <w:tcPr>
            <w:tcW w:w="709" w:type="dxa"/>
            <w:shd w:val="clear" w:color="auto" w:fill="FCD6BA"/>
            <w:textDirection w:val="btLr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8. SINIF</w:t>
            </w:r>
          </w:p>
        </w:tc>
        <w:tc>
          <w:tcPr>
            <w:tcW w:w="708" w:type="dxa"/>
            <w:shd w:val="clear" w:color="auto" w:fill="FCD6BA"/>
            <w:textDirection w:val="btLr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ÖZ. EĞT.</w:t>
            </w:r>
          </w:p>
        </w:tc>
        <w:tc>
          <w:tcPr>
            <w:tcW w:w="993" w:type="dxa"/>
            <w:shd w:val="clear" w:color="auto" w:fill="FCD6BA"/>
            <w:textDirection w:val="btLr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TOPLAM</w:t>
            </w:r>
          </w:p>
        </w:tc>
      </w:tr>
      <w:tr w:rsidR="00E878FA" w:rsidRPr="00F95BE4" w:rsidTr="00F95BE4">
        <w:trPr>
          <w:trHeight w:val="387"/>
        </w:trPr>
        <w:tc>
          <w:tcPr>
            <w:tcW w:w="1526" w:type="dxa"/>
            <w:tcBorders>
              <w:bottom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Şube Sayısı</w:t>
            </w:r>
          </w:p>
        </w:tc>
        <w:tc>
          <w:tcPr>
            <w:tcW w:w="709" w:type="dxa"/>
            <w:tcBorders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8" w:type="dxa"/>
            <w:tcBorders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tcBorders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tcBorders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tcBorders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8" w:type="dxa"/>
            <w:tcBorders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  <w:tcBorders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left w:val="dotted" w:sz="4" w:space="0" w:color="912122"/>
              <w:bottom w:val="dotted" w:sz="4" w:space="0" w:color="912122"/>
            </w:tcBorders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</w:t>
            </w:r>
          </w:p>
        </w:tc>
      </w:tr>
      <w:tr w:rsidR="00E878FA" w:rsidRPr="00F95BE4" w:rsidTr="00F95BE4">
        <w:trPr>
          <w:trHeight w:val="365"/>
        </w:trPr>
        <w:tc>
          <w:tcPr>
            <w:tcW w:w="1526" w:type="dxa"/>
            <w:tcBorders>
              <w:top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Öğrenci Sayısı</w:t>
            </w:r>
          </w:p>
        </w:tc>
        <w:tc>
          <w:tcPr>
            <w:tcW w:w="709" w:type="dxa"/>
            <w:tcBorders>
              <w:top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708" w:type="dxa"/>
            <w:tcBorders>
              <w:top w:val="dotted" w:sz="4" w:space="0" w:color="912122"/>
              <w:left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709" w:type="dxa"/>
            <w:tcBorders>
              <w:top w:val="dotted" w:sz="4" w:space="0" w:color="912122"/>
              <w:left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709" w:type="dxa"/>
            <w:tcBorders>
              <w:top w:val="dotted" w:sz="4" w:space="0" w:color="912122"/>
              <w:left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709" w:type="dxa"/>
            <w:tcBorders>
              <w:top w:val="dotted" w:sz="4" w:space="0" w:color="912122"/>
              <w:left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708" w:type="dxa"/>
            <w:tcBorders>
              <w:top w:val="dotted" w:sz="4" w:space="0" w:color="912122"/>
              <w:left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30</w:t>
            </w:r>
          </w:p>
        </w:tc>
        <w:tc>
          <w:tcPr>
            <w:tcW w:w="709" w:type="dxa"/>
            <w:tcBorders>
              <w:top w:val="dotted" w:sz="4" w:space="0" w:color="912122"/>
              <w:left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48</w:t>
            </w:r>
          </w:p>
        </w:tc>
        <w:tc>
          <w:tcPr>
            <w:tcW w:w="709" w:type="dxa"/>
            <w:tcBorders>
              <w:top w:val="dotted" w:sz="4" w:space="0" w:color="912122"/>
              <w:left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40</w:t>
            </w:r>
          </w:p>
        </w:tc>
        <w:tc>
          <w:tcPr>
            <w:tcW w:w="709" w:type="dxa"/>
            <w:tcBorders>
              <w:top w:val="dotted" w:sz="4" w:space="0" w:color="912122"/>
              <w:left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41</w:t>
            </w:r>
          </w:p>
        </w:tc>
        <w:tc>
          <w:tcPr>
            <w:tcW w:w="708" w:type="dxa"/>
            <w:tcBorders>
              <w:top w:val="dotted" w:sz="4" w:space="0" w:color="912122"/>
              <w:left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993" w:type="dxa"/>
            <w:tcBorders>
              <w:top w:val="dotted" w:sz="4" w:space="0" w:color="912122"/>
              <w:lef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159</w:t>
            </w:r>
          </w:p>
        </w:tc>
      </w:tr>
    </w:tbl>
    <w:p w:rsidR="00E878FA" w:rsidRPr="003F0C3B" w:rsidRDefault="00E878FA" w:rsidP="00C57873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Pr="003F0C3B" w:rsidRDefault="00E878FA" w:rsidP="00C57873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Pr="003F0C3B" w:rsidRDefault="00E878FA" w:rsidP="00301917">
      <w:pPr>
        <w:pStyle w:val="Heading2"/>
        <w:numPr>
          <w:ilvl w:val="1"/>
          <w:numId w:val="2"/>
        </w:numPr>
        <w:spacing w:before="0" w:line="240" w:lineRule="auto"/>
        <w:rPr>
          <w:rFonts w:ascii="Times New Roman" w:hAnsi="Times New Roman"/>
        </w:rPr>
      </w:pPr>
      <w:bookmarkStart w:id="31" w:name="_Toc288428127"/>
      <w:bookmarkStart w:id="32" w:name="_Toc320175873"/>
      <w:bookmarkStart w:id="33" w:name="_Toc320176984"/>
      <w:bookmarkStart w:id="34" w:name="_Toc320177065"/>
      <w:r w:rsidRPr="003F0C3B">
        <w:rPr>
          <w:rFonts w:ascii="Times New Roman" w:hAnsi="Times New Roman"/>
        </w:rPr>
        <w:t>Öğrencilere İlişkin Veriler</w:t>
      </w:r>
      <w:bookmarkEnd w:id="31"/>
      <w:bookmarkEnd w:id="32"/>
      <w:bookmarkEnd w:id="33"/>
      <w:bookmarkEnd w:id="34"/>
    </w:p>
    <w:p w:rsidR="00E878FA" w:rsidRPr="003F0C3B" w:rsidRDefault="00E878FA" w:rsidP="00301917">
      <w:pPr>
        <w:spacing w:before="0" w:after="0" w:line="240" w:lineRule="auto"/>
        <w:ind w:left="180" w:firstLine="528"/>
        <w:jc w:val="center"/>
        <w:rPr>
          <w:rFonts w:ascii="Times New Roman" w:hAnsi="Times New Roman"/>
          <w:b/>
          <w:bCs/>
          <w:sz w:val="22"/>
          <w:szCs w:val="22"/>
        </w:rPr>
      </w:pPr>
    </w:p>
    <w:tbl>
      <w:tblPr>
        <w:tblpPr w:leftFromText="141" w:rightFromText="141" w:vertAnchor="text" w:tblpXSpec="center" w:tblpY="1"/>
        <w:tblW w:w="9734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ayout w:type="fixed"/>
        <w:tblLook w:val="01E0"/>
      </w:tblPr>
      <w:tblGrid>
        <w:gridCol w:w="807"/>
        <w:gridCol w:w="811"/>
        <w:gridCol w:w="811"/>
        <w:gridCol w:w="811"/>
        <w:gridCol w:w="811"/>
        <w:gridCol w:w="814"/>
        <w:gridCol w:w="811"/>
        <w:gridCol w:w="811"/>
        <w:gridCol w:w="811"/>
        <w:gridCol w:w="811"/>
        <w:gridCol w:w="811"/>
        <w:gridCol w:w="814"/>
      </w:tblGrid>
      <w:tr w:rsidR="00E878FA" w:rsidRPr="00F95BE4" w:rsidTr="00D112A1">
        <w:trPr>
          <w:trHeight w:val="402"/>
        </w:trPr>
        <w:tc>
          <w:tcPr>
            <w:tcW w:w="9734" w:type="dxa"/>
            <w:gridSpan w:val="1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FF1F39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Yıllara Göre Öğrenci Mevcutları</w:t>
            </w:r>
          </w:p>
        </w:tc>
      </w:tr>
      <w:tr w:rsidR="00E878FA" w:rsidRPr="00F95BE4" w:rsidTr="000D170C">
        <w:trPr>
          <w:trHeight w:val="569"/>
        </w:trPr>
        <w:tc>
          <w:tcPr>
            <w:tcW w:w="4865" w:type="dxa"/>
            <w:gridSpan w:val="6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FF1F39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İlköğretim Birinci Kademe</w:t>
            </w:r>
          </w:p>
        </w:tc>
        <w:tc>
          <w:tcPr>
            <w:tcW w:w="4869" w:type="dxa"/>
            <w:gridSpan w:val="6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FF1F39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ORTAOKUL</w:t>
            </w:r>
          </w:p>
        </w:tc>
      </w:tr>
      <w:tr w:rsidR="00E878FA" w:rsidRPr="00F95BE4" w:rsidTr="000D170C">
        <w:trPr>
          <w:trHeight w:val="264"/>
        </w:trPr>
        <w:tc>
          <w:tcPr>
            <w:tcW w:w="1618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2017-2018</w:t>
            </w:r>
          </w:p>
        </w:tc>
        <w:tc>
          <w:tcPr>
            <w:tcW w:w="1622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2018-2019</w:t>
            </w:r>
          </w:p>
        </w:tc>
        <w:tc>
          <w:tcPr>
            <w:tcW w:w="1625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2019-2021</w:t>
            </w:r>
          </w:p>
        </w:tc>
        <w:tc>
          <w:tcPr>
            <w:tcW w:w="1622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2017-2018</w:t>
            </w:r>
          </w:p>
        </w:tc>
        <w:tc>
          <w:tcPr>
            <w:tcW w:w="1622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2018-2019</w:t>
            </w:r>
          </w:p>
        </w:tc>
        <w:tc>
          <w:tcPr>
            <w:tcW w:w="1625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2019-2020</w:t>
            </w:r>
          </w:p>
        </w:tc>
      </w:tr>
      <w:tr w:rsidR="00E878FA" w:rsidRPr="00F95BE4" w:rsidTr="000D170C">
        <w:trPr>
          <w:trHeight w:val="264"/>
        </w:trPr>
        <w:tc>
          <w:tcPr>
            <w:tcW w:w="807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C3688E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</w:rPr>
            </w:pPr>
            <w:r w:rsidRPr="00F95BE4">
              <w:rPr>
                <w:rFonts w:ascii="Times New Roman" w:hAnsi="Times New Roman"/>
                <w:bCs/>
                <w:color w:val="1F497D"/>
              </w:rPr>
              <w:t>K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C3688E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</w:rPr>
            </w:pPr>
            <w:r w:rsidRPr="00F95BE4">
              <w:rPr>
                <w:rFonts w:ascii="Times New Roman" w:hAnsi="Times New Roman"/>
                <w:bCs/>
                <w:color w:val="1F497D"/>
              </w:rPr>
              <w:t>E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C3688E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</w:rPr>
            </w:pPr>
            <w:r w:rsidRPr="00F95BE4">
              <w:rPr>
                <w:rFonts w:ascii="Times New Roman" w:hAnsi="Times New Roman"/>
                <w:bCs/>
                <w:color w:val="1F497D"/>
              </w:rPr>
              <w:t>K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C3688E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</w:rPr>
            </w:pPr>
            <w:r>
              <w:rPr>
                <w:rFonts w:ascii="Times New Roman" w:hAnsi="Times New Roman"/>
                <w:bCs/>
                <w:color w:val="1F497D"/>
              </w:rPr>
              <w:t>E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C3688E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</w:rPr>
            </w:pPr>
            <w:r>
              <w:rPr>
                <w:rFonts w:ascii="Times New Roman" w:hAnsi="Times New Roman"/>
                <w:bCs/>
                <w:color w:val="1F497D"/>
              </w:rPr>
              <w:t>K</w:t>
            </w:r>
          </w:p>
        </w:tc>
        <w:tc>
          <w:tcPr>
            <w:tcW w:w="814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C3688E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</w:rPr>
            </w:pPr>
            <w:r>
              <w:rPr>
                <w:rFonts w:ascii="Times New Roman" w:hAnsi="Times New Roman"/>
                <w:bCs/>
                <w:color w:val="1F497D"/>
              </w:rPr>
              <w:t>E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C3688E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</w:rPr>
            </w:pPr>
            <w:r>
              <w:rPr>
                <w:rFonts w:ascii="Times New Roman" w:hAnsi="Times New Roman"/>
                <w:bCs/>
                <w:color w:val="1F497D"/>
              </w:rPr>
              <w:t>K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C3688E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</w:rPr>
            </w:pPr>
            <w:r w:rsidRPr="00F95BE4">
              <w:rPr>
                <w:rFonts w:ascii="Times New Roman" w:hAnsi="Times New Roman"/>
                <w:bCs/>
                <w:color w:val="1F497D"/>
              </w:rPr>
              <w:t>E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C3688E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</w:rPr>
            </w:pPr>
            <w:r w:rsidRPr="00F95BE4">
              <w:rPr>
                <w:rFonts w:ascii="Times New Roman" w:hAnsi="Times New Roman"/>
                <w:bCs/>
                <w:color w:val="1F497D"/>
              </w:rPr>
              <w:t>K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C3688E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</w:rPr>
            </w:pPr>
            <w:r w:rsidRPr="00F95BE4">
              <w:rPr>
                <w:rFonts w:ascii="Times New Roman" w:hAnsi="Times New Roman"/>
                <w:bCs/>
                <w:color w:val="1F497D"/>
              </w:rPr>
              <w:t>E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C3688E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</w:rPr>
            </w:pPr>
            <w:r w:rsidRPr="00F95BE4">
              <w:rPr>
                <w:rFonts w:ascii="Times New Roman" w:hAnsi="Times New Roman"/>
                <w:bCs/>
                <w:color w:val="1F497D"/>
              </w:rPr>
              <w:t>K</w:t>
            </w:r>
          </w:p>
        </w:tc>
        <w:tc>
          <w:tcPr>
            <w:tcW w:w="814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C3688E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</w:rPr>
            </w:pPr>
            <w:r w:rsidRPr="00F95BE4">
              <w:rPr>
                <w:rFonts w:ascii="Times New Roman" w:hAnsi="Times New Roman"/>
                <w:bCs/>
                <w:color w:val="1F497D"/>
              </w:rPr>
              <w:t>E</w:t>
            </w:r>
          </w:p>
        </w:tc>
      </w:tr>
      <w:tr w:rsidR="00E878FA" w:rsidRPr="00F95BE4" w:rsidTr="000D170C">
        <w:trPr>
          <w:trHeight w:val="264"/>
        </w:trPr>
        <w:tc>
          <w:tcPr>
            <w:tcW w:w="807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1F497D"/>
                <w:sz w:val="22"/>
                <w:szCs w:val="22"/>
              </w:rPr>
              <w:t>-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1F497D"/>
                <w:sz w:val="22"/>
                <w:szCs w:val="22"/>
              </w:rPr>
              <w:t>-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1F497D"/>
                <w:sz w:val="22"/>
                <w:szCs w:val="22"/>
              </w:rPr>
              <w:t>-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1F497D"/>
                <w:sz w:val="22"/>
                <w:szCs w:val="22"/>
              </w:rPr>
              <w:t>-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1F497D"/>
                <w:sz w:val="22"/>
                <w:szCs w:val="22"/>
              </w:rPr>
              <w:t>-</w:t>
            </w:r>
          </w:p>
        </w:tc>
        <w:tc>
          <w:tcPr>
            <w:tcW w:w="814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1F497D"/>
                <w:sz w:val="22"/>
                <w:szCs w:val="22"/>
              </w:rPr>
              <w:t>-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1F497D"/>
                <w:sz w:val="22"/>
                <w:szCs w:val="22"/>
              </w:rPr>
              <w:t>68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1F497D"/>
                <w:sz w:val="22"/>
                <w:szCs w:val="22"/>
              </w:rPr>
              <w:t>91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7B3A1F">
            <w:pPr>
              <w:spacing w:before="0" w:after="0" w:line="240" w:lineRule="auto"/>
              <w:rPr>
                <w:rFonts w:ascii="Times New Roman" w:hAnsi="Times New Roman"/>
                <w:bCs/>
                <w:color w:val="1F497D"/>
                <w:sz w:val="22"/>
                <w:szCs w:val="22"/>
              </w:rPr>
            </w:pP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  <w:sz w:val="22"/>
                <w:szCs w:val="22"/>
              </w:rPr>
            </w:pP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  <w:sz w:val="22"/>
                <w:szCs w:val="22"/>
              </w:rPr>
            </w:pPr>
          </w:p>
        </w:tc>
        <w:tc>
          <w:tcPr>
            <w:tcW w:w="814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  <w:sz w:val="22"/>
                <w:szCs w:val="22"/>
              </w:rPr>
            </w:pPr>
          </w:p>
        </w:tc>
      </w:tr>
      <w:tr w:rsidR="00E878FA" w:rsidRPr="00F95BE4" w:rsidTr="0055338F">
        <w:trPr>
          <w:trHeight w:val="385"/>
        </w:trPr>
        <w:tc>
          <w:tcPr>
            <w:tcW w:w="1618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B46C8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1F497D"/>
                <w:sz w:val="22"/>
                <w:szCs w:val="22"/>
              </w:rPr>
              <w:t>-</w:t>
            </w:r>
          </w:p>
        </w:tc>
        <w:tc>
          <w:tcPr>
            <w:tcW w:w="1622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</w:tcPr>
          <w:p w:rsidR="00E878FA" w:rsidRPr="00F95BE4" w:rsidRDefault="00E878FA" w:rsidP="00B46C8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1F497D"/>
                <w:sz w:val="22"/>
                <w:szCs w:val="22"/>
              </w:rPr>
              <w:t>-</w:t>
            </w:r>
          </w:p>
        </w:tc>
        <w:tc>
          <w:tcPr>
            <w:tcW w:w="1625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</w:tcPr>
          <w:p w:rsidR="00E878FA" w:rsidRPr="00F95BE4" w:rsidRDefault="00E878FA" w:rsidP="00B46C8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1F497D"/>
                <w:sz w:val="22"/>
                <w:szCs w:val="22"/>
              </w:rPr>
              <w:t>-</w:t>
            </w:r>
          </w:p>
        </w:tc>
        <w:tc>
          <w:tcPr>
            <w:tcW w:w="1622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B46C8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1F497D"/>
                <w:sz w:val="22"/>
                <w:szCs w:val="22"/>
              </w:rPr>
              <w:t>226</w:t>
            </w:r>
          </w:p>
        </w:tc>
        <w:tc>
          <w:tcPr>
            <w:tcW w:w="1622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B46C8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1F497D"/>
                <w:sz w:val="22"/>
                <w:szCs w:val="22"/>
              </w:rPr>
              <w:t>-</w:t>
            </w:r>
          </w:p>
        </w:tc>
        <w:tc>
          <w:tcPr>
            <w:tcW w:w="1625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B46C8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1F497D"/>
                <w:sz w:val="22"/>
                <w:szCs w:val="22"/>
              </w:rPr>
              <w:t>-</w:t>
            </w:r>
          </w:p>
        </w:tc>
      </w:tr>
    </w:tbl>
    <w:p w:rsidR="00E878FA" w:rsidRPr="003F0C3B" w:rsidRDefault="00E878FA" w:rsidP="007D32D3">
      <w:pPr>
        <w:spacing w:before="0" w:after="0" w:line="240" w:lineRule="auto"/>
        <w:rPr>
          <w:rFonts w:ascii="Times New Roman" w:hAnsi="Times New Roman"/>
          <w:b/>
          <w:bCs/>
          <w:sz w:val="22"/>
          <w:szCs w:val="22"/>
        </w:rPr>
      </w:pPr>
    </w:p>
    <w:p w:rsidR="00E878FA" w:rsidRPr="003F0C3B" w:rsidRDefault="00E878FA" w:rsidP="007D32D3">
      <w:pPr>
        <w:spacing w:before="0" w:after="0" w:line="240" w:lineRule="auto"/>
        <w:rPr>
          <w:rFonts w:ascii="Times New Roman" w:hAnsi="Times New Roman"/>
          <w:b/>
          <w:bCs/>
          <w:sz w:val="22"/>
          <w:szCs w:val="22"/>
        </w:rPr>
      </w:pPr>
    </w:p>
    <w:p w:rsidR="00E878FA" w:rsidRPr="003F0C3B" w:rsidRDefault="00E878FA" w:rsidP="00301917">
      <w:pPr>
        <w:spacing w:before="0" w:after="0" w:line="240" w:lineRule="auto"/>
        <w:ind w:left="180" w:firstLine="528"/>
        <w:jc w:val="center"/>
        <w:rPr>
          <w:rFonts w:ascii="Times New Roman" w:hAnsi="Times New Roman"/>
          <w:b/>
          <w:bCs/>
          <w:sz w:val="22"/>
          <w:szCs w:val="22"/>
        </w:rPr>
      </w:pPr>
    </w:p>
    <w:tbl>
      <w:tblPr>
        <w:tblW w:w="5000" w:type="pct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dotted" w:sz="4" w:space="0" w:color="912122"/>
          <w:insideV w:val="single" w:sz="8" w:space="0" w:color="4F81BD"/>
        </w:tblBorders>
        <w:tblLook w:val="01E0"/>
      </w:tblPr>
      <w:tblGrid>
        <w:gridCol w:w="1240"/>
        <w:gridCol w:w="1702"/>
        <w:gridCol w:w="1843"/>
        <w:gridCol w:w="1702"/>
        <w:gridCol w:w="1418"/>
        <w:gridCol w:w="1665"/>
      </w:tblGrid>
      <w:tr w:rsidR="00E878FA" w:rsidRPr="00F95BE4" w:rsidTr="00F95BE4">
        <w:trPr>
          <w:trHeight w:val="509"/>
        </w:trPr>
        <w:tc>
          <w:tcPr>
            <w:tcW w:w="5000" w:type="pct"/>
            <w:gridSpan w:val="6"/>
            <w:tcBorders>
              <w:top w:val="single" w:sz="8" w:space="0" w:color="912122"/>
              <w:bottom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ind w:left="180" w:firstLine="528"/>
              <w:jc w:val="center"/>
              <w:rPr>
                <w:rFonts w:ascii="Times New Roman" w:hAnsi="Times New Roman"/>
                <w:b/>
                <w:bCs/>
                <w:color w:val="FFFFFF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Karşılaştırmalı Öğretmen/Öğrenci Durumu</w:t>
            </w:r>
          </w:p>
        </w:tc>
      </w:tr>
      <w:tr w:rsidR="00E878FA" w:rsidRPr="00F95BE4" w:rsidTr="00F95BE4">
        <w:trPr>
          <w:trHeight w:val="559"/>
        </w:trPr>
        <w:tc>
          <w:tcPr>
            <w:tcW w:w="648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</w:tcPr>
          <w:p w:rsidR="00E878FA" w:rsidRPr="00F95BE4" w:rsidRDefault="00E878FA" w:rsidP="00F95BE4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89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</w:tcPr>
          <w:p w:rsidR="00E878FA" w:rsidRPr="00F95BE4" w:rsidRDefault="00E878FA" w:rsidP="00F95BE4">
            <w:pPr>
              <w:jc w:val="center"/>
              <w:rPr>
                <w:rFonts w:ascii="Times New Roman" w:hAnsi="Times New Roman"/>
                <w:bCs/>
              </w:rPr>
            </w:pPr>
            <w:r w:rsidRPr="00F95BE4">
              <w:rPr>
                <w:rFonts w:ascii="Times New Roman" w:hAnsi="Times New Roman"/>
              </w:rPr>
              <w:t>ÖĞRETMEN</w:t>
            </w:r>
          </w:p>
        </w:tc>
        <w:tc>
          <w:tcPr>
            <w:tcW w:w="96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</w:tcPr>
          <w:p w:rsidR="00E878FA" w:rsidRPr="00F95BE4" w:rsidRDefault="00E878FA" w:rsidP="00F95BE4">
            <w:pPr>
              <w:tabs>
                <w:tab w:val="left" w:pos="1220"/>
              </w:tabs>
              <w:jc w:val="center"/>
              <w:rPr>
                <w:rFonts w:ascii="Times New Roman" w:hAnsi="Times New Roman"/>
                <w:bCs/>
              </w:rPr>
            </w:pPr>
            <w:r w:rsidRPr="00F95BE4">
              <w:rPr>
                <w:rFonts w:ascii="Times New Roman" w:hAnsi="Times New Roman"/>
              </w:rPr>
              <w:t>ÖĞRENCİ</w:t>
            </w:r>
          </w:p>
        </w:tc>
        <w:tc>
          <w:tcPr>
            <w:tcW w:w="889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</w:tcPr>
          <w:p w:rsidR="00E878FA" w:rsidRPr="00F95BE4" w:rsidRDefault="00E878FA" w:rsidP="00F95BE4">
            <w:pPr>
              <w:tabs>
                <w:tab w:val="left" w:pos="1220"/>
              </w:tabs>
              <w:jc w:val="center"/>
              <w:rPr>
                <w:rFonts w:ascii="Times New Roman" w:hAnsi="Times New Roman"/>
                <w:bCs/>
              </w:rPr>
            </w:pPr>
            <w:r w:rsidRPr="00F95BE4">
              <w:rPr>
                <w:rFonts w:ascii="Times New Roman" w:hAnsi="Times New Roman"/>
              </w:rPr>
              <w:t>OKUL</w:t>
            </w:r>
          </w:p>
        </w:tc>
        <w:tc>
          <w:tcPr>
            <w:tcW w:w="741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</w:tcPr>
          <w:p w:rsidR="00E878FA" w:rsidRPr="00F95BE4" w:rsidRDefault="00E878FA" w:rsidP="00F95BE4">
            <w:pPr>
              <w:tabs>
                <w:tab w:val="left" w:pos="1220"/>
              </w:tabs>
              <w:jc w:val="center"/>
              <w:rPr>
                <w:rFonts w:ascii="Times New Roman" w:hAnsi="Times New Roman"/>
                <w:bCs/>
              </w:rPr>
            </w:pPr>
            <w:r w:rsidRPr="00F95BE4">
              <w:rPr>
                <w:rFonts w:ascii="Times New Roman" w:hAnsi="Times New Roman"/>
              </w:rPr>
              <w:t>İL</w:t>
            </w:r>
          </w:p>
        </w:tc>
        <w:tc>
          <w:tcPr>
            <w:tcW w:w="870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</w:tcPr>
          <w:p w:rsidR="00E878FA" w:rsidRPr="00F95BE4" w:rsidRDefault="00E878FA" w:rsidP="00F95BE4">
            <w:pPr>
              <w:tabs>
                <w:tab w:val="left" w:pos="1220"/>
              </w:tabs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TÜRKİYE</w:t>
            </w:r>
          </w:p>
        </w:tc>
      </w:tr>
      <w:tr w:rsidR="00E878FA" w:rsidRPr="00F95BE4" w:rsidTr="00F95BE4">
        <w:trPr>
          <w:trHeight w:val="1122"/>
        </w:trPr>
        <w:tc>
          <w:tcPr>
            <w:tcW w:w="648" w:type="pct"/>
            <w:tcBorders>
              <w:top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tabs>
                <w:tab w:val="left" w:pos="1220"/>
              </w:tabs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89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tabs>
                <w:tab w:val="left" w:pos="1220"/>
              </w:tabs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</w:rPr>
              <w:t>Toplam Öğretmen Sayısı</w:t>
            </w:r>
          </w:p>
        </w:tc>
        <w:tc>
          <w:tcPr>
            <w:tcW w:w="96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tabs>
                <w:tab w:val="left" w:pos="1220"/>
              </w:tabs>
              <w:spacing w:before="0" w:after="0" w:line="240" w:lineRule="auto"/>
              <w:jc w:val="center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Toplam Öğrenci Sayısı</w:t>
            </w:r>
          </w:p>
        </w:tc>
        <w:tc>
          <w:tcPr>
            <w:tcW w:w="889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tabs>
                <w:tab w:val="left" w:pos="1220"/>
              </w:tabs>
              <w:spacing w:before="0" w:after="0" w:line="240" w:lineRule="auto"/>
              <w:jc w:val="center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Öğretmen Başına Düşen Öğrenci Sayısı</w:t>
            </w:r>
          </w:p>
        </w:tc>
        <w:tc>
          <w:tcPr>
            <w:tcW w:w="741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tabs>
                <w:tab w:val="left" w:pos="1220"/>
              </w:tabs>
              <w:spacing w:before="0" w:after="0" w:line="240" w:lineRule="auto"/>
              <w:jc w:val="center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Öğretmen Başına Düşen Öğrenci Sayısı</w:t>
            </w:r>
          </w:p>
        </w:tc>
        <w:tc>
          <w:tcPr>
            <w:tcW w:w="870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tabs>
                <w:tab w:val="left" w:pos="1220"/>
              </w:tabs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Öğretmen Başına Düşen Öğrenci Sayısı</w:t>
            </w:r>
          </w:p>
        </w:tc>
      </w:tr>
      <w:tr w:rsidR="00E878FA" w:rsidRPr="00F95BE4" w:rsidTr="00F95BE4">
        <w:trPr>
          <w:trHeight w:val="510"/>
        </w:trPr>
        <w:tc>
          <w:tcPr>
            <w:tcW w:w="648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F95BE4">
            <w:pPr>
              <w:tabs>
                <w:tab w:val="left" w:pos="1220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89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F95BE4">
            <w:pPr>
              <w:tabs>
                <w:tab w:val="left" w:pos="1220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6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F95BE4">
            <w:pPr>
              <w:tabs>
                <w:tab w:val="left" w:pos="1220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889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F95BE4">
            <w:pPr>
              <w:tabs>
                <w:tab w:val="left" w:pos="1220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41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E878FA" w:rsidRPr="00F95BE4" w:rsidRDefault="00E878FA" w:rsidP="00F95BE4">
            <w:pPr>
              <w:tabs>
                <w:tab w:val="left" w:pos="1220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870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vAlign w:val="center"/>
          </w:tcPr>
          <w:p w:rsidR="00E878FA" w:rsidRPr="00F95BE4" w:rsidRDefault="00E878FA" w:rsidP="00F95BE4">
            <w:pPr>
              <w:tabs>
                <w:tab w:val="left" w:pos="1220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-</w:t>
            </w:r>
          </w:p>
        </w:tc>
      </w:tr>
      <w:tr w:rsidR="00E878FA" w:rsidRPr="00F95BE4" w:rsidTr="00F95BE4">
        <w:trPr>
          <w:trHeight w:val="567"/>
        </w:trPr>
        <w:tc>
          <w:tcPr>
            <w:tcW w:w="648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tabs>
                <w:tab w:val="left" w:pos="1220"/>
              </w:tabs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</w:rPr>
              <w:t>2.Kademe</w:t>
            </w:r>
          </w:p>
        </w:tc>
        <w:tc>
          <w:tcPr>
            <w:tcW w:w="889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tabs>
                <w:tab w:val="left" w:pos="1220"/>
              </w:tabs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96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tabs>
                <w:tab w:val="left" w:pos="1220"/>
              </w:tabs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159</w:t>
            </w:r>
          </w:p>
        </w:tc>
        <w:tc>
          <w:tcPr>
            <w:tcW w:w="889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tabs>
                <w:tab w:val="left" w:pos="1220"/>
              </w:tabs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41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tabs>
                <w:tab w:val="left" w:pos="1220"/>
              </w:tabs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870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tabs>
                <w:tab w:val="left" w:pos="1220"/>
              </w:tabs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-</w:t>
            </w:r>
          </w:p>
        </w:tc>
      </w:tr>
    </w:tbl>
    <w:p w:rsidR="00E878FA" w:rsidRDefault="00E878FA" w:rsidP="00301917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Default="00E878FA" w:rsidP="00301917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Default="00E878FA" w:rsidP="00301917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Default="00E878FA" w:rsidP="00301917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Default="00E878FA" w:rsidP="00301917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Default="00E878FA" w:rsidP="00301917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Default="00E878FA" w:rsidP="00301917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Default="00E878FA" w:rsidP="00301917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E878FA" w:rsidRDefault="00E878FA" w:rsidP="0059112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b/>
          <w:bCs/>
          <w:sz w:val="22"/>
          <w:szCs w:val="22"/>
        </w:rPr>
      </w:pPr>
    </w:p>
    <w:p w:rsidR="00E878FA" w:rsidRDefault="00E878FA" w:rsidP="0059112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b/>
          <w:bCs/>
          <w:sz w:val="22"/>
          <w:szCs w:val="22"/>
        </w:rPr>
      </w:pPr>
    </w:p>
    <w:p w:rsidR="00E878FA" w:rsidRDefault="00E878FA" w:rsidP="0059112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b/>
          <w:bCs/>
          <w:sz w:val="22"/>
          <w:szCs w:val="22"/>
        </w:rPr>
      </w:pPr>
    </w:p>
    <w:p w:rsidR="00E878FA" w:rsidRDefault="00E878FA" w:rsidP="0059112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b/>
          <w:bCs/>
          <w:sz w:val="22"/>
          <w:szCs w:val="22"/>
        </w:rPr>
      </w:pPr>
    </w:p>
    <w:p w:rsidR="00E878FA" w:rsidRDefault="00E878FA" w:rsidP="0059112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b/>
          <w:bCs/>
          <w:sz w:val="22"/>
          <w:szCs w:val="22"/>
        </w:rPr>
      </w:pPr>
    </w:p>
    <w:p w:rsidR="00E878FA" w:rsidRDefault="00E878FA" w:rsidP="0059112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b/>
          <w:bCs/>
          <w:sz w:val="22"/>
          <w:szCs w:val="22"/>
        </w:rPr>
      </w:pPr>
    </w:p>
    <w:p w:rsidR="00E878FA" w:rsidRDefault="00E878FA" w:rsidP="0059112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b/>
          <w:bCs/>
          <w:sz w:val="22"/>
          <w:szCs w:val="22"/>
        </w:rPr>
      </w:pPr>
    </w:p>
    <w:p w:rsidR="00E878FA" w:rsidRDefault="00E878FA" w:rsidP="0059112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b/>
          <w:bCs/>
          <w:sz w:val="22"/>
          <w:szCs w:val="22"/>
        </w:rPr>
      </w:pPr>
    </w:p>
    <w:p w:rsidR="00E878FA" w:rsidRPr="003F0C3B" w:rsidRDefault="00E878FA" w:rsidP="00DF758A">
      <w:pPr>
        <w:pStyle w:val="Heading1"/>
        <w:numPr>
          <w:ilvl w:val="0"/>
          <w:numId w:val="2"/>
        </w:numPr>
        <w:spacing w:before="0" w:line="240" w:lineRule="auto"/>
        <w:rPr>
          <w:rFonts w:ascii="Times New Roman" w:hAnsi="Times New Roman"/>
        </w:rPr>
      </w:pPr>
      <w:bookmarkStart w:id="35" w:name="_Toc288428130"/>
      <w:bookmarkStart w:id="36" w:name="_Toc320175876"/>
      <w:bookmarkStart w:id="37" w:name="_Toc320176987"/>
      <w:bookmarkStart w:id="38" w:name="_Toc320177068"/>
      <w:r w:rsidRPr="003F0C3B">
        <w:rPr>
          <w:rFonts w:ascii="Times New Roman" w:hAnsi="Times New Roman"/>
        </w:rPr>
        <w:t>Kurullar ve Komisyonlar</w:t>
      </w:r>
      <w:bookmarkEnd w:id="35"/>
      <w:bookmarkEnd w:id="36"/>
      <w:bookmarkEnd w:id="37"/>
      <w:bookmarkEnd w:id="38"/>
    </w:p>
    <w:p w:rsidR="00E878FA" w:rsidRPr="003F0C3B" w:rsidRDefault="00E878FA" w:rsidP="00B070C7">
      <w:pPr>
        <w:spacing w:before="0" w:after="0"/>
        <w:rPr>
          <w:rFonts w:ascii="Times New Roman" w:hAnsi="Times New Roman"/>
          <w:sz w:val="22"/>
          <w:szCs w:val="22"/>
        </w:rPr>
      </w:pPr>
    </w:p>
    <w:p w:rsidR="00E878FA" w:rsidRPr="003F0C3B" w:rsidRDefault="00E878FA" w:rsidP="00B070C7">
      <w:pPr>
        <w:spacing w:before="0" w:after="0"/>
        <w:rPr>
          <w:rFonts w:ascii="Times New Roman" w:hAnsi="Times New Roman"/>
          <w:sz w:val="22"/>
          <w:szCs w:val="22"/>
        </w:rPr>
        <w:sectPr w:rsidR="00E878FA" w:rsidRPr="003F0C3B" w:rsidSect="000031B7">
          <w:headerReference w:type="default" r:id="rId8"/>
          <w:footerReference w:type="default" r:id="rId9"/>
          <w:pgSz w:w="11906" w:h="16838" w:code="9"/>
          <w:pgMar w:top="743" w:right="1134" w:bottom="567" w:left="1418" w:header="454" w:footer="510" w:gutter="0"/>
          <w:pgBorders w:offsetFrom="page">
            <w:top w:val="single" w:sz="8" w:space="24" w:color="78C0D4" w:shadow="1"/>
            <w:left w:val="single" w:sz="8" w:space="24" w:color="78C0D4" w:shadow="1"/>
            <w:bottom w:val="single" w:sz="8" w:space="24" w:color="78C0D4" w:shadow="1"/>
            <w:right w:val="single" w:sz="8" w:space="24" w:color="78C0D4" w:shadow="1"/>
          </w:pgBorders>
          <w:cols w:space="708"/>
          <w:titlePg/>
          <w:docGrid w:linePitch="360"/>
        </w:sectPr>
      </w:pPr>
    </w:p>
    <w:p w:rsidR="00E878FA" w:rsidRPr="003F0C3B" w:rsidRDefault="00E878FA" w:rsidP="002A4A36">
      <w:pPr>
        <w:pStyle w:val="ListParagraph"/>
        <w:numPr>
          <w:ilvl w:val="0"/>
          <w:numId w:val="4"/>
        </w:num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ZÜMRE ÖĞRETMENLER KURULU</w:t>
      </w:r>
    </w:p>
    <w:tbl>
      <w:tblPr>
        <w:tblW w:w="4820" w:type="dxa"/>
        <w:tblInd w:w="-459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2302"/>
        <w:gridCol w:w="2518"/>
      </w:tblGrid>
      <w:tr w:rsidR="00E878FA" w:rsidRPr="00F95BE4" w:rsidTr="00F95BE4">
        <w:trPr>
          <w:trHeight w:val="343"/>
        </w:trPr>
        <w:tc>
          <w:tcPr>
            <w:tcW w:w="2302" w:type="dxa"/>
            <w:tcBorders>
              <w:top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Zümre Başkanlığı</w:t>
            </w:r>
          </w:p>
        </w:tc>
        <w:tc>
          <w:tcPr>
            <w:tcW w:w="2518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Adı Soyadı</w:t>
            </w:r>
          </w:p>
        </w:tc>
      </w:tr>
      <w:tr w:rsidR="00E878FA" w:rsidRPr="00F95BE4" w:rsidTr="00F95BE4">
        <w:trPr>
          <w:trHeight w:val="227"/>
        </w:trPr>
        <w:tc>
          <w:tcPr>
            <w:tcW w:w="2302" w:type="dxa"/>
          </w:tcPr>
          <w:p w:rsidR="00E878FA" w:rsidRPr="00F95BE4" w:rsidRDefault="00E878FA" w:rsidP="00B402E2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>Türkçe</w:t>
            </w:r>
          </w:p>
        </w:tc>
        <w:tc>
          <w:tcPr>
            <w:tcW w:w="2518" w:type="dxa"/>
          </w:tcPr>
          <w:p w:rsidR="00E878FA" w:rsidRPr="005C4D9E" w:rsidRDefault="00E878FA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Ebru DİKBASAN</w:t>
            </w:r>
          </w:p>
        </w:tc>
      </w:tr>
      <w:tr w:rsidR="00E878FA" w:rsidRPr="00F95BE4" w:rsidTr="00F95BE4">
        <w:trPr>
          <w:trHeight w:val="227"/>
        </w:trPr>
        <w:tc>
          <w:tcPr>
            <w:tcW w:w="2302" w:type="dxa"/>
            <w:shd w:val="clear" w:color="auto" w:fill="FEF0CD"/>
          </w:tcPr>
          <w:p w:rsidR="00E878FA" w:rsidRPr="00F95BE4" w:rsidRDefault="00E878FA" w:rsidP="00B402E2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>Matematik</w:t>
            </w:r>
          </w:p>
        </w:tc>
        <w:tc>
          <w:tcPr>
            <w:tcW w:w="2518" w:type="dxa"/>
            <w:shd w:val="clear" w:color="auto" w:fill="FEF0CD"/>
          </w:tcPr>
          <w:p w:rsidR="00E878FA" w:rsidRPr="005C4D9E" w:rsidRDefault="00E878FA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İsmail AKAN</w:t>
            </w:r>
          </w:p>
        </w:tc>
      </w:tr>
      <w:tr w:rsidR="00E878FA" w:rsidRPr="00F95BE4" w:rsidTr="00F95BE4">
        <w:trPr>
          <w:trHeight w:val="227"/>
        </w:trPr>
        <w:tc>
          <w:tcPr>
            <w:tcW w:w="2302" w:type="dxa"/>
          </w:tcPr>
          <w:p w:rsidR="00E878FA" w:rsidRPr="00F95BE4" w:rsidRDefault="00E878FA" w:rsidP="00B402E2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>Fen ve Teknoloji</w:t>
            </w:r>
          </w:p>
        </w:tc>
        <w:tc>
          <w:tcPr>
            <w:tcW w:w="2518" w:type="dxa"/>
          </w:tcPr>
          <w:p w:rsidR="00E878FA" w:rsidRPr="005C4D9E" w:rsidRDefault="00E878FA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Sezen TÜREN</w:t>
            </w:r>
          </w:p>
        </w:tc>
      </w:tr>
      <w:tr w:rsidR="00E878FA" w:rsidRPr="00F95BE4" w:rsidTr="00F95BE4">
        <w:trPr>
          <w:trHeight w:val="227"/>
        </w:trPr>
        <w:tc>
          <w:tcPr>
            <w:tcW w:w="2302" w:type="dxa"/>
            <w:shd w:val="clear" w:color="auto" w:fill="FEF0CD"/>
          </w:tcPr>
          <w:p w:rsidR="00E878FA" w:rsidRPr="00F95BE4" w:rsidRDefault="00E878FA" w:rsidP="00B402E2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>Sosyal Bilgiler</w:t>
            </w:r>
          </w:p>
        </w:tc>
        <w:tc>
          <w:tcPr>
            <w:tcW w:w="2518" w:type="dxa"/>
            <w:shd w:val="clear" w:color="auto" w:fill="FEF0CD"/>
          </w:tcPr>
          <w:p w:rsidR="00E878FA" w:rsidRPr="005C4D9E" w:rsidRDefault="00E878FA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Hüseyin NAYİR</w:t>
            </w:r>
          </w:p>
        </w:tc>
      </w:tr>
      <w:tr w:rsidR="00E878FA" w:rsidRPr="00F95BE4" w:rsidTr="00F95BE4">
        <w:trPr>
          <w:trHeight w:val="227"/>
        </w:trPr>
        <w:tc>
          <w:tcPr>
            <w:tcW w:w="2302" w:type="dxa"/>
            <w:tcBorders>
              <w:bottom w:val="single" w:sz="4" w:space="0" w:color="912122"/>
            </w:tcBorders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>İngilizce</w:t>
            </w:r>
          </w:p>
        </w:tc>
        <w:tc>
          <w:tcPr>
            <w:tcW w:w="2518" w:type="dxa"/>
            <w:tcBorders>
              <w:bottom w:val="single" w:sz="4" w:space="0" w:color="912122"/>
            </w:tcBorders>
          </w:tcPr>
          <w:p w:rsidR="00E878FA" w:rsidRPr="005C4D9E" w:rsidRDefault="00E878FA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Sevcan ULUÇAY</w:t>
            </w:r>
          </w:p>
        </w:tc>
      </w:tr>
    </w:tbl>
    <w:p w:rsidR="00E878FA" w:rsidRDefault="00E878FA" w:rsidP="0088706B">
      <w:pPr>
        <w:spacing w:before="0" w:after="0" w:line="240" w:lineRule="auto"/>
        <w:jc w:val="center"/>
        <w:rPr>
          <w:rFonts w:ascii="Times New Roman" w:hAnsi="Times New Roman"/>
        </w:rPr>
      </w:pPr>
      <w:r w:rsidRPr="009518EC">
        <w:rPr>
          <w:rFonts w:ascii="Times New Roman" w:hAnsi="Times New Roman"/>
        </w:rPr>
        <w:t>***************</w:t>
      </w:r>
    </w:p>
    <w:p w:rsidR="00E878FA" w:rsidRPr="009E293F" w:rsidRDefault="00E878FA" w:rsidP="0088706B">
      <w:pPr>
        <w:spacing w:before="0"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E878FA" w:rsidRPr="003F0C3B" w:rsidRDefault="00E878FA" w:rsidP="002A4A36">
      <w:pPr>
        <w:pStyle w:val="ListParagraph"/>
        <w:numPr>
          <w:ilvl w:val="0"/>
          <w:numId w:val="4"/>
        </w:num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KÜTÜPHANE KAYNAKLARI TESPİT KOMİSYONU</w:t>
      </w:r>
    </w:p>
    <w:tbl>
      <w:tblPr>
        <w:tblW w:w="4820" w:type="dxa"/>
        <w:tblInd w:w="-459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2410"/>
        <w:gridCol w:w="2410"/>
      </w:tblGrid>
      <w:tr w:rsidR="00E878FA" w:rsidRPr="00F95BE4" w:rsidTr="00F95BE4">
        <w:trPr>
          <w:trHeight w:val="227"/>
        </w:trPr>
        <w:tc>
          <w:tcPr>
            <w:tcW w:w="2410" w:type="dxa"/>
            <w:tcBorders>
              <w:top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</w:rPr>
              <w:t>Kütüphaneden Sorumlu Öğretmen:</w:t>
            </w:r>
          </w:p>
        </w:tc>
        <w:tc>
          <w:tcPr>
            <w:tcW w:w="2410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</w:tcBorders>
            <w:shd w:val="clear" w:color="auto" w:fill="FCD6BA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FFFFFF"/>
                <w:sz w:val="22"/>
                <w:szCs w:val="22"/>
              </w:rPr>
            </w:pPr>
          </w:p>
        </w:tc>
      </w:tr>
      <w:tr w:rsidR="00E878FA" w:rsidRPr="00F95BE4" w:rsidTr="00F95BE4">
        <w:trPr>
          <w:trHeight w:val="227"/>
        </w:trPr>
        <w:tc>
          <w:tcPr>
            <w:tcW w:w="2410" w:type="dxa"/>
            <w:tcBorders>
              <w:top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GÖREVLİLER</w:t>
            </w:r>
          </w:p>
        </w:tc>
        <w:tc>
          <w:tcPr>
            <w:tcW w:w="2410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ADI SOYADI</w:t>
            </w:r>
          </w:p>
        </w:tc>
      </w:tr>
      <w:tr w:rsidR="00E878FA" w:rsidRPr="00F95BE4" w:rsidTr="00F95BE4">
        <w:trPr>
          <w:trHeight w:val="227"/>
        </w:trPr>
        <w:tc>
          <w:tcPr>
            <w:tcW w:w="2410" w:type="dxa"/>
            <w:tcBorders>
              <w:top w:val="single" w:sz="4" w:space="0" w:color="912122"/>
            </w:tcBorders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Başkan (Okul Müd.)</w:t>
            </w:r>
          </w:p>
        </w:tc>
        <w:tc>
          <w:tcPr>
            <w:tcW w:w="2410" w:type="dxa"/>
            <w:tcBorders>
              <w:top w:val="single" w:sz="4" w:space="0" w:color="912122"/>
            </w:tcBorders>
          </w:tcPr>
          <w:p w:rsidR="00E878FA" w:rsidRPr="005C4D9E" w:rsidRDefault="00E878FA" w:rsidP="00F95BE4">
            <w:pPr>
              <w:spacing w:before="0" w:after="0"/>
              <w:ind w:right="72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Ayhan AĞRI</w:t>
            </w:r>
          </w:p>
        </w:tc>
      </w:tr>
      <w:tr w:rsidR="00E878FA" w:rsidRPr="00F95BE4" w:rsidTr="00F95BE4">
        <w:trPr>
          <w:trHeight w:val="227"/>
        </w:trPr>
        <w:tc>
          <w:tcPr>
            <w:tcW w:w="2410" w:type="dxa"/>
            <w:shd w:val="clear" w:color="auto" w:fill="FEF0CD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Müd. Yard</w:t>
            </w:r>
          </w:p>
        </w:tc>
        <w:tc>
          <w:tcPr>
            <w:tcW w:w="2410" w:type="dxa"/>
            <w:shd w:val="clear" w:color="auto" w:fill="FEF0CD"/>
          </w:tcPr>
          <w:p w:rsidR="00E878FA" w:rsidRPr="005C4D9E" w:rsidRDefault="00E878FA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E878FA" w:rsidRPr="00F95BE4" w:rsidTr="00F95BE4">
        <w:trPr>
          <w:trHeight w:val="227"/>
        </w:trPr>
        <w:tc>
          <w:tcPr>
            <w:tcW w:w="2410" w:type="dxa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Türkçe Öğrtm.</w:t>
            </w:r>
          </w:p>
        </w:tc>
        <w:tc>
          <w:tcPr>
            <w:tcW w:w="2410" w:type="dxa"/>
          </w:tcPr>
          <w:p w:rsidR="00E878FA" w:rsidRPr="005C4D9E" w:rsidRDefault="00E878FA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Ebru DİKBASAN</w:t>
            </w:r>
          </w:p>
        </w:tc>
      </w:tr>
      <w:tr w:rsidR="00E878FA" w:rsidRPr="00F95BE4" w:rsidTr="00F95BE4">
        <w:trPr>
          <w:trHeight w:val="227"/>
        </w:trPr>
        <w:tc>
          <w:tcPr>
            <w:tcW w:w="2410" w:type="dxa"/>
            <w:shd w:val="clear" w:color="auto" w:fill="FEF0CD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Türkçe Öğrtm.</w:t>
            </w:r>
          </w:p>
        </w:tc>
        <w:tc>
          <w:tcPr>
            <w:tcW w:w="2410" w:type="dxa"/>
            <w:shd w:val="clear" w:color="auto" w:fill="FEF0CD"/>
          </w:tcPr>
          <w:p w:rsidR="00E878FA" w:rsidRPr="005C4D9E" w:rsidRDefault="00E878FA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Ümit GÜNEL</w:t>
            </w:r>
          </w:p>
        </w:tc>
      </w:tr>
      <w:tr w:rsidR="00E878FA" w:rsidRPr="00F95BE4" w:rsidTr="00F95BE4">
        <w:trPr>
          <w:trHeight w:val="227"/>
        </w:trPr>
        <w:tc>
          <w:tcPr>
            <w:tcW w:w="2410" w:type="dxa"/>
            <w:shd w:val="clear" w:color="auto" w:fill="FEF0CD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Okul Aile Birliğinden Üye</w:t>
            </w:r>
          </w:p>
        </w:tc>
        <w:tc>
          <w:tcPr>
            <w:tcW w:w="2410" w:type="dxa"/>
            <w:shd w:val="clear" w:color="auto" w:fill="FEF0CD"/>
          </w:tcPr>
          <w:p w:rsidR="00E878FA" w:rsidRPr="005C4D9E" w:rsidRDefault="00E878FA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Tuncay ÜYE</w:t>
            </w:r>
          </w:p>
        </w:tc>
      </w:tr>
      <w:tr w:rsidR="00E878FA" w:rsidRPr="00F95BE4" w:rsidTr="00F95BE4">
        <w:trPr>
          <w:trHeight w:val="227"/>
        </w:trPr>
        <w:tc>
          <w:tcPr>
            <w:tcW w:w="2410" w:type="dxa"/>
            <w:tcBorders>
              <w:bottom w:val="single" w:sz="4" w:space="0" w:color="912122"/>
            </w:tcBorders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Öğrc. Meclis Bşk.</w:t>
            </w:r>
          </w:p>
        </w:tc>
        <w:tc>
          <w:tcPr>
            <w:tcW w:w="2410" w:type="dxa"/>
            <w:tcBorders>
              <w:bottom w:val="single" w:sz="4" w:space="0" w:color="912122"/>
            </w:tcBorders>
          </w:tcPr>
          <w:p w:rsidR="00E878FA" w:rsidRPr="005C4D9E" w:rsidRDefault="00E878FA" w:rsidP="00B402E2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Eylem ÜYE</w:t>
            </w:r>
          </w:p>
        </w:tc>
      </w:tr>
    </w:tbl>
    <w:p w:rsidR="00E878FA" w:rsidRDefault="00E878FA" w:rsidP="00E81547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**************</w:t>
      </w:r>
    </w:p>
    <w:p w:rsidR="00E878FA" w:rsidRPr="009E293F" w:rsidRDefault="00E878FA" w:rsidP="00E81547">
      <w:pPr>
        <w:spacing w:before="0" w:after="0" w:line="240" w:lineRule="auto"/>
        <w:jc w:val="center"/>
        <w:rPr>
          <w:rFonts w:ascii="Times New Roman" w:hAnsi="Times New Roman"/>
          <w:b/>
        </w:rPr>
      </w:pPr>
    </w:p>
    <w:p w:rsidR="00E878FA" w:rsidRPr="003F0C3B" w:rsidRDefault="00E878FA" w:rsidP="002A4A36">
      <w:pPr>
        <w:pStyle w:val="ListParagraph"/>
        <w:numPr>
          <w:ilvl w:val="0"/>
          <w:numId w:val="4"/>
        </w:num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SINIF/ ŞUBE REHBER ÖĞRETMENLİĞİ</w:t>
      </w:r>
    </w:p>
    <w:tbl>
      <w:tblPr>
        <w:tblW w:w="4820" w:type="dxa"/>
        <w:tblInd w:w="-459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0A0"/>
      </w:tblPr>
      <w:tblGrid>
        <w:gridCol w:w="1418"/>
        <w:gridCol w:w="3402"/>
      </w:tblGrid>
      <w:tr w:rsidR="00E878FA" w:rsidRPr="00F95BE4" w:rsidTr="00F95BE4">
        <w:trPr>
          <w:trHeight w:val="397"/>
        </w:trPr>
        <w:tc>
          <w:tcPr>
            <w:tcW w:w="1418" w:type="dxa"/>
            <w:tcBorders>
              <w:top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  <w:noWrap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ind w:left="175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SINIFI</w:t>
            </w:r>
          </w:p>
        </w:tc>
        <w:tc>
          <w:tcPr>
            <w:tcW w:w="3402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</w:tcBorders>
            <w:shd w:val="clear" w:color="auto" w:fill="FCD6BA"/>
            <w:noWrap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ADI SOYADI</w:t>
            </w:r>
          </w:p>
        </w:tc>
      </w:tr>
      <w:tr w:rsidR="00E878FA" w:rsidRPr="00F95BE4" w:rsidTr="00F95BE4">
        <w:trPr>
          <w:trHeight w:val="284"/>
        </w:trPr>
        <w:tc>
          <w:tcPr>
            <w:tcW w:w="1418" w:type="dxa"/>
            <w:noWrap/>
            <w:vAlign w:val="center"/>
          </w:tcPr>
          <w:p w:rsidR="00E878FA" w:rsidRPr="00F95BE4" w:rsidRDefault="00E878FA" w:rsidP="00B402E2">
            <w:pPr>
              <w:spacing w:before="0" w:after="0" w:line="240" w:lineRule="auto"/>
              <w:ind w:left="175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5-A</w:t>
            </w:r>
          </w:p>
        </w:tc>
        <w:tc>
          <w:tcPr>
            <w:tcW w:w="3402" w:type="dxa"/>
            <w:noWrap/>
            <w:vAlign w:val="center"/>
          </w:tcPr>
          <w:p w:rsidR="00E878FA" w:rsidRPr="00F95BE4" w:rsidRDefault="00E878FA" w:rsidP="00B402E2">
            <w:pPr>
              <w:spacing w:before="0"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Hüseyin NAYİR</w:t>
            </w:r>
          </w:p>
        </w:tc>
      </w:tr>
      <w:tr w:rsidR="00E878FA" w:rsidRPr="00F95BE4" w:rsidTr="00F95BE4">
        <w:trPr>
          <w:trHeight w:val="284"/>
        </w:trPr>
        <w:tc>
          <w:tcPr>
            <w:tcW w:w="1418" w:type="dxa"/>
            <w:shd w:val="clear" w:color="auto" w:fill="FEF0CD"/>
            <w:noWrap/>
            <w:vAlign w:val="center"/>
          </w:tcPr>
          <w:p w:rsidR="00E878FA" w:rsidRPr="00F95BE4" w:rsidRDefault="00E878FA" w:rsidP="00B402E2">
            <w:pPr>
              <w:spacing w:before="0" w:after="0" w:line="240" w:lineRule="auto"/>
              <w:ind w:left="175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5-B</w:t>
            </w:r>
          </w:p>
        </w:tc>
        <w:tc>
          <w:tcPr>
            <w:tcW w:w="3402" w:type="dxa"/>
            <w:shd w:val="clear" w:color="auto" w:fill="FEF0CD"/>
            <w:noWrap/>
            <w:vAlign w:val="center"/>
          </w:tcPr>
          <w:p w:rsidR="00E878FA" w:rsidRPr="00F95BE4" w:rsidRDefault="00E878FA" w:rsidP="00B402E2">
            <w:pPr>
              <w:spacing w:before="0"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Samet HIZ</w:t>
            </w:r>
          </w:p>
        </w:tc>
      </w:tr>
      <w:tr w:rsidR="00E878FA" w:rsidRPr="00F95BE4" w:rsidTr="00F95BE4">
        <w:trPr>
          <w:trHeight w:val="284"/>
        </w:trPr>
        <w:tc>
          <w:tcPr>
            <w:tcW w:w="1418" w:type="dxa"/>
            <w:shd w:val="clear" w:color="auto" w:fill="FEF0CD"/>
            <w:noWrap/>
            <w:vAlign w:val="center"/>
          </w:tcPr>
          <w:p w:rsidR="00E878FA" w:rsidRPr="00F95BE4" w:rsidRDefault="00E878FA" w:rsidP="0050386F">
            <w:pPr>
              <w:spacing w:before="0" w:after="0" w:line="240" w:lineRule="auto"/>
              <w:ind w:left="175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6-A</w:t>
            </w:r>
          </w:p>
        </w:tc>
        <w:tc>
          <w:tcPr>
            <w:tcW w:w="3402" w:type="dxa"/>
            <w:shd w:val="clear" w:color="auto" w:fill="FEF0CD"/>
            <w:noWrap/>
            <w:vAlign w:val="center"/>
          </w:tcPr>
          <w:p w:rsidR="00E878FA" w:rsidRPr="00F95BE4" w:rsidRDefault="00E878FA" w:rsidP="00B402E2">
            <w:pPr>
              <w:spacing w:before="0"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Ebru DİKBASAN</w:t>
            </w:r>
          </w:p>
        </w:tc>
      </w:tr>
      <w:tr w:rsidR="00E878FA" w:rsidRPr="00F95BE4" w:rsidTr="00F95BE4">
        <w:trPr>
          <w:trHeight w:val="284"/>
        </w:trPr>
        <w:tc>
          <w:tcPr>
            <w:tcW w:w="1418" w:type="dxa"/>
            <w:noWrap/>
            <w:vAlign w:val="center"/>
          </w:tcPr>
          <w:p w:rsidR="00E878FA" w:rsidRPr="00F95BE4" w:rsidRDefault="00E878FA" w:rsidP="0050386F">
            <w:pPr>
              <w:spacing w:before="0" w:after="0" w:line="240" w:lineRule="auto"/>
              <w:ind w:left="175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6-B</w:t>
            </w:r>
          </w:p>
        </w:tc>
        <w:tc>
          <w:tcPr>
            <w:tcW w:w="3402" w:type="dxa"/>
            <w:noWrap/>
            <w:vAlign w:val="center"/>
          </w:tcPr>
          <w:p w:rsidR="00E878FA" w:rsidRPr="00F95BE4" w:rsidRDefault="00E878FA" w:rsidP="00B402E2">
            <w:pPr>
              <w:spacing w:before="0"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Çığır AYDIN</w:t>
            </w:r>
          </w:p>
        </w:tc>
      </w:tr>
      <w:tr w:rsidR="00E878FA" w:rsidRPr="00F95BE4" w:rsidTr="00F95BE4">
        <w:trPr>
          <w:trHeight w:val="284"/>
        </w:trPr>
        <w:tc>
          <w:tcPr>
            <w:tcW w:w="1418" w:type="dxa"/>
            <w:noWrap/>
            <w:vAlign w:val="center"/>
          </w:tcPr>
          <w:p w:rsidR="00E878FA" w:rsidRPr="00F95BE4" w:rsidRDefault="00E878FA" w:rsidP="0050386F">
            <w:pPr>
              <w:spacing w:before="0" w:after="0" w:line="240" w:lineRule="auto"/>
              <w:ind w:left="175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7-</w:t>
            </w:r>
            <w:r>
              <w:rPr>
                <w:rFonts w:ascii="Times New Roman" w:hAnsi="Times New Roman"/>
                <w:bCs/>
                <w:color w:val="000000"/>
              </w:rPr>
              <w:t>A</w:t>
            </w:r>
          </w:p>
        </w:tc>
        <w:tc>
          <w:tcPr>
            <w:tcW w:w="3402" w:type="dxa"/>
            <w:noWrap/>
            <w:vAlign w:val="center"/>
          </w:tcPr>
          <w:p w:rsidR="00E878FA" w:rsidRPr="00F95BE4" w:rsidRDefault="00E878FA" w:rsidP="00B402E2">
            <w:pPr>
              <w:spacing w:before="0"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Eylem ERBEY</w:t>
            </w:r>
          </w:p>
        </w:tc>
      </w:tr>
      <w:tr w:rsidR="00E878FA" w:rsidRPr="00F95BE4" w:rsidTr="00F95BE4">
        <w:trPr>
          <w:trHeight w:val="284"/>
        </w:trPr>
        <w:tc>
          <w:tcPr>
            <w:tcW w:w="1418" w:type="dxa"/>
            <w:shd w:val="clear" w:color="auto" w:fill="FEF0CD"/>
            <w:noWrap/>
            <w:vAlign w:val="center"/>
          </w:tcPr>
          <w:p w:rsidR="00E878FA" w:rsidRPr="00F95BE4" w:rsidRDefault="00E878FA" w:rsidP="00B402E2">
            <w:pPr>
              <w:spacing w:before="0" w:after="0" w:line="240" w:lineRule="auto"/>
              <w:ind w:left="175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7-B</w:t>
            </w:r>
          </w:p>
        </w:tc>
        <w:tc>
          <w:tcPr>
            <w:tcW w:w="3402" w:type="dxa"/>
            <w:shd w:val="clear" w:color="auto" w:fill="FEF0CD"/>
            <w:noWrap/>
            <w:vAlign w:val="center"/>
          </w:tcPr>
          <w:p w:rsidR="00E878FA" w:rsidRPr="00F95BE4" w:rsidRDefault="00E878FA" w:rsidP="00B402E2">
            <w:pPr>
              <w:spacing w:before="0"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Sezen TÜREN</w:t>
            </w:r>
          </w:p>
        </w:tc>
      </w:tr>
      <w:tr w:rsidR="00E878FA" w:rsidRPr="00F95BE4" w:rsidTr="00F95BE4">
        <w:trPr>
          <w:trHeight w:val="284"/>
        </w:trPr>
        <w:tc>
          <w:tcPr>
            <w:tcW w:w="1418" w:type="dxa"/>
            <w:noWrap/>
            <w:vAlign w:val="center"/>
          </w:tcPr>
          <w:p w:rsidR="00E878FA" w:rsidRPr="00F95BE4" w:rsidRDefault="00E878FA" w:rsidP="00B402E2">
            <w:pPr>
              <w:spacing w:before="0" w:after="0" w:line="240" w:lineRule="auto"/>
              <w:ind w:left="175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8-A</w:t>
            </w:r>
          </w:p>
        </w:tc>
        <w:tc>
          <w:tcPr>
            <w:tcW w:w="3402" w:type="dxa"/>
            <w:noWrap/>
            <w:vAlign w:val="center"/>
          </w:tcPr>
          <w:p w:rsidR="00E878FA" w:rsidRPr="00F95BE4" w:rsidRDefault="00E878FA" w:rsidP="00B402E2">
            <w:pPr>
              <w:spacing w:before="0"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Figen YÜCE</w:t>
            </w:r>
          </w:p>
        </w:tc>
      </w:tr>
      <w:tr w:rsidR="00E878FA" w:rsidRPr="00F95BE4" w:rsidTr="00F95BE4">
        <w:trPr>
          <w:trHeight w:val="284"/>
        </w:trPr>
        <w:tc>
          <w:tcPr>
            <w:tcW w:w="1418" w:type="dxa"/>
            <w:shd w:val="clear" w:color="auto" w:fill="FEF0CD"/>
            <w:noWrap/>
            <w:vAlign w:val="center"/>
          </w:tcPr>
          <w:p w:rsidR="00E878FA" w:rsidRPr="00F95BE4" w:rsidRDefault="00E878FA" w:rsidP="00B402E2">
            <w:pPr>
              <w:spacing w:before="0" w:after="0" w:line="240" w:lineRule="auto"/>
              <w:ind w:left="175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8-B</w:t>
            </w:r>
          </w:p>
        </w:tc>
        <w:tc>
          <w:tcPr>
            <w:tcW w:w="3402" w:type="dxa"/>
            <w:shd w:val="clear" w:color="auto" w:fill="FEF0CD"/>
            <w:noWrap/>
            <w:vAlign w:val="center"/>
          </w:tcPr>
          <w:p w:rsidR="00E878FA" w:rsidRPr="00F95BE4" w:rsidRDefault="00E878FA" w:rsidP="00B402E2">
            <w:pPr>
              <w:spacing w:before="0"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Sevcan ULUÇAY</w:t>
            </w:r>
          </w:p>
        </w:tc>
      </w:tr>
      <w:tr w:rsidR="00E878FA" w:rsidRPr="00F95BE4" w:rsidTr="00F95BE4">
        <w:trPr>
          <w:trHeight w:val="284"/>
        </w:trPr>
        <w:tc>
          <w:tcPr>
            <w:tcW w:w="1418" w:type="dxa"/>
            <w:noWrap/>
            <w:vAlign w:val="center"/>
          </w:tcPr>
          <w:p w:rsidR="00E878FA" w:rsidRPr="00F95BE4" w:rsidRDefault="00E878FA" w:rsidP="006E6FCC">
            <w:pPr>
              <w:spacing w:before="0" w:after="0" w:line="240" w:lineRule="auto"/>
              <w:ind w:left="175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402" w:type="dxa"/>
            <w:noWrap/>
            <w:vAlign w:val="center"/>
          </w:tcPr>
          <w:p w:rsidR="00E878FA" w:rsidRPr="00F95BE4" w:rsidRDefault="00E878FA" w:rsidP="006E6FCC">
            <w:pPr>
              <w:spacing w:before="0"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878FA" w:rsidRPr="00F95BE4" w:rsidTr="00F95BE4">
        <w:trPr>
          <w:trHeight w:val="284"/>
        </w:trPr>
        <w:tc>
          <w:tcPr>
            <w:tcW w:w="1418" w:type="dxa"/>
            <w:shd w:val="clear" w:color="auto" w:fill="FEF0CD"/>
            <w:noWrap/>
            <w:vAlign w:val="center"/>
          </w:tcPr>
          <w:p w:rsidR="00E878FA" w:rsidRPr="00F95BE4" w:rsidRDefault="00E878FA" w:rsidP="006E6FCC">
            <w:pPr>
              <w:spacing w:before="0" w:after="0" w:line="240" w:lineRule="auto"/>
              <w:ind w:left="175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402" w:type="dxa"/>
            <w:shd w:val="clear" w:color="auto" w:fill="FEF0CD"/>
            <w:noWrap/>
            <w:vAlign w:val="center"/>
          </w:tcPr>
          <w:p w:rsidR="00E878FA" w:rsidRPr="00F95BE4" w:rsidRDefault="00E878FA" w:rsidP="006E6FCC">
            <w:pPr>
              <w:spacing w:before="0"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878FA" w:rsidRPr="00F95BE4" w:rsidTr="00F95BE4">
        <w:trPr>
          <w:trHeight w:val="284"/>
        </w:trPr>
        <w:tc>
          <w:tcPr>
            <w:tcW w:w="1418" w:type="dxa"/>
            <w:noWrap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ind w:left="175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402" w:type="dxa"/>
            <w:noWrap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878FA" w:rsidRPr="00F95BE4" w:rsidTr="00F95BE4">
        <w:trPr>
          <w:trHeight w:val="284"/>
        </w:trPr>
        <w:tc>
          <w:tcPr>
            <w:tcW w:w="1418" w:type="dxa"/>
            <w:shd w:val="clear" w:color="auto" w:fill="FEF0CD"/>
            <w:noWrap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ind w:left="175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402" w:type="dxa"/>
            <w:shd w:val="clear" w:color="auto" w:fill="FEF0CD"/>
            <w:noWrap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878FA" w:rsidRPr="00F95BE4" w:rsidTr="00F95BE4">
        <w:trPr>
          <w:trHeight w:val="284"/>
        </w:trPr>
        <w:tc>
          <w:tcPr>
            <w:tcW w:w="1418" w:type="dxa"/>
            <w:tcBorders>
              <w:bottom w:val="single" w:sz="4" w:space="0" w:color="912122"/>
            </w:tcBorders>
            <w:noWrap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ind w:left="175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402" w:type="dxa"/>
            <w:tcBorders>
              <w:bottom w:val="single" w:sz="4" w:space="0" w:color="912122"/>
            </w:tcBorders>
            <w:noWrap/>
            <w:vAlign w:val="center"/>
          </w:tcPr>
          <w:p w:rsidR="00E878FA" w:rsidRPr="00F95BE4" w:rsidRDefault="00E878FA" w:rsidP="006E6FCC">
            <w:pPr>
              <w:spacing w:before="0"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</w:tbl>
    <w:p w:rsidR="00E878FA" w:rsidRDefault="00E878FA" w:rsidP="009E293F">
      <w:pPr>
        <w:pStyle w:val="ListParagraph"/>
        <w:spacing w:before="0" w:after="0" w:line="240" w:lineRule="auto"/>
        <w:ind w:left="-567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9E293F">
      <w:pPr>
        <w:pStyle w:val="ListParagraph"/>
        <w:spacing w:before="0" w:after="0" w:line="240" w:lineRule="auto"/>
        <w:ind w:left="-567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243E43">
      <w:pPr>
        <w:pStyle w:val="ListParagraph"/>
        <w:spacing w:before="0" w:after="0" w:line="240" w:lineRule="auto"/>
        <w:ind w:left="0"/>
        <w:rPr>
          <w:rFonts w:ascii="Times New Roman" w:hAnsi="Times New Roman"/>
          <w:b/>
          <w:sz w:val="22"/>
          <w:szCs w:val="22"/>
        </w:rPr>
      </w:pPr>
    </w:p>
    <w:p w:rsidR="00E878FA" w:rsidRDefault="00E878FA" w:rsidP="00243E43">
      <w:pPr>
        <w:pStyle w:val="ListParagraph"/>
        <w:spacing w:before="0" w:after="0" w:line="240" w:lineRule="auto"/>
        <w:ind w:left="0"/>
        <w:rPr>
          <w:rFonts w:ascii="Times New Roman" w:hAnsi="Times New Roman"/>
          <w:b/>
          <w:sz w:val="22"/>
          <w:szCs w:val="22"/>
        </w:rPr>
      </w:pPr>
    </w:p>
    <w:p w:rsidR="00E878FA" w:rsidRDefault="00E878FA" w:rsidP="009E293F">
      <w:pPr>
        <w:pStyle w:val="ListParagraph"/>
        <w:spacing w:before="0" w:after="0" w:line="240" w:lineRule="auto"/>
        <w:ind w:left="-567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9E293F">
      <w:pPr>
        <w:pStyle w:val="ListParagraph"/>
        <w:spacing w:before="0" w:after="0" w:line="240" w:lineRule="auto"/>
        <w:ind w:left="-567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9E293F">
      <w:pPr>
        <w:pStyle w:val="ListParagraph"/>
        <w:spacing w:before="0" w:after="0" w:line="240" w:lineRule="auto"/>
        <w:ind w:left="-567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9E293F">
      <w:pPr>
        <w:pStyle w:val="ListParagraph"/>
        <w:spacing w:before="0" w:after="0" w:line="240" w:lineRule="auto"/>
        <w:ind w:left="-567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9E293F">
      <w:pPr>
        <w:pStyle w:val="ListParagraph"/>
        <w:spacing w:before="0" w:after="0" w:line="240" w:lineRule="auto"/>
        <w:ind w:left="-567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9E293F">
      <w:pPr>
        <w:pStyle w:val="ListParagraph"/>
        <w:spacing w:before="0" w:after="0" w:line="240" w:lineRule="auto"/>
        <w:ind w:left="-567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*******************</w:t>
      </w:r>
    </w:p>
    <w:p w:rsidR="00E878FA" w:rsidRPr="003F0C3B" w:rsidRDefault="00E878FA" w:rsidP="005242AA">
      <w:pPr>
        <w:pStyle w:val="ListParagraph"/>
        <w:numPr>
          <w:ilvl w:val="0"/>
          <w:numId w:val="4"/>
        </w:numPr>
        <w:spacing w:before="0" w:after="0" w:line="240" w:lineRule="auto"/>
        <w:ind w:left="709" w:hanging="425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REHBERLİK HİZM.  YÜR. KURULU</w:t>
      </w:r>
    </w:p>
    <w:tbl>
      <w:tblPr>
        <w:tblW w:w="4786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1862"/>
        <w:gridCol w:w="2924"/>
      </w:tblGrid>
      <w:tr w:rsidR="00E878FA" w:rsidRPr="00F95BE4" w:rsidTr="00F95BE4">
        <w:trPr>
          <w:trHeight w:val="375"/>
        </w:trPr>
        <w:tc>
          <w:tcPr>
            <w:tcW w:w="1862" w:type="dxa"/>
            <w:tcBorders>
              <w:top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GÖREV</w:t>
            </w:r>
          </w:p>
        </w:tc>
        <w:tc>
          <w:tcPr>
            <w:tcW w:w="2924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ind w:right="72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ADI, SOYADI</w:t>
            </w:r>
          </w:p>
        </w:tc>
      </w:tr>
      <w:tr w:rsidR="00E878FA" w:rsidRPr="00F95BE4" w:rsidTr="00F95BE4">
        <w:trPr>
          <w:trHeight w:val="255"/>
        </w:trPr>
        <w:tc>
          <w:tcPr>
            <w:tcW w:w="1862" w:type="dxa"/>
            <w:tcBorders>
              <w:top w:val="single" w:sz="4" w:space="0" w:color="912122"/>
            </w:tcBorders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Başkan (Ok. Müd.)</w:t>
            </w:r>
          </w:p>
        </w:tc>
        <w:tc>
          <w:tcPr>
            <w:tcW w:w="2924" w:type="dxa"/>
            <w:tcBorders>
              <w:top w:val="single" w:sz="4" w:space="0" w:color="912122"/>
            </w:tcBorders>
          </w:tcPr>
          <w:p w:rsidR="00E878FA" w:rsidRPr="005C4D9E" w:rsidRDefault="00E878FA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Ayhan AĞRI</w:t>
            </w:r>
          </w:p>
        </w:tc>
      </w:tr>
      <w:tr w:rsidR="00E878FA" w:rsidRPr="00F95BE4" w:rsidTr="00F95BE4">
        <w:trPr>
          <w:trHeight w:val="255"/>
        </w:trPr>
        <w:tc>
          <w:tcPr>
            <w:tcW w:w="1862" w:type="dxa"/>
            <w:shd w:val="clear" w:color="auto" w:fill="FEF0CD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Üye (Müd. yard.)</w:t>
            </w:r>
          </w:p>
        </w:tc>
        <w:tc>
          <w:tcPr>
            <w:tcW w:w="2924" w:type="dxa"/>
            <w:shd w:val="clear" w:color="auto" w:fill="FEF0CD"/>
          </w:tcPr>
          <w:p w:rsidR="00E878FA" w:rsidRPr="005C4D9E" w:rsidRDefault="00E878FA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E878FA" w:rsidRPr="00F95BE4" w:rsidTr="0063591A">
        <w:trPr>
          <w:trHeight w:val="255"/>
        </w:trPr>
        <w:tc>
          <w:tcPr>
            <w:tcW w:w="1862" w:type="dxa"/>
          </w:tcPr>
          <w:p w:rsidR="00E878FA" w:rsidRPr="00F95BE4" w:rsidRDefault="00E878FA" w:rsidP="00B402E2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5. sınıf Öğretm.</w:t>
            </w:r>
          </w:p>
        </w:tc>
        <w:tc>
          <w:tcPr>
            <w:tcW w:w="2924" w:type="dxa"/>
            <w:vAlign w:val="center"/>
          </w:tcPr>
          <w:p w:rsidR="00E878FA" w:rsidRPr="005C4D9E" w:rsidRDefault="00E878FA" w:rsidP="006E6FCC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Hüseyin NAYİR</w:t>
            </w:r>
          </w:p>
        </w:tc>
      </w:tr>
      <w:tr w:rsidR="00E878FA" w:rsidRPr="00F95BE4" w:rsidTr="0063591A">
        <w:trPr>
          <w:trHeight w:val="255"/>
        </w:trPr>
        <w:tc>
          <w:tcPr>
            <w:tcW w:w="1862" w:type="dxa"/>
            <w:shd w:val="clear" w:color="auto" w:fill="FEF0CD"/>
          </w:tcPr>
          <w:p w:rsidR="00E878FA" w:rsidRPr="00F95BE4" w:rsidRDefault="00E878FA" w:rsidP="00B402E2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6. sınıf Öğretm.</w:t>
            </w:r>
          </w:p>
        </w:tc>
        <w:tc>
          <w:tcPr>
            <w:tcW w:w="2924" w:type="dxa"/>
            <w:shd w:val="clear" w:color="auto" w:fill="FEF0CD"/>
            <w:vAlign w:val="center"/>
          </w:tcPr>
          <w:p w:rsidR="00E878FA" w:rsidRPr="005C4D9E" w:rsidRDefault="00E878FA" w:rsidP="006E6FCC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Çığır AYDIN</w:t>
            </w:r>
          </w:p>
        </w:tc>
      </w:tr>
      <w:tr w:rsidR="00E878FA" w:rsidRPr="00F95BE4" w:rsidTr="0063591A">
        <w:trPr>
          <w:trHeight w:val="255"/>
        </w:trPr>
        <w:tc>
          <w:tcPr>
            <w:tcW w:w="1862" w:type="dxa"/>
          </w:tcPr>
          <w:p w:rsidR="00E878FA" w:rsidRPr="00F95BE4" w:rsidRDefault="00E878FA" w:rsidP="00B402E2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7. sınıf Öğretm.</w:t>
            </w:r>
          </w:p>
        </w:tc>
        <w:tc>
          <w:tcPr>
            <w:tcW w:w="2924" w:type="dxa"/>
            <w:vAlign w:val="center"/>
          </w:tcPr>
          <w:p w:rsidR="00E878FA" w:rsidRPr="005C4D9E" w:rsidRDefault="00E878FA" w:rsidP="006E6FCC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Sezen TÜREN</w:t>
            </w:r>
          </w:p>
        </w:tc>
      </w:tr>
      <w:tr w:rsidR="00E878FA" w:rsidRPr="00F95BE4" w:rsidTr="0063591A">
        <w:trPr>
          <w:trHeight w:val="255"/>
        </w:trPr>
        <w:tc>
          <w:tcPr>
            <w:tcW w:w="1862" w:type="dxa"/>
            <w:shd w:val="clear" w:color="auto" w:fill="FEF0CD"/>
          </w:tcPr>
          <w:p w:rsidR="00E878FA" w:rsidRPr="00F95BE4" w:rsidRDefault="00E878FA" w:rsidP="00B402E2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8. sınıf Öğretm.</w:t>
            </w:r>
          </w:p>
        </w:tc>
        <w:tc>
          <w:tcPr>
            <w:tcW w:w="2924" w:type="dxa"/>
            <w:shd w:val="clear" w:color="auto" w:fill="FEF0CD"/>
            <w:vAlign w:val="center"/>
          </w:tcPr>
          <w:p w:rsidR="00E878FA" w:rsidRPr="005C4D9E" w:rsidRDefault="00E878FA" w:rsidP="006E6FCC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Figen YÜCE</w:t>
            </w:r>
          </w:p>
        </w:tc>
      </w:tr>
      <w:tr w:rsidR="00E878FA" w:rsidRPr="00F95BE4" w:rsidTr="00F95BE4">
        <w:trPr>
          <w:trHeight w:val="255"/>
        </w:trPr>
        <w:tc>
          <w:tcPr>
            <w:tcW w:w="1862" w:type="dxa"/>
            <w:shd w:val="clear" w:color="auto" w:fill="FEF0CD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>Rehber Öğret.</w:t>
            </w:r>
          </w:p>
        </w:tc>
        <w:tc>
          <w:tcPr>
            <w:tcW w:w="2924" w:type="dxa"/>
            <w:shd w:val="clear" w:color="auto" w:fill="FEF0CD"/>
          </w:tcPr>
          <w:p w:rsidR="00E878FA" w:rsidRPr="005C4D9E" w:rsidRDefault="00E878FA" w:rsidP="00F95BE4">
            <w:pPr>
              <w:spacing w:before="0" w:after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color w:val="000000"/>
              </w:rPr>
              <w:t>Fdime BAŞTUĞ GÖRGÜLÜ</w:t>
            </w:r>
          </w:p>
        </w:tc>
      </w:tr>
      <w:tr w:rsidR="00E878FA" w:rsidRPr="00F95BE4" w:rsidTr="00F95BE4">
        <w:trPr>
          <w:trHeight w:val="255"/>
        </w:trPr>
        <w:tc>
          <w:tcPr>
            <w:tcW w:w="1862" w:type="dxa"/>
            <w:tcBorders>
              <w:bottom w:val="single" w:sz="4" w:space="0" w:color="912122"/>
            </w:tcBorders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Öğrenci temsilc.</w:t>
            </w:r>
          </w:p>
        </w:tc>
        <w:tc>
          <w:tcPr>
            <w:tcW w:w="2924" w:type="dxa"/>
            <w:tcBorders>
              <w:bottom w:val="single" w:sz="4" w:space="0" w:color="912122"/>
            </w:tcBorders>
          </w:tcPr>
          <w:p w:rsidR="00E878FA" w:rsidRPr="005C4D9E" w:rsidRDefault="00E878FA" w:rsidP="00F95BE4">
            <w:pPr>
              <w:spacing w:before="0" w:after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color w:val="000000"/>
              </w:rPr>
              <w:t>Eylem ÜYE</w:t>
            </w:r>
          </w:p>
        </w:tc>
      </w:tr>
    </w:tbl>
    <w:p w:rsidR="00E878FA" w:rsidRPr="003F0C3B" w:rsidRDefault="00E878FA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**************</w:t>
      </w:r>
    </w:p>
    <w:p w:rsidR="00E878FA" w:rsidRDefault="00E878FA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Pr="003F0C3B" w:rsidRDefault="00E878FA" w:rsidP="002A4A36">
      <w:pPr>
        <w:pStyle w:val="ListParagraph"/>
        <w:numPr>
          <w:ilvl w:val="0"/>
          <w:numId w:val="4"/>
        </w:num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YÖNELTME ÖNERİ KURULU</w:t>
      </w:r>
    </w:p>
    <w:tbl>
      <w:tblPr>
        <w:tblW w:w="4786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1951"/>
        <w:gridCol w:w="2835"/>
      </w:tblGrid>
      <w:tr w:rsidR="00E878FA" w:rsidRPr="00F95BE4" w:rsidTr="00F95BE4">
        <w:trPr>
          <w:trHeight w:val="503"/>
        </w:trPr>
        <w:tc>
          <w:tcPr>
            <w:tcW w:w="1951" w:type="dxa"/>
            <w:tcBorders>
              <w:top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GÖREVLİLER</w:t>
            </w:r>
          </w:p>
        </w:tc>
        <w:tc>
          <w:tcPr>
            <w:tcW w:w="2835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ADI SOYADI</w:t>
            </w:r>
          </w:p>
        </w:tc>
      </w:tr>
      <w:tr w:rsidR="00E878FA" w:rsidRPr="00F95BE4" w:rsidTr="00F95BE4">
        <w:trPr>
          <w:trHeight w:val="284"/>
        </w:trPr>
        <w:tc>
          <w:tcPr>
            <w:tcW w:w="1951" w:type="dxa"/>
            <w:tcBorders>
              <w:top w:val="single" w:sz="4" w:space="0" w:color="912122"/>
            </w:tcBorders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 xml:space="preserve">Başkan </w:t>
            </w:r>
            <w:r w:rsidRPr="00F95BE4">
              <w:rPr>
                <w:rFonts w:ascii="Times New Roman" w:hAnsi="Times New Roman"/>
                <w:bCs/>
                <w:sz w:val="16"/>
                <w:szCs w:val="16"/>
              </w:rPr>
              <w:t>(Okul Müdürü)</w:t>
            </w:r>
          </w:p>
        </w:tc>
        <w:tc>
          <w:tcPr>
            <w:tcW w:w="2835" w:type="dxa"/>
            <w:tcBorders>
              <w:top w:val="single" w:sz="4" w:space="0" w:color="912122"/>
            </w:tcBorders>
          </w:tcPr>
          <w:p w:rsidR="00E878FA" w:rsidRPr="005C4D9E" w:rsidRDefault="00E878FA" w:rsidP="00F95BE4">
            <w:pPr>
              <w:spacing w:before="0" w:after="0"/>
              <w:rPr>
                <w:rFonts w:ascii="Times New Roman" w:hAnsi="Times New Roman"/>
                <w:bCs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Ayhan AĞRI</w:t>
            </w:r>
          </w:p>
        </w:tc>
      </w:tr>
      <w:tr w:rsidR="00E878FA" w:rsidRPr="00F95BE4" w:rsidTr="00F95BE4">
        <w:trPr>
          <w:trHeight w:val="284"/>
        </w:trPr>
        <w:tc>
          <w:tcPr>
            <w:tcW w:w="1951" w:type="dxa"/>
            <w:shd w:val="clear" w:color="auto" w:fill="FEF0CD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Müd. Yard.</w:t>
            </w:r>
          </w:p>
        </w:tc>
        <w:tc>
          <w:tcPr>
            <w:tcW w:w="2835" w:type="dxa"/>
            <w:shd w:val="clear" w:color="auto" w:fill="FEF0CD"/>
          </w:tcPr>
          <w:p w:rsidR="00E878FA" w:rsidRPr="005C4D9E" w:rsidRDefault="00E878FA" w:rsidP="00F95BE4">
            <w:pPr>
              <w:spacing w:before="0" w:after="0"/>
              <w:rPr>
                <w:rFonts w:ascii="Times New Roman" w:hAnsi="Times New Roman"/>
                <w:bCs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E878FA" w:rsidRPr="00F95BE4" w:rsidTr="00F95BE4">
        <w:trPr>
          <w:trHeight w:val="284"/>
        </w:trPr>
        <w:tc>
          <w:tcPr>
            <w:tcW w:w="1951" w:type="dxa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8. Sınıf Öğrtm.</w:t>
            </w:r>
          </w:p>
        </w:tc>
        <w:tc>
          <w:tcPr>
            <w:tcW w:w="2835" w:type="dxa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color w:val="000000"/>
              </w:rPr>
              <w:t>Figen YÜCE</w:t>
            </w:r>
          </w:p>
        </w:tc>
      </w:tr>
      <w:tr w:rsidR="00E878FA" w:rsidRPr="00F95BE4" w:rsidTr="00F95BE4">
        <w:trPr>
          <w:trHeight w:val="284"/>
        </w:trPr>
        <w:tc>
          <w:tcPr>
            <w:tcW w:w="1951" w:type="dxa"/>
            <w:shd w:val="clear" w:color="auto" w:fill="FEF0CD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8. Sınıf Öğrtm.</w:t>
            </w:r>
          </w:p>
        </w:tc>
        <w:tc>
          <w:tcPr>
            <w:tcW w:w="2835" w:type="dxa"/>
            <w:shd w:val="clear" w:color="auto" w:fill="FEF0CD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color w:val="000000"/>
              </w:rPr>
              <w:t>Sevcan ULUÇAY</w:t>
            </w:r>
          </w:p>
        </w:tc>
      </w:tr>
      <w:tr w:rsidR="00E878FA" w:rsidRPr="00F95BE4" w:rsidTr="00F95BE4">
        <w:trPr>
          <w:trHeight w:val="284"/>
        </w:trPr>
        <w:tc>
          <w:tcPr>
            <w:tcW w:w="1951" w:type="dxa"/>
            <w:tcBorders>
              <w:bottom w:val="single" w:sz="4" w:space="0" w:color="912122"/>
            </w:tcBorders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Rehber Öğrtm.</w:t>
            </w:r>
          </w:p>
        </w:tc>
        <w:tc>
          <w:tcPr>
            <w:tcW w:w="2835" w:type="dxa"/>
            <w:tcBorders>
              <w:bottom w:val="single" w:sz="4" w:space="0" w:color="912122"/>
            </w:tcBorders>
          </w:tcPr>
          <w:p w:rsidR="00E878FA" w:rsidRPr="005C4D9E" w:rsidRDefault="00E878FA" w:rsidP="00F95BE4">
            <w:pPr>
              <w:spacing w:before="0" w:after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Fadime BAŞTUĞ GÖRGÜLÜ</w:t>
            </w:r>
          </w:p>
        </w:tc>
      </w:tr>
    </w:tbl>
    <w:p w:rsidR="00E878FA" w:rsidRPr="003F0C3B" w:rsidRDefault="00E878FA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**************</w:t>
      </w:r>
    </w:p>
    <w:p w:rsidR="00E878FA" w:rsidRDefault="00E878FA" w:rsidP="0088706B">
      <w:pPr>
        <w:pStyle w:val="ListParagraph"/>
        <w:spacing w:before="0" w:after="0" w:line="240" w:lineRule="auto"/>
        <w:ind w:left="0"/>
        <w:rPr>
          <w:rFonts w:ascii="Times New Roman" w:hAnsi="Times New Roman"/>
          <w:b/>
          <w:sz w:val="22"/>
          <w:szCs w:val="22"/>
        </w:rPr>
      </w:pPr>
    </w:p>
    <w:p w:rsidR="00E878FA" w:rsidRPr="003F0C3B" w:rsidRDefault="00E878FA" w:rsidP="0088706B">
      <w:pPr>
        <w:pStyle w:val="ListParagraph"/>
        <w:spacing w:before="0" w:after="0" w:line="240" w:lineRule="auto"/>
        <w:ind w:left="0"/>
        <w:rPr>
          <w:rFonts w:ascii="Times New Roman" w:hAnsi="Times New Roman"/>
          <w:b/>
          <w:sz w:val="22"/>
          <w:szCs w:val="22"/>
        </w:rPr>
      </w:pPr>
    </w:p>
    <w:p w:rsidR="00E878FA" w:rsidRPr="003F0C3B" w:rsidRDefault="00E878FA" w:rsidP="002A4A36">
      <w:pPr>
        <w:pStyle w:val="ListParagraph"/>
        <w:numPr>
          <w:ilvl w:val="0"/>
          <w:numId w:val="4"/>
        </w:num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OKUL GELİŞİM VE YÖNETİM EKİBİ</w:t>
      </w:r>
    </w:p>
    <w:tbl>
      <w:tblPr>
        <w:tblW w:w="4786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2235"/>
        <w:gridCol w:w="2551"/>
      </w:tblGrid>
      <w:tr w:rsidR="00E878FA" w:rsidRPr="00F95BE4" w:rsidTr="00F95BE4">
        <w:trPr>
          <w:trHeight w:val="431"/>
        </w:trPr>
        <w:tc>
          <w:tcPr>
            <w:tcW w:w="2235" w:type="dxa"/>
            <w:tcBorders>
              <w:top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GÖREVLİLER</w:t>
            </w:r>
          </w:p>
        </w:tc>
        <w:tc>
          <w:tcPr>
            <w:tcW w:w="2551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ADI SOYADI</w:t>
            </w:r>
          </w:p>
        </w:tc>
      </w:tr>
      <w:tr w:rsidR="00E878FA" w:rsidRPr="00F95BE4" w:rsidTr="00F95BE4">
        <w:trPr>
          <w:trHeight w:val="340"/>
        </w:trPr>
        <w:tc>
          <w:tcPr>
            <w:tcW w:w="2235" w:type="dxa"/>
            <w:tcBorders>
              <w:top w:val="single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Okul Müdürü</w:t>
            </w:r>
          </w:p>
        </w:tc>
        <w:tc>
          <w:tcPr>
            <w:tcW w:w="2551" w:type="dxa"/>
            <w:tcBorders>
              <w:top w:val="single" w:sz="4" w:space="0" w:color="912122"/>
            </w:tcBorders>
            <w:vAlign w:val="center"/>
          </w:tcPr>
          <w:p w:rsidR="00E878FA" w:rsidRPr="005C4D9E" w:rsidRDefault="00E878FA" w:rsidP="00F95BE4">
            <w:pPr>
              <w:spacing w:before="0" w:after="0"/>
              <w:rPr>
                <w:rFonts w:ascii="Times New Roman" w:hAnsi="Times New Roman"/>
                <w:bCs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Ayhan AĞRI</w:t>
            </w:r>
          </w:p>
        </w:tc>
      </w:tr>
      <w:tr w:rsidR="00E878FA" w:rsidRPr="00F95BE4" w:rsidTr="00F95BE4">
        <w:trPr>
          <w:trHeight w:val="340"/>
        </w:trPr>
        <w:tc>
          <w:tcPr>
            <w:tcW w:w="2235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Projeden Sor.Müd.Yrd.</w:t>
            </w:r>
          </w:p>
        </w:tc>
        <w:tc>
          <w:tcPr>
            <w:tcW w:w="2551" w:type="dxa"/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/>
              <w:rPr>
                <w:rFonts w:ascii="Times New Roman" w:hAnsi="Times New Roman"/>
                <w:bCs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E878FA" w:rsidRPr="00F95BE4" w:rsidTr="00F95BE4">
        <w:trPr>
          <w:trHeight w:val="340"/>
        </w:trPr>
        <w:tc>
          <w:tcPr>
            <w:tcW w:w="2235" w:type="dxa"/>
            <w:vAlign w:val="center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Öğretmen</w:t>
            </w:r>
          </w:p>
        </w:tc>
        <w:tc>
          <w:tcPr>
            <w:tcW w:w="2551" w:type="dxa"/>
            <w:vAlign w:val="center"/>
          </w:tcPr>
          <w:p w:rsidR="00E878FA" w:rsidRPr="005C4D9E" w:rsidRDefault="00E878FA" w:rsidP="00F95BE4">
            <w:pPr>
              <w:spacing w:before="0" w:after="0"/>
              <w:ind w:right="72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Hatice ÖZTÜRK ŞEN</w:t>
            </w:r>
          </w:p>
        </w:tc>
      </w:tr>
      <w:tr w:rsidR="00E878FA" w:rsidRPr="00F95BE4" w:rsidTr="00F95BE4">
        <w:trPr>
          <w:trHeight w:val="340"/>
        </w:trPr>
        <w:tc>
          <w:tcPr>
            <w:tcW w:w="2235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Öğretmen</w:t>
            </w:r>
          </w:p>
        </w:tc>
        <w:tc>
          <w:tcPr>
            <w:tcW w:w="2551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Sevcan ULUÇAY</w:t>
            </w:r>
          </w:p>
        </w:tc>
      </w:tr>
      <w:tr w:rsidR="00E878FA" w:rsidRPr="00F95BE4" w:rsidTr="00F95BE4">
        <w:trPr>
          <w:trHeight w:val="340"/>
        </w:trPr>
        <w:tc>
          <w:tcPr>
            <w:tcW w:w="2235" w:type="dxa"/>
            <w:vAlign w:val="center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Öğretmen</w:t>
            </w:r>
          </w:p>
        </w:tc>
        <w:tc>
          <w:tcPr>
            <w:tcW w:w="2551" w:type="dxa"/>
            <w:vAlign w:val="center"/>
          </w:tcPr>
          <w:p w:rsidR="00E878FA" w:rsidRPr="005C4D9E" w:rsidRDefault="00E878FA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Hüseyin NAYİR</w:t>
            </w:r>
          </w:p>
        </w:tc>
      </w:tr>
      <w:tr w:rsidR="00E878FA" w:rsidRPr="00F95BE4" w:rsidTr="00F95BE4">
        <w:trPr>
          <w:trHeight w:val="340"/>
        </w:trPr>
        <w:tc>
          <w:tcPr>
            <w:tcW w:w="2235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Rehber Öğretmen</w:t>
            </w:r>
          </w:p>
        </w:tc>
        <w:tc>
          <w:tcPr>
            <w:tcW w:w="2551" w:type="dxa"/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 w:rsidRPr="00196CDD">
              <w:rPr>
                <w:rFonts w:ascii="Times New Roman" w:hAnsi="Times New Roman"/>
                <w:bCs/>
              </w:rPr>
              <w:t>Fadime BAŞTUĞ GÖRGÜLÜ</w:t>
            </w:r>
          </w:p>
        </w:tc>
      </w:tr>
      <w:tr w:rsidR="00E878FA" w:rsidRPr="00F95BE4" w:rsidTr="00F95BE4">
        <w:trPr>
          <w:trHeight w:val="340"/>
        </w:trPr>
        <w:tc>
          <w:tcPr>
            <w:tcW w:w="2235" w:type="dxa"/>
            <w:vAlign w:val="center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Destek Personeli</w:t>
            </w:r>
          </w:p>
        </w:tc>
        <w:tc>
          <w:tcPr>
            <w:tcW w:w="2551" w:type="dxa"/>
            <w:vAlign w:val="center"/>
          </w:tcPr>
          <w:p w:rsidR="00E878FA" w:rsidRPr="005C4D9E" w:rsidRDefault="00E878FA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Alev UZUN</w:t>
            </w:r>
          </w:p>
        </w:tc>
      </w:tr>
      <w:tr w:rsidR="00E878FA" w:rsidRPr="00F95BE4" w:rsidTr="00F95BE4">
        <w:trPr>
          <w:trHeight w:val="340"/>
        </w:trPr>
        <w:tc>
          <w:tcPr>
            <w:tcW w:w="2235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Veli-1</w:t>
            </w:r>
          </w:p>
        </w:tc>
        <w:tc>
          <w:tcPr>
            <w:tcW w:w="2551" w:type="dxa"/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Kenan KOZA</w:t>
            </w:r>
          </w:p>
        </w:tc>
      </w:tr>
      <w:tr w:rsidR="00E878FA" w:rsidRPr="00F95BE4" w:rsidTr="00F95BE4">
        <w:trPr>
          <w:trHeight w:val="340"/>
        </w:trPr>
        <w:tc>
          <w:tcPr>
            <w:tcW w:w="2235" w:type="dxa"/>
            <w:vAlign w:val="center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Veli-2</w:t>
            </w:r>
          </w:p>
        </w:tc>
        <w:tc>
          <w:tcPr>
            <w:tcW w:w="2551" w:type="dxa"/>
            <w:vAlign w:val="center"/>
          </w:tcPr>
          <w:p w:rsidR="00E878FA" w:rsidRPr="005C4D9E" w:rsidRDefault="00E878FA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Ayhan MEŞEOĞLU</w:t>
            </w:r>
          </w:p>
        </w:tc>
      </w:tr>
      <w:tr w:rsidR="00E878FA" w:rsidRPr="00F95BE4" w:rsidTr="00F95BE4">
        <w:trPr>
          <w:trHeight w:val="340"/>
        </w:trPr>
        <w:tc>
          <w:tcPr>
            <w:tcW w:w="2235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Okul Aile Birliği Tems.</w:t>
            </w:r>
          </w:p>
        </w:tc>
        <w:tc>
          <w:tcPr>
            <w:tcW w:w="2551" w:type="dxa"/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Tuncay ÜYE</w:t>
            </w:r>
          </w:p>
        </w:tc>
      </w:tr>
      <w:tr w:rsidR="00E878FA" w:rsidRPr="00F95BE4" w:rsidTr="00F95BE4">
        <w:trPr>
          <w:trHeight w:val="340"/>
        </w:trPr>
        <w:tc>
          <w:tcPr>
            <w:tcW w:w="2235" w:type="dxa"/>
            <w:tcBorders>
              <w:bottom w:val="single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Muhtar</w:t>
            </w:r>
          </w:p>
        </w:tc>
        <w:tc>
          <w:tcPr>
            <w:tcW w:w="2551" w:type="dxa"/>
            <w:tcBorders>
              <w:bottom w:val="single" w:sz="4" w:space="0" w:color="912122"/>
            </w:tcBorders>
            <w:vAlign w:val="center"/>
          </w:tcPr>
          <w:p w:rsidR="00E878FA" w:rsidRPr="005C4D9E" w:rsidRDefault="00E878FA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Mehmet ÇELİKBİLEK</w:t>
            </w:r>
          </w:p>
        </w:tc>
      </w:tr>
    </w:tbl>
    <w:p w:rsidR="00E878FA" w:rsidRDefault="00E878FA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DC7CFF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Pr="003F0C3B" w:rsidRDefault="00E878FA" w:rsidP="002A4A36">
      <w:pPr>
        <w:pStyle w:val="ListParagraph"/>
        <w:numPr>
          <w:ilvl w:val="0"/>
          <w:numId w:val="4"/>
        </w:num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ÖĞRENCİ DAVRANIŞLARI DEĞERLENDİRME KURULU</w:t>
      </w:r>
    </w:p>
    <w:tbl>
      <w:tblPr>
        <w:tblW w:w="4820" w:type="dxa"/>
        <w:tblInd w:w="-459" w:type="dxa"/>
        <w:tblBorders>
          <w:top w:val="single" w:sz="4" w:space="0" w:color="611616"/>
          <w:left w:val="single" w:sz="4" w:space="0" w:color="611616"/>
          <w:bottom w:val="single" w:sz="4" w:space="0" w:color="611616"/>
          <w:right w:val="single" w:sz="4" w:space="0" w:color="611616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2296"/>
        <w:gridCol w:w="2524"/>
      </w:tblGrid>
      <w:tr w:rsidR="00E878FA" w:rsidRPr="00F95BE4" w:rsidTr="00F95BE4">
        <w:trPr>
          <w:trHeight w:val="466"/>
        </w:trPr>
        <w:tc>
          <w:tcPr>
            <w:tcW w:w="2296" w:type="dxa"/>
            <w:tcBorders>
              <w:top w:val="single" w:sz="4" w:space="0" w:color="611616"/>
              <w:bottom w:val="single" w:sz="4" w:space="0" w:color="611616"/>
              <w:right w:val="single" w:sz="4" w:space="0" w:color="611616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GÖREVLİLER</w:t>
            </w:r>
          </w:p>
        </w:tc>
        <w:tc>
          <w:tcPr>
            <w:tcW w:w="2524" w:type="dxa"/>
            <w:tcBorders>
              <w:top w:val="single" w:sz="4" w:space="0" w:color="611616"/>
              <w:left w:val="single" w:sz="4" w:space="0" w:color="611616"/>
              <w:bottom w:val="single" w:sz="4" w:space="0" w:color="611616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ADI SOYADI</w:t>
            </w:r>
          </w:p>
        </w:tc>
      </w:tr>
      <w:tr w:rsidR="00E878FA" w:rsidRPr="00F95BE4" w:rsidTr="00F95BE4">
        <w:trPr>
          <w:trHeight w:val="284"/>
        </w:trPr>
        <w:tc>
          <w:tcPr>
            <w:tcW w:w="2296" w:type="dxa"/>
            <w:tcBorders>
              <w:top w:val="single" w:sz="4" w:space="0" w:color="611616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Müd. Yard.</w:t>
            </w:r>
          </w:p>
        </w:tc>
        <w:tc>
          <w:tcPr>
            <w:tcW w:w="2524" w:type="dxa"/>
            <w:tcBorders>
              <w:top w:val="single" w:sz="4" w:space="0" w:color="611616"/>
            </w:tcBorders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E878FA" w:rsidRPr="00F95BE4" w:rsidTr="00F95BE4">
        <w:trPr>
          <w:trHeight w:val="284"/>
        </w:trPr>
        <w:tc>
          <w:tcPr>
            <w:tcW w:w="2296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Asil Üye (S.Öğrt.)</w:t>
            </w:r>
          </w:p>
        </w:tc>
        <w:tc>
          <w:tcPr>
            <w:tcW w:w="2524" w:type="dxa"/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>Figen YÜCE</w:t>
            </w:r>
          </w:p>
        </w:tc>
      </w:tr>
      <w:tr w:rsidR="00E878FA" w:rsidRPr="00F95BE4" w:rsidTr="00F95BE4">
        <w:trPr>
          <w:trHeight w:val="284"/>
        </w:trPr>
        <w:tc>
          <w:tcPr>
            <w:tcW w:w="2296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95BE4">
              <w:rPr>
                <w:rFonts w:ascii="Times New Roman" w:hAnsi="Times New Roman"/>
                <w:bCs/>
              </w:rPr>
              <w:t xml:space="preserve">Asil Üye  </w:t>
            </w:r>
            <w:r w:rsidRPr="00F95BE4">
              <w:rPr>
                <w:rFonts w:ascii="Times New Roman" w:hAnsi="Times New Roman"/>
                <w:bCs/>
                <w:sz w:val="16"/>
                <w:szCs w:val="16"/>
              </w:rPr>
              <w:t>(Şube Öğrt)</w:t>
            </w:r>
          </w:p>
        </w:tc>
        <w:tc>
          <w:tcPr>
            <w:tcW w:w="2524" w:type="dxa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>Eylem ERBEY</w:t>
            </w:r>
          </w:p>
        </w:tc>
      </w:tr>
      <w:tr w:rsidR="00E878FA" w:rsidRPr="00F95BE4" w:rsidTr="00F95BE4">
        <w:trPr>
          <w:trHeight w:val="284"/>
        </w:trPr>
        <w:tc>
          <w:tcPr>
            <w:tcW w:w="2296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Okul Rhb.Öğrtm.</w:t>
            </w:r>
          </w:p>
        </w:tc>
        <w:tc>
          <w:tcPr>
            <w:tcW w:w="2524" w:type="dxa"/>
            <w:shd w:val="clear" w:color="auto" w:fill="FEF0CD"/>
            <w:vAlign w:val="center"/>
          </w:tcPr>
          <w:p w:rsidR="00E878FA" w:rsidRPr="005C4D9E" w:rsidRDefault="00E878FA" w:rsidP="006E6FCC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C77235">
              <w:rPr>
                <w:rFonts w:ascii="Times New Roman" w:hAnsi="Times New Roman"/>
                <w:bCs/>
                <w:color w:val="000000"/>
              </w:rPr>
              <w:t>Fadime BAŞTUĞ GÖRGÜLÜ</w:t>
            </w:r>
          </w:p>
        </w:tc>
      </w:tr>
      <w:tr w:rsidR="00E878FA" w:rsidRPr="00F95BE4" w:rsidTr="00F95BE4">
        <w:trPr>
          <w:trHeight w:val="284"/>
        </w:trPr>
        <w:tc>
          <w:tcPr>
            <w:tcW w:w="2296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Aile Birliği Başk.</w:t>
            </w:r>
          </w:p>
        </w:tc>
        <w:tc>
          <w:tcPr>
            <w:tcW w:w="2524" w:type="dxa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Tuncay ÜYE</w:t>
            </w:r>
          </w:p>
        </w:tc>
      </w:tr>
      <w:tr w:rsidR="00E878FA" w:rsidRPr="00F95BE4" w:rsidTr="00F95BE4">
        <w:trPr>
          <w:trHeight w:val="284"/>
        </w:trPr>
        <w:tc>
          <w:tcPr>
            <w:tcW w:w="2296" w:type="dxa"/>
            <w:tcBorders>
              <w:bottom w:val="single" w:sz="4" w:space="0" w:color="611616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Öğrenci Kur.Başk.</w:t>
            </w:r>
          </w:p>
        </w:tc>
        <w:tc>
          <w:tcPr>
            <w:tcW w:w="2524" w:type="dxa"/>
            <w:tcBorders>
              <w:bottom w:val="single" w:sz="4" w:space="0" w:color="611616"/>
            </w:tcBorders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000000"/>
              </w:rPr>
              <w:t>Eylem ÜYE</w:t>
            </w:r>
          </w:p>
        </w:tc>
      </w:tr>
    </w:tbl>
    <w:p w:rsidR="00E878FA" w:rsidRDefault="00E878FA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*************</w:t>
      </w:r>
    </w:p>
    <w:p w:rsidR="00E878FA" w:rsidRDefault="00E878FA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Pr="003F0C3B" w:rsidRDefault="00E878FA" w:rsidP="00383A4E">
      <w:pPr>
        <w:pStyle w:val="ListParagraph"/>
        <w:numPr>
          <w:ilvl w:val="0"/>
          <w:numId w:val="4"/>
        </w:numPr>
        <w:spacing w:before="0" w:after="0" w:line="240" w:lineRule="auto"/>
        <w:ind w:left="142" w:firstLine="142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KİTAP-YAYIN İNC</w:t>
      </w:r>
      <w:r>
        <w:rPr>
          <w:rFonts w:ascii="Times New Roman" w:hAnsi="Times New Roman"/>
          <w:b/>
          <w:sz w:val="22"/>
          <w:szCs w:val="22"/>
        </w:rPr>
        <w:t>.</w:t>
      </w:r>
      <w:r w:rsidRPr="003F0C3B">
        <w:rPr>
          <w:rFonts w:ascii="Times New Roman" w:hAnsi="Times New Roman"/>
          <w:b/>
          <w:sz w:val="22"/>
          <w:szCs w:val="22"/>
        </w:rPr>
        <w:t xml:space="preserve"> KURULU</w:t>
      </w:r>
      <w:r>
        <w:rPr>
          <w:rFonts w:ascii="Times New Roman" w:hAnsi="Times New Roman"/>
          <w:b/>
          <w:sz w:val="22"/>
          <w:szCs w:val="22"/>
        </w:rPr>
        <w:t xml:space="preserve">             </w:t>
      </w:r>
    </w:p>
    <w:p w:rsidR="00E878FA" w:rsidRDefault="00E878FA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pPr w:leftFromText="141" w:rightFromText="141" w:vertAnchor="text" w:horzAnchor="margin" w:tblpY="145"/>
        <w:tblW w:w="4608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2410"/>
        <w:gridCol w:w="2198"/>
      </w:tblGrid>
      <w:tr w:rsidR="00E878FA" w:rsidRPr="00F95BE4" w:rsidTr="00383A4E">
        <w:trPr>
          <w:trHeight w:val="466"/>
        </w:trPr>
        <w:tc>
          <w:tcPr>
            <w:tcW w:w="2410" w:type="dxa"/>
            <w:tcBorders>
              <w:top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383A4E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GÖREVLİLER</w:t>
            </w:r>
          </w:p>
        </w:tc>
        <w:tc>
          <w:tcPr>
            <w:tcW w:w="2198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383A4E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ADI SOYADI</w:t>
            </w:r>
          </w:p>
        </w:tc>
      </w:tr>
      <w:tr w:rsidR="00E878FA" w:rsidRPr="00F95BE4" w:rsidTr="00383A4E">
        <w:trPr>
          <w:trHeight w:val="269"/>
        </w:trPr>
        <w:tc>
          <w:tcPr>
            <w:tcW w:w="2410" w:type="dxa"/>
            <w:tcBorders>
              <w:top w:val="single" w:sz="4" w:space="0" w:color="912122"/>
            </w:tcBorders>
            <w:vAlign w:val="center"/>
          </w:tcPr>
          <w:p w:rsidR="00E878FA" w:rsidRPr="00F95BE4" w:rsidRDefault="00E878FA" w:rsidP="00383A4E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Başkan (Müd.Yrd)</w:t>
            </w:r>
          </w:p>
        </w:tc>
        <w:tc>
          <w:tcPr>
            <w:tcW w:w="2198" w:type="dxa"/>
            <w:tcBorders>
              <w:top w:val="single" w:sz="4" w:space="0" w:color="912122"/>
            </w:tcBorders>
            <w:vAlign w:val="center"/>
          </w:tcPr>
          <w:p w:rsidR="00E878FA" w:rsidRPr="005C4D9E" w:rsidRDefault="00E878FA" w:rsidP="00383A4E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E878FA" w:rsidRPr="00F95BE4" w:rsidTr="00383A4E">
        <w:trPr>
          <w:trHeight w:val="269"/>
        </w:trPr>
        <w:tc>
          <w:tcPr>
            <w:tcW w:w="2410" w:type="dxa"/>
            <w:shd w:val="clear" w:color="auto" w:fill="FEF0CD"/>
            <w:vAlign w:val="center"/>
          </w:tcPr>
          <w:p w:rsidR="00E878FA" w:rsidRPr="00F95BE4" w:rsidRDefault="00E878FA" w:rsidP="00383A4E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 xml:space="preserve">Öğretmen </w:t>
            </w:r>
          </w:p>
        </w:tc>
        <w:tc>
          <w:tcPr>
            <w:tcW w:w="2198" w:type="dxa"/>
            <w:shd w:val="clear" w:color="auto" w:fill="FEF0CD"/>
            <w:vAlign w:val="center"/>
          </w:tcPr>
          <w:p w:rsidR="00E878FA" w:rsidRPr="005C4D9E" w:rsidRDefault="00E878FA" w:rsidP="00383A4E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color w:val="000000"/>
              </w:rPr>
              <w:t>Ebru DİKBASAN</w:t>
            </w:r>
          </w:p>
        </w:tc>
      </w:tr>
      <w:tr w:rsidR="00E878FA" w:rsidRPr="00F95BE4" w:rsidTr="00383A4E">
        <w:trPr>
          <w:trHeight w:val="269"/>
        </w:trPr>
        <w:tc>
          <w:tcPr>
            <w:tcW w:w="2410" w:type="dxa"/>
            <w:tcBorders>
              <w:bottom w:val="single" w:sz="4" w:space="0" w:color="912122"/>
            </w:tcBorders>
            <w:vAlign w:val="center"/>
          </w:tcPr>
          <w:p w:rsidR="00E878FA" w:rsidRPr="00F95BE4" w:rsidRDefault="00E878FA" w:rsidP="00383A4E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Öğretmen.</w:t>
            </w:r>
          </w:p>
        </w:tc>
        <w:tc>
          <w:tcPr>
            <w:tcW w:w="2198" w:type="dxa"/>
            <w:tcBorders>
              <w:bottom w:val="single" w:sz="4" w:space="0" w:color="912122"/>
            </w:tcBorders>
            <w:vAlign w:val="center"/>
          </w:tcPr>
          <w:p w:rsidR="00E878FA" w:rsidRPr="005C4D9E" w:rsidRDefault="00E878FA" w:rsidP="00383A4E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Aysel ÖZ AYTAŞ</w:t>
            </w:r>
          </w:p>
        </w:tc>
      </w:tr>
    </w:tbl>
    <w:p w:rsidR="00E878FA" w:rsidRDefault="00E878FA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E81547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E81547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E81547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E81547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E81547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E81547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E878FA" w:rsidRDefault="00E878FA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E878FA" w:rsidRDefault="00E878FA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E878FA" w:rsidRDefault="00E878FA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E878FA" w:rsidRDefault="00E878FA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E878FA" w:rsidRDefault="00E878FA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E878FA" w:rsidRDefault="00E878FA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E878FA" w:rsidRDefault="00E878FA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E878FA" w:rsidRDefault="00E878FA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E878FA" w:rsidRDefault="00E878FA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E878FA" w:rsidRDefault="00E878FA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E878FA" w:rsidRDefault="00E878FA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E878FA" w:rsidRDefault="00E878FA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E878FA" w:rsidRDefault="00E878FA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E878FA" w:rsidRPr="00232136" w:rsidRDefault="00E878FA" w:rsidP="005C4D9E">
      <w:pPr>
        <w:spacing w:before="0" w:after="0" w:line="240" w:lineRule="auto"/>
        <w:rPr>
          <w:rFonts w:ascii="Times New Roman" w:hAnsi="Times New Roman"/>
          <w:b/>
          <w:sz w:val="16"/>
          <w:szCs w:val="16"/>
        </w:rPr>
      </w:pPr>
    </w:p>
    <w:p w:rsidR="00E878FA" w:rsidRPr="003F0C3B" w:rsidRDefault="00E878FA" w:rsidP="00A611DE">
      <w:pPr>
        <w:pStyle w:val="ListParagraph"/>
        <w:numPr>
          <w:ilvl w:val="0"/>
          <w:numId w:val="4"/>
        </w:num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KANTİN VE SERVİS DENETLEME KOMİSYONU</w:t>
      </w:r>
    </w:p>
    <w:tbl>
      <w:tblPr>
        <w:tblW w:w="4786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1951"/>
        <w:gridCol w:w="2835"/>
      </w:tblGrid>
      <w:tr w:rsidR="00E878FA" w:rsidRPr="00F95BE4" w:rsidTr="00F95BE4">
        <w:trPr>
          <w:trHeight w:val="403"/>
        </w:trPr>
        <w:tc>
          <w:tcPr>
            <w:tcW w:w="1951" w:type="dxa"/>
            <w:tcBorders>
              <w:top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Komisyon Görevi</w:t>
            </w:r>
          </w:p>
        </w:tc>
        <w:tc>
          <w:tcPr>
            <w:tcW w:w="2835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Görevli Adı ve Soyadı</w:t>
            </w:r>
          </w:p>
        </w:tc>
      </w:tr>
      <w:tr w:rsidR="00E878FA" w:rsidRPr="00F95BE4" w:rsidTr="00F95BE4">
        <w:trPr>
          <w:trHeight w:val="284"/>
        </w:trPr>
        <w:tc>
          <w:tcPr>
            <w:tcW w:w="1951" w:type="dxa"/>
            <w:tcBorders>
              <w:top w:val="single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Başkan</w:t>
            </w:r>
            <w:r w:rsidRPr="00F95BE4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F95BE4">
              <w:rPr>
                <w:rFonts w:ascii="Times New Roman" w:hAnsi="Times New Roman"/>
                <w:bCs/>
                <w:color w:val="000000"/>
              </w:rPr>
              <w:t>(Müd. Yard)</w:t>
            </w:r>
          </w:p>
        </w:tc>
        <w:tc>
          <w:tcPr>
            <w:tcW w:w="2835" w:type="dxa"/>
            <w:tcBorders>
              <w:top w:val="single" w:sz="4" w:space="0" w:color="912122"/>
            </w:tcBorders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E878FA" w:rsidRPr="00F95BE4" w:rsidTr="00F95BE4">
        <w:trPr>
          <w:trHeight w:val="284"/>
        </w:trPr>
        <w:tc>
          <w:tcPr>
            <w:tcW w:w="1951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Öğretmen</w:t>
            </w:r>
          </w:p>
        </w:tc>
        <w:tc>
          <w:tcPr>
            <w:tcW w:w="2835" w:type="dxa"/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İsmail AKAN</w:t>
            </w:r>
          </w:p>
        </w:tc>
      </w:tr>
      <w:tr w:rsidR="00E878FA" w:rsidRPr="00F95BE4" w:rsidTr="00F95BE4">
        <w:trPr>
          <w:trHeight w:val="284"/>
        </w:trPr>
        <w:tc>
          <w:tcPr>
            <w:tcW w:w="1951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Öğretmen</w:t>
            </w:r>
          </w:p>
        </w:tc>
        <w:tc>
          <w:tcPr>
            <w:tcW w:w="2835" w:type="dxa"/>
            <w:vAlign w:val="center"/>
          </w:tcPr>
          <w:p w:rsidR="00E878FA" w:rsidRPr="005C4D9E" w:rsidRDefault="00E878FA" w:rsidP="0050386F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Sevcan ULUÇAY</w:t>
            </w:r>
          </w:p>
        </w:tc>
      </w:tr>
      <w:tr w:rsidR="00E878FA" w:rsidRPr="00F95BE4" w:rsidTr="00F95BE4">
        <w:trPr>
          <w:trHeight w:val="284"/>
        </w:trPr>
        <w:tc>
          <w:tcPr>
            <w:tcW w:w="1951" w:type="dxa"/>
            <w:tcBorders>
              <w:bottom w:val="single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50386F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Aile Birliği Başk.</w:t>
            </w:r>
          </w:p>
        </w:tc>
        <w:tc>
          <w:tcPr>
            <w:tcW w:w="2835" w:type="dxa"/>
            <w:tcBorders>
              <w:bottom w:val="single" w:sz="4" w:space="0" w:color="912122"/>
            </w:tcBorders>
            <w:shd w:val="clear" w:color="auto" w:fill="FEF0CD"/>
            <w:vAlign w:val="center"/>
          </w:tcPr>
          <w:p w:rsidR="00E878FA" w:rsidRPr="005C4D9E" w:rsidRDefault="00E878FA" w:rsidP="0050386F">
            <w:pPr>
              <w:spacing w:before="0" w:after="0" w:line="240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Tuncay ÜYE</w:t>
            </w:r>
          </w:p>
        </w:tc>
      </w:tr>
    </w:tbl>
    <w:p w:rsidR="00E878FA" w:rsidRDefault="00E878FA" w:rsidP="005D56A6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E878FA" w:rsidRDefault="00E878FA" w:rsidP="005D56A6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ab/>
      </w:r>
      <w:r w:rsidRPr="003F0C3B">
        <w:rPr>
          <w:rFonts w:ascii="Times New Roman" w:hAnsi="Times New Roman"/>
          <w:b/>
          <w:sz w:val="22"/>
          <w:szCs w:val="22"/>
        </w:rPr>
        <w:tab/>
        <w:t>********</w:t>
      </w:r>
      <w:r>
        <w:rPr>
          <w:rFonts w:ascii="Times New Roman" w:hAnsi="Times New Roman"/>
          <w:b/>
          <w:sz w:val="22"/>
          <w:szCs w:val="22"/>
        </w:rPr>
        <w:t>***</w:t>
      </w:r>
      <w:r w:rsidRPr="003F0C3B">
        <w:rPr>
          <w:rFonts w:ascii="Times New Roman" w:hAnsi="Times New Roman"/>
          <w:b/>
          <w:sz w:val="22"/>
          <w:szCs w:val="22"/>
        </w:rPr>
        <w:t>*</w:t>
      </w:r>
    </w:p>
    <w:p w:rsidR="00E878FA" w:rsidRPr="003F0C3B" w:rsidRDefault="00E878FA" w:rsidP="00A611DE">
      <w:pPr>
        <w:pStyle w:val="ListParagraph"/>
        <w:numPr>
          <w:ilvl w:val="0"/>
          <w:numId w:val="4"/>
        </w:num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TAŞINIR MAL SAYIM KURULU</w:t>
      </w:r>
    </w:p>
    <w:tbl>
      <w:tblPr>
        <w:tblW w:w="4786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1951"/>
        <w:gridCol w:w="2835"/>
      </w:tblGrid>
      <w:tr w:rsidR="00E878FA" w:rsidRPr="00F95BE4" w:rsidTr="00F95BE4">
        <w:trPr>
          <w:trHeight w:val="515"/>
        </w:trPr>
        <w:tc>
          <w:tcPr>
            <w:tcW w:w="1951" w:type="dxa"/>
            <w:tcBorders>
              <w:top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GÖREVLİLER</w:t>
            </w:r>
          </w:p>
        </w:tc>
        <w:tc>
          <w:tcPr>
            <w:tcW w:w="2835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ADI SOYADI</w:t>
            </w:r>
          </w:p>
        </w:tc>
      </w:tr>
      <w:tr w:rsidR="00E878FA" w:rsidRPr="00F95BE4" w:rsidTr="00F95BE4">
        <w:trPr>
          <w:trHeight w:val="460"/>
        </w:trPr>
        <w:tc>
          <w:tcPr>
            <w:tcW w:w="1951" w:type="dxa"/>
            <w:tcBorders>
              <w:top w:val="single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>Başkan (</w:t>
            </w:r>
            <w:r w:rsidRPr="00F95BE4">
              <w:rPr>
                <w:rFonts w:ascii="Times New Roman" w:hAnsi="Times New Roman"/>
                <w:bCs/>
              </w:rPr>
              <w:t xml:space="preserve"> Müd.</w:t>
            </w:r>
            <w:r>
              <w:rPr>
                <w:rFonts w:ascii="Times New Roman" w:hAnsi="Times New Roman"/>
                <w:bCs/>
              </w:rPr>
              <w:t xml:space="preserve"> Yrd.</w:t>
            </w:r>
            <w:r w:rsidRPr="00F95BE4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835" w:type="dxa"/>
            <w:tcBorders>
              <w:top w:val="single" w:sz="4" w:space="0" w:color="912122"/>
            </w:tcBorders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E878FA" w:rsidRPr="00F95BE4" w:rsidTr="00F95BE4">
        <w:trPr>
          <w:trHeight w:val="460"/>
        </w:trPr>
        <w:tc>
          <w:tcPr>
            <w:tcW w:w="1951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Öğretmen</w:t>
            </w:r>
          </w:p>
        </w:tc>
        <w:tc>
          <w:tcPr>
            <w:tcW w:w="2835" w:type="dxa"/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</w:rPr>
              <w:t>Aysel ÖZ AYTAŞ</w:t>
            </w:r>
          </w:p>
        </w:tc>
      </w:tr>
      <w:tr w:rsidR="00E878FA" w:rsidRPr="00F95BE4" w:rsidTr="00F95BE4">
        <w:trPr>
          <w:trHeight w:val="460"/>
        </w:trPr>
        <w:tc>
          <w:tcPr>
            <w:tcW w:w="1951" w:type="dxa"/>
            <w:tcBorders>
              <w:bottom w:val="single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Öğretmen</w:t>
            </w:r>
          </w:p>
        </w:tc>
        <w:tc>
          <w:tcPr>
            <w:tcW w:w="2835" w:type="dxa"/>
            <w:tcBorders>
              <w:bottom w:val="single" w:sz="4" w:space="0" w:color="912122"/>
            </w:tcBorders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Samet HIZ</w:t>
            </w:r>
          </w:p>
        </w:tc>
      </w:tr>
    </w:tbl>
    <w:p w:rsidR="00E878FA" w:rsidRPr="003F0C3B" w:rsidRDefault="00E878FA" w:rsidP="00D127FF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***</w:t>
      </w:r>
      <w:r>
        <w:rPr>
          <w:rFonts w:ascii="Times New Roman" w:hAnsi="Times New Roman"/>
          <w:b/>
          <w:sz w:val="22"/>
          <w:szCs w:val="22"/>
        </w:rPr>
        <w:t>*********</w:t>
      </w:r>
    </w:p>
    <w:p w:rsidR="00E878FA" w:rsidRDefault="00E878FA" w:rsidP="00D127FF">
      <w:pPr>
        <w:spacing w:before="0" w:after="0" w:line="240" w:lineRule="auto"/>
        <w:jc w:val="center"/>
        <w:rPr>
          <w:rFonts w:ascii="Times New Roman" w:hAnsi="Times New Roman"/>
          <w:b/>
          <w:sz w:val="10"/>
          <w:szCs w:val="10"/>
        </w:rPr>
      </w:pPr>
    </w:p>
    <w:p w:rsidR="00E878FA" w:rsidRPr="00232136" w:rsidRDefault="00E878FA" w:rsidP="00D127FF">
      <w:pPr>
        <w:spacing w:before="0" w:after="0" w:line="240" w:lineRule="auto"/>
        <w:jc w:val="center"/>
        <w:rPr>
          <w:rFonts w:ascii="Times New Roman" w:hAnsi="Times New Roman"/>
          <w:b/>
          <w:sz w:val="10"/>
          <w:szCs w:val="10"/>
        </w:rPr>
      </w:pPr>
    </w:p>
    <w:p w:rsidR="00E878FA" w:rsidRPr="003F0C3B" w:rsidRDefault="00E878FA" w:rsidP="00A611DE">
      <w:pPr>
        <w:pStyle w:val="ListParagraph"/>
        <w:numPr>
          <w:ilvl w:val="0"/>
          <w:numId w:val="4"/>
        </w:num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SATIN ALMA KOMİSYONU</w:t>
      </w:r>
    </w:p>
    <w:tbl>
      <w:tblPr>
        <w:tblW w:w="4786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1951"/>
        <w:gridCol w:w="2835"/>
      </w:tblGrid>
      <w:tr w:rsidR="00E878FA" w:rsidRPr="00F95BE4" w:rsidTr="00F95BE4">
        <w:trPr>
          <w:trHeight w:val="465"/>
        </w:trPr>
        <w:tc>
          <w:tcPr>
            <w:tcW w:w="1951" w:type="dxa"/>
            <w:tcBorders>
              <w:top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GÖREVLİLER</w:t>
            </w:r>
          </w:p>
        </w:tc>
        <w:tc>
          <w:tcPr>
            <w:tcW w:w="2835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ADI SOYADI</w:t>
            </w:r>
          </w:p>
        </w:tc>
      </w:tr>
      <w:tr w:rsidR="00E878FA" w:rsidRPr="00F95BE4" w:rsidTr="00F95BE4">
        <w:trPr>
          <w:trHeight w:val="506"/>
        </w:trPr>
        <w:tc>
          <w:tcPr>
            <w:tcW w:w="1951" w:type="dxa"/>
            <w:tcBorders>
              <w:top w:val="single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Başkan (Müd veya Müdür Yard)</w:t>
            </w:r>
          </w:p>
        </w:tc>
        <w:tc>
          <w:tcPr>
            <w:tcW w:w="2835" w:type="dxa"/>
            <w:tcBorders>
              <w:top w:val="single" w:sz="4" w:space="0" w:color="912122"/>
            </w:tcBorders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Ayhan AĞRI</w:t>
            </w:r>
          </w:p>
        </w:tc>
      </w:tr>
      <w:tr w:rsidR="00E878FA" w:rsidRPr="00F95BE4" w:rsidTr="00F95BE4">
        <w:trPr>
          <w:trHeight w:val="506"/>
        </w:trPr>
        <w:tc>
          <w:tcPr>
            <w:tcW w:w="1951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Öğretmen (Asil</w:t>
            </w:r>
            <w:r w:rsidRPr="00F95BE4">
              <w:rPr>
                <w:rFonts w:ascii="Times New Roman" w:hAnsi="Times New Roman"/>
                <w:bCs/>
                <w:color w:val="000000"/>
              </w:rPr>
              <w:t>)</w:t>
            </w:r>
          </w:p>
        </w:tc>
        <w:tc>
          <w:tcPr>
            <w:tcW w:w="2835" w:type="dxa"/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5C4D9E">
              <w:rPr>
                <w:rFonts w:ascii="Times New Roman" w:hAnsi="Times New Roman"/>
                <w:bCs/>
              </w:rPr>
              <w:t>Figen YÜCE</w:t>
            </w:r>
          </w:p>
        </w:tc>
      </w:tr>
      <w:tr w:rsidR="00E878FA" w:rsidRPr="00F95BE4" w:rsidTr="00F95BE4">
        <w:trPr>
          <w:trHeight w:val="506"/>
        </w:trPr>
        <w:tc>
          <w:tcPr>
            <w:tcW w:w="1951" w:type="dxa"/>
            <w:tcBorders>
              <w:bottom w:val="single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Öğretmen (Asil)</w:t>
            </w:r>
          </w:p>
        </w:tc>
        <w:tc>
          <w:tcPr>
            <w:tcW w:w="2835" w:type="dxa"/>
            <w:tcBorders>
              <w:bottom w:val="single" w:sz="4" w:space="0" w:color="912122"/>
            </w:tcBorders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5C4D9E">
              <w:rPr>
                <w:rFonts w:ascii="Times New Roman" w:hAnsi="Times New Roman"/>
                <w:color w:val="000000"/>
              </w:rPr>
              <w:t>İsmail AKAN</w:t>
            </w:r>
          </w:p>
        </w:tc>
      </w:tr>
    </w:tbl>
    <w:p w:rsidR="00E878FA" w:rsidRDefault="00E878FA" w:rsidP="007B3A1F">
      <w:pPr>
        <w:pBdr>
          <w:bottom w:val="dotted" w:sz="24" w:space="1" w:color="auto"/>
        </w:pBd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pBdr>
          <w:bottom w:val="dotted" w:sz="24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10751F">
      <w:pPr>
        <w:pStyle w:val="ListParagraph"/>
        <w:spacing w:before="0" w:after="0" w:line="240" w:lineRule="auto"/>
        <w:ind w:left="0"/>
        <w:rPr>
          <w:rFonts w:ascii="Times New Roman" w:hAnsi="Times New Roman"/>
          <w:b/>
          <w:sz w:val="22"/>
          <w:szCs w:val="22"/>
        </w:rPr>
      </w:pPr>
    </w:p>
    <w:p w:rsidR="00E878FA" w:rsidRDefault="00E878FA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E878FA" w:rsidRDefault="00E878FA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E878FA" w:rsidRDefault="00E878FA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E878FA" w:rsidRDefault="00E878FA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E878FA" w:rsidRDefault="00E878FA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E878FA" w:rsidRDefault="00E878FA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E878FA" w:rsidRDefault="00E878FA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E878FA" w:rsidRDefault="00E878FA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E878FA" w:rsidRDefault="00E878FA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E878FA" w:rsidRDefault="00E878FA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E878FA" w:rsidRDefault="00E878FA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E878FA" w:rsidRDefault="00E878FA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E878FA" w:rsidRDefault="00E878FA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E878FA" w:rsidRDefault="00E878FA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E878FA" w:rsidRPr="003F0C3B" w:rsidRDefault="00E878FA" w:rsidP="005242AA">
      <w:pPr>
        <w:pStyle w:val="ListParagraph"/>
        <w:numPr>
          <w:ilvl w:val="0"/>
          <w:numId w:val="4"/>
        </w:numPr>
        <w:spacing w:before="0" w:after="0" w:line="240" w:lineRule="auto"/>
        <w:ind w:left="284" w:hanging="426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MUAYENE VE KAB</w:t>
      </w:r>
      <w:r>
        <w:rPr>
          <w:rFonts w:ascii="Times New Roman" w:hAnsi="Times New Roman"/>
          <w:b/>
          <w:sz w:val="22"/>
          <w:szCs w:val="22"/>
        </w:rPr>
        <w:t>U</w:t>
      </w:r>
      <w:r w:rsidRPr="003F0C3B">
        <w:rPr>
          <w:rFonts w:ascii="Times New Roman" w:hAnsi="Times New Roman"/>
          <w:b/>
          <w:sz w:val="22"/>
          <w:szCs w:val="22"/>
        </w:rPr>
        <w:t>L KOMİSYONU</w:t>
      </w:r>
    </w:p>
    <w:tbl>
      <w:tblPr>
        <w:tblW w:w="4962" w:type="dxa"/>
        <w:tblInd w:w="-459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2694"/>
        <w:gridCol w:w="2268"/>
      </w:tblGrid>
      <w:tr w:rsidR="00E878FA" w:rsidRPr="00F95BE4" w:rsidTr="00F95BE4">
        <w:trPr>
          <w:trHeight w:val="340"/>
        </w:trPr>
        <w:tc>
          <w:tcPr>
            <w:tcW w:w="2694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GÖREVLİLER</w:t>
            </w:r>
          </w:p>
        </w:tc>
        <w:tc>
          <w:tcPr>
            <w:tcW w:w="2268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ADI SOYADI</w:t>
            </w:r>
          </w:p>
        </w:tc>
      </w:tr>
      <w:tr w:rsidR="00E878FA" w:rsidRPr="00F95BE4" w:rsidTr="00F95BE4">
        <w:trPr>
          <w:trHeight w:val="284"/>
        </w:trPr>
        <w:tc>
          <w:tcPr>
            <w:tcW w:w="2694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Başkan (Müd. veya Müd. Yrd)</w:t>
            </w:r>
          </w:p>
        </w:tc>
        <w:tc>
          <w:tcPr>
            <w:tcW w:w="2268" w:type="dxa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E878FA" w:rsidRPr="00F95BE4" w:rsidTr="00F95BE4">
        <w:trPr>
          <w:trHeight w:val="284"/>
        </w:trPr>
        <w:tc>
          <w:tcPr>
            <w:tcW w:w="2694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 xml:space="preserve">Öğretmen </w:t>
            </w:r>
          </w:p>
        </w:tc>
        <w:tc>
          <w:tcPr>
            <w:tcW w:w="2268" w:type="dxa"/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2657A9">
              <w:rPr>
                <w:rFonts w:ascii="Times New Roman" w:hAnsi="Times New Roman"/>
                <w:bCs/>
                <w:color w:val="000000"/>
              </w:rPr>
              <w:t>Hüseyin NAYİR</w:t>
            </w:r>
          </w:p>
        </w:tc>
      </w:tr>
      <w:tr w:rsidR="00E878FA" w:rsidRPr="00F95BE4" w:rsidTr="00F95BE4">
        <w:trPr>
          <w:trHeight w:val="284"/>
        </w:trPr>
        <w:tc>
          <w:tcPr>
            <w:tcW w:w="2694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Öğretmen (Asil)</w:t>
            </w:r>
          </w:p>
        </w:tc>
        <w:tc>
          <w:tcPr>
            <w:tcW w:w="2268" w:type="dxa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Eylem ERBEY</w:t>
            </w:r>
          </w:p>
        </w:tc>
      </w:tr>
      <w:tr w:rsidR="00E878FA" w:rsidRPr="00F95BE4" w:rsidTr="00F95BE4">
        <w:trPr>
          <w:trHeight w:val="284"/>
        </w:trPr>
        <w:tc>
          <w:tcPr>
            <w:tcW w:w="2694" w:type="dxa"/>
            <w:tcBorders>
              <w:bottom w:val="single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Öğretmen (Yedek)</w:t>
            </w:r>
          </w:p>
        </w:tc>
        <w:tc>
          <w:tcPr>
            <w:tcW w:w="2268" w:type="dxa"/>
            <w:tcBorders>
              <w:bottom w:val="single" w:sz="4" w:space="0" w:color="912122"/>
            </w:tcBorders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5C4D9E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Hüseyin NAYİR</w:t>
            </w:r>
          </w:p>
        </w:tc>
      </w:tr>
    </w:tbl>
    <w:p w:rsidR="00E878FA" w:rsidRDefault="00E878FA" w:rsidP="00D127FF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E878FA" w:rsidRDefault="00E878FA" w:rsidP="00D127FF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ab/>
      </w:r>
      <w:r w:rsidRPr="003F0C3B">
        <w:rPr>
          <w:rFonts w:ascii="Times New Roman" w:hAnsi="Times New Roman"/>
          <w:b/>
          <w:sz w:val="22"/>
          <w:szCs w:val="22"/>
        </w:rPr>
        <w:tab/>
        <w:t>***********</w:t>
      </w:r>
    </w:p>
    <w:p w:rsidR="00E878FA" w:rsidRPr="000B2050" w:rsidRDefault="00E878FA" w:rsidP="00D127FF">
      <w:pPr>
        <w:spacing w:before="0" w:after="0" w:line="240" w:lineRule="auto"/>
        <w:rPr>
          <w:rFonts w:ascii="Times New Roman" w:hAnsi="Times New Roman"/>
          <w:b/>
        </w:rPr>
      </w:pPr>
    </w:p>
    <w:p w:rsidR="00E878FA" w:rsidRPr="003F0C3B" w:rsidRDefault="00E878FA" w:rsidP="005242AA">
      <w:pPr>
        <w:pStyle w:val="ListParagraph"/>
        <w:numPr>
          <w:ilvl w:val="0"/>
          <w:numId w:val="4"/>
        </w:numPr>
        <w:spacing w:before="0" w:after="0" w:line="240" w:lineRule="auto"/>
        <w:ind w:left="284" w:hanging="426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DERGİ YAYIN EKİBİ</w:t>
      </w:r>
    </w:p>
    <w:tbl>
      <w:tblPr>
        <w:tblW w:w="4962" w:type="dxa"/>
        <w:tblInd w:w="-459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2552"/>
        <w:gridCol w:w="2410"/>
      </w:tblGrid>
      <w:tr w:rsidR="00E878FA" w:rsidRPr="00F95BE4" w:rsidTr="00F95BE4">
        <w:trPr>
          <w:trHeight w:val="340"/>
        </w:trPr>
        <w:tc>
          <w:tcPr>
            <w:tcW w:w="2552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GÖREVLİLER</w:t>
            </w:r>
          </w:p>
        </w:tc>
        <w:tc>
          <w:tcPr>
            <w:tcW w:w="2410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ADI SOYADI</w:t>
            </w:r>
          </w:p>
        </w:tc>
      </w:tr>
      <w:tr w:rsidR="00E878FA" w:rsidRPr="00F95BE4" w:rsidTr="00F95BE4">
        <w:trPr>
          <w:trHeight w:val="284"/>
        </w:trPr>
        <w:tc>
          <w:tcPr>
            <w:tcW w:w="2552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Başkan (Müd. Yard)</w:t>
            </w:r>
          </w:p>
        </w:tc>
        <w:tc>
          <w:tcPr>
            <w:tcW w:w="2410" w:type="dxa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E878FA" w:rsidRPr="00F95BE4" w:rsidTr="00F95BE4">
        <w:trPr>
          <w:trHeight w:val="284"/>
        </w:trPr>
        <w:tc>
          <w:tcPr>
            <w:tcW w:w="2552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Öğrtm (Türkçe)</w:t>
            </w:r>
          </w:p>
        </w:tc>
        <w:tc>
          <w:tcPr>
            <w:tcW w:w="2410" w:type="dxa"/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color w:val="000000"/>
              </w:rPr>
              <w:t>Ebru DİKBAN</w:t>
            </w:r>
          </w:p>
        </w:tc>
      </w:tr>
      <w:tr w:rsidR="00E878FA" w:rsidRPr="00F95BE4" w:rsidTr="00F95BE4">
        <w:trPr>
          <w:trHeight w:val="284"/>
        </w:trPr>
        <w:tc>
          <w:tcPr>
            <w:tcW w:w="2552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>Öğrtm  (Bilişim Tek.</w:t>
            </w:r>
            <w:r w:rsidRPr="00F95BE4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410" w:type="dxa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Hatice ÖZTÜRK ŞEN</w:t>
            </w:r>
          </w:p>
        </w:tc>
      </w:tr>
      <w:tr w:rsidR="00E878FA" w:rsidRPr="00F95BE4" w:rsidTr="00F95BE4">
        <w:trPr>
          <w:trHeight w:val="284"/>
        </w:trPr>
        <w:tc>
          <w:tcPr>
            <w:tcW w:w="2552" w:type="dxa"/>
            <w:tcBorders>
              <w:bottom w:val="single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Öğrtm </w:t>
            </w:r>
            <w:r w:rsidRPr="00F95BE4">
              <w:rPr>
                <w:rFonts w:ascii="Times New Roman" w:hAnsi="Times New Roman"/>
                <w:bCs/>
              </w:rPr>
              <w:t xml:space="preserve"> (Türkçe)</w:t>
            </w:r>
          </w:p>
        </w:tc>
        <w:tc>
          <w:tcPr>
            <w:tcW w:w="2410" w:type="dxa"/>
            <w:tcBorders>
              <w:bottom w:val="single" w:sz="4" w:space="0" w:color="912122"/>
            </w:tcBorders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Ümit GÜNEL</w:t>
            </w:r>
          </w:p>
        </w:tc>
      </w:tr>
    </w:tbl>
    <w:p w:rsidR="00E878FA" w:rsidRDefault="00E878FA" w:rsidP="00D127FF">
      <w:pPr>
        <w:spacing w:before="0" w:after="0" w:line="240" w:lineRule="auto"/>
        <w:rPr>
          <w:rFonts w:ascii="Times New Roman" w:hAnsi="Times New Roman"/>
          <w:b/>
          <w:bCs/>
          <w:sz w:val="22"/>
          <w:szCs w:val="22"/>
        </w:rPr>
      </w:pPr>
      <w:r w:rsidRPr="003F0C3B">
        <w:rPr>
          <w:rFonts w:ascii="Times New Roman" w:hAnsi="Times New Roman"/>
          <w:b/>
          <w:bCs/>
          <w:sz w:val="22"/>
          <w:szCs w:val="22"/>
        </w:rPr>
        <w:tab/>
      </w:r>
      <w:r w:rsidRPr="003F0C3B">
        <w:rPr>
          <w:rFonts w:ascii="Times New Roman" w:hAnsi="Times New Roman"/>
          <w:b/>
          <w:bCs/>
          <w:sz w:val="22"/>
          <w:szCs w:val="22"/>
        </w:rPr>
        <w:tab/>
        <w:t>*******</w:t>
      </w:r>
      <w:r>
        <w:rPr>
          <w:rFonts w:ascii="Times New Roman" w:hAnsi="Times New Roman"/>
          <w:b/>
          <w:bCs/>
          <w:sz w:val="22"/>
          <w:szCs w:val="22"/>
        </w:rPr>
        <w:t>*</w:t>
      </w:r>
      <w:r w:rsidRPr="003F0C3B">
        <w:rPr>
          <w:rFonts w:ascii="Times New Roman" w:hAnsi="Times New Roman"/>
          <w:b/>
          <w:bCs/>
          <w:sz w:val="22"/>
          <w:szCs w:val="22"/>
        </w:rPr>
        <w:t>****</w:t>
      </w:r>
    </w:p>
    <w:p w:rsidR="00E878FA" w:rsidRPr="000B2050" w:rsidRDefault="00E878FA" w:rsidP="00D127FF">
      <w:pPr>
        <w:spacing w:before="0" w:after="0" w:line="240" w:lineRule="auto"/>
        <w:rPr>
          <w:rFonts w:ascii="Times New Roman" w:hAnsi="Times New Roman"/>
          <w:b/>
          <w:bCs/>
        </w:rPr>
      </w:pPr>
    </w:p>
    <w:p w:rsidR="00E878FA" w:rsidRPr="003F0C3B" w:rsidRDefault="00E878FA" w:rsidP="005242AA">
      <w:pPr>
        <w:pStyle w:val="ListParagraph"/>
        <w:numPr>
          <w:ilvl w:val="0"/>
          <w:numId w:val="4"/>
        </w:numPr>
        <w:spacing w:before="0" w:after="0" w:line="240" w:lineRule="auto"/>
        <w:ind w:left="284" w:hanging="426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OKUL RİSK TAKİP KURULU  (RİTA)</w:t>
      </w:r>
    </w:p>
    <w:tbl>
      <w:tblPr>
        <w:tblW w:w="4962" w:type="dxa"/>
        <w:tblInd w:w="-459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2552"/>
        <w:gridCol w:w="2410"/>
      </w:tblGrid>
      <w:tr w:rsidR="00E878FA" w:rsidRPr="00F95BE4" w:rsidTr="00F95BE4">
        <w:trPr>
          <w:trHeight w:val="340"/>
        </w:trPr>
        <w:tc>
          <w:tcPr>
            <w:tcW w:w="2552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GÖREVLİLER</w:t>
            </w:r>
          </w:p>
        </w:tc>
        <w:tc>
          <w:tcPr>
            <w:tcW w:w="2410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ADI SOYADI</w:t>
            </w:r>
          </w:p>
        </w:tc>
      </w:tr>
      <w:tr w:rsidR="00E878FA" w:rsidRPr="00F95BE4" w:rsidTr="00F95BE4">
        <w:trPr>
          <w:trHeight w:val="284"/>
        </w:trPr>
        <w:tc>
          <w:tcPr>
            <w:tcW w:w="2552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Başkan (Müd. Yard)</w:t>
            </w:r>
          </w:p>
        </w:tc>
        <w:tc>
          <w:tcPr>
            <w:tcW w:w="2410" w:type="dxa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E878FA" w:rsidRPr="00F95BE4" w:rsidTr="00F95BE4">
        <w:trPr>
          <w:trHeight w:val="284"/>
        </w:trPr>
        <w:tc>
          <w:tcPr>
            <w:tcW w:w="2552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Şube Öğrt.</w:t>
            </w:r>
          </w:p>
        </w:tc>
        <w:tc>
          <w:tcPr>
            <w:tcW w:w="2410" w:type="dxa"/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Çığır AYDIN</w:t>
            </w:r>
          </w:p>
        </w:tc>
      </w:tr>
      <w:tr w:rsidR="00E878FA" w:rsidRPr="00F95BE4" w:rsidTr="00F95BE4">
        <w:trPr>
          <w:trHeight w:val="284"/>
        </w:trPr>
        <w:tc>
          <w:tcPr>
            <w:tcW w:w="2552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Reb. Öğrtm.</w:t>
            </w:r>
          </w:p>
        </w:tc>
        <w:tc>
          <w:tcPr>
            <w:tcW w:w="2410" w:type="dxa"/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Fadime BAŞTUĞ GÖRGÜLÜ</w:t>
            </w:r>
          </w:p>
        </w:tc>
      </w:tr>
      <w:tr w:rsidR="00E878FA" w:rsidRPr="00F95BE4" w:rsidTr="00F95BE4">
        <w:trPr>
          <w:trHeight w:val="284"/>
        </w:trPr>
        <w:tc>
          <w:tcPr>
            <w:tcW w:w="2552" w:type="dxa"/>
            <w:tcBorders>
              <w:bottom w:val="single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Öğr. Mec. Başk.</w:t>
            </w:r>
          </w:p>
        </w:tc>
        <w:tc>
          <w:tcPr>
            <w:tcW w:w="2410" w:type="dxa"/>
            <w:tcBorders>
              <w:bottom w:val="single" w:sz="4" w:space="0" w:color="912122"/>
            </w:tcBorders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Eylem ÜYE</w:t>
            </w:r>
          </w:p>
        </w:tc>
      </w:tr>
    </w:tbl>
    <w:p w:rsidR="00E878FA" w:rsidRDefault="00E878FA" w:rsidP="00727FA3">
      <w:pPr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***********</w:t>
      </w:r>
    </w:p>
    <w:p w:rsidR="00E878FA" w:rsidRPr="000B2050" w:rsidRDefault="00E878FA" w:rsidP="00727FA3">
      <w:pPr>
        <w:spacing w:before="0" w:after="0" w:line="240" w:lineRule="auto"/>
        <w:jc w:val="center"/>
        <w:rPr>
          <w:rFonts w:ascii="Times New Roman" w:hAnsi="Times New Roman"/>
          <w:b/>
          <w:bCs/>
        </w:rPr>
      </w:pPr>
    </w:p>
    <w:p w:rsidR="00E878FA" w:rsidRPr="003F0C3B" w:rsidRDefault="00E878FA" w:rsidP="005242AA">
      <w:pPr>
        <w:pStyle w:val="ListParagraph"/>
        <w:numPr>
          <w:ilvl w:val="0"/>
          <w:numId w:val="4"/>
        </w:numPr>
        <w:spacing w:before="0" w:after="0" w:line="240" w:lineRule="auto"/>
        <w:ind w:left="284" w:hanging="426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WEB SAYFASI EKİBİ</w:t>
      </w:r>
    </w:p>
    <w:tbl>
      <w:tblPr>
        <w:tblW w:w="4962" w:type="dxa"/>
        <w:tblInd w:w="-459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2552"/>
        <w:gridCol w:w="2410"/>
      </w:tblGrid>
      <w:tr w:rsidR="00E878FA" w:rsidRPr="00F95BE4" w:rsidTr="00F95BE4">
        <w:trPr>
          <w:trHeight w:val="340"/>
        </w:trPr>
        <w:tc>
          <w:tcPr>
            <w:tcW w:w="2552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GÖREVLİLER</w:t>
            </w:r>
          </w:p>
        </w:tc>
        <w:tc>
          <w:tcPr>
            <w:tcW w:w="2410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ADI SOYADI</w:t>
            </w:r>
          </w:p>
        </w:tc>
      </w:tr>
      <w:tr w:rsidR="00E878FA" w:rsidRPr="00F95BE4" w:rsidTr="00F95BE4">
        <w:trPr>
          <w:trHeight w:val="284"/>
        </w:trPr>
        <w:tc>
          <w:tcPr>
            <w:tcW w:w="2552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Başkan (Müdür Yard)</w:t>
            </w:r>
          </w:p>
        </w:tc>
        <w:tc>
          <w:tcPr>
            <w:tcW w:w="2410" w:type="dxa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Ayhan AĞRI</w:t>
            </w:r>
          </w:p>
        </w:tc>
      </w:tr>
      <w:tr w:rsidR="00E878FA" w:rsidRPr="00F95BE4" w:rsidTr="00F95BE4">
        <w:trPr>
          <w:trHeight w:val="284"/>
        </w:trPr>
        <w:tc>
          <w:tcPr>
            <w:tcW w:w="2552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 xml:space="preserve">Öğretmen </w:t>
            </w:r>
          </w:p>
        </w:tc>
        <w:tc>
          <w:tcPr>
            <w:tcW w:w="2410" w:type="dxa"/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3E7B4D">
              <w:rPr>
                <w:rFonts w:ascii="Times New Roman" w:hAnsi="Times New Roman"/>
                <w:bCs/>
                <w:color w:val="000000"/>
              </w:rPr>
              <w:t>Hatice ÖZTÜRK ŞEN</w:t>
            </w:r>
          </w:p>
        </w:tc>
      </w:tr>
      <w:tr w:rsidR="00E878FA" w:rsidRPr="00F95BE4" w:rsidTr="00F95BE4">
        <w:trPr>
          <w:trHeight w:val="284"/>
        </w:trPr>
        <w:tc>
          <w:tcPr>
            <w:tcW w:w="2552" w:type="dxa"/>
            <w:tcBorders>
              <w:bottom w:val="single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 xml:space="preserve">Öğretmen </w:t>
            </w:r>
          </w:p>
        </w:tc>
        <w:tc>
          <w:tcPr>
            <w:tcW w:w="2410" w:type="dxa"/>
            <w:tcBorders>
              <w:bottom w:val="single" w:sz="4" w:space="0" w:color="912122"/>
            </w:tcBorders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Samet HIZ</w:t>
            </w:r>
          </w:p>
        </w:tc>
      </w:tr>
    </w:tbl>
    <w:p w:rsidR="00E878FA" w:rsidRDefault="00E878FA" w:rsidP="00915BC7">
      <w:pPr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E878FA" w:rsidRPr="00915BC7" w:rsidRDefault="00E878FA" w:rsidP="00915BC7">
      <w:pPr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*************</w:t>
      </w:r>
    </w:p>
    <w:p w:rsidR="00E878FA" w:rsidRPr="003F0C3B" w:rsidRDefault="00E878FA" w:rsidP="005242AA">
      <w:pPr>
        <w:pStyle w:val="ListParagraph"/>
        <w:numPr>
          <w:ilvl w:val="0"/>
          <w:numId w:val="4"/>
        </w:numPr>
        <w:spacing w:before="0" w:after="0" w:line="240" w:lineRule="auto"/>
        <w:ind w:left="284" w:hanging="426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DİLEK KUTUSU İZLEME VE DEĞERLENDİRME KOMİSYONU</w:t>
      </w:r>
    </w:p>
    <w:tbl>
      <w:tblPr>
        <w:tblW w:w="4426" w:type="dxa"/>
        <w:tblInd w:w="-459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2016"/>
        <w:gridCol w:w="2410"/>
      </w:tblGrid>
      <w:tr w:rsidR="00E878FA" w:rsidRPr="00F95BE4" w:rsidTr="00243E43">
        <w:trPr>
          <w:trHeight w:val="340"/>
        </w:trPr>
        <w:tc>
          <w:tcPr>
            <w:tcW w:w="2016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GÖREVLİLER</w:t>
            </w:r>
          </w:p>
        </w:tc>
        <w:tc>
          <w:tcPr>
            <w:tcW w:w="2410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ADI SOYADI</w:t>
            </w:r>
          </w:p>
        </w:tc>
      </w:tr>
      <w:tr w:rsidR="00E878FA" w:rsidRPr="00F95BE4" w:rsidTr="00243E43">
        <w:trPr>
          <w:trHeight w:val="284"/>
        </w:trPr>
        <w:tc>
          <w:tcPr>
            <w:tcW w:w="2016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Başkan (Müdür)</w:t>
            </w:r>
          </w:p>
        </w:tc>
        <w:tc>
          <w:tcPr>
            <w:tcW w:w="2410" w:type="dxa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Ayhan AĞRI</w:t>
            </w:r>
          </w:p>
        </w:tc>
      </w:tr>
      <w:tr w:rsidR="00E878FA" w:rsidRPr="00F95BE4" w:rsidTr="00243E43">
        <w:trPr>
          <w:trHeight w:val="284"/>
        </w:trPr>
        <w:tc>
          <w:tcPr>
            <w:tcW w:w="2016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Rehber Öğrt.</w:t>
            </w:r>
          </w:p>
        </w:tc>
        <w:tc>
          <w:tcPr>
            <w:tcW w:w="2410" w:type="dxa"/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E53191">
              <w:rPr>
                <w:rFonts w:ascii="Times New Roman" w:hAnsi="Times New Roman"/>
                <w:bCs/>
                <w:color w:val="000000"/>
              </w:rPr>
              <w:t>Fadime BAŞTUĞ GÖRGÜLÜ</w:t>
            </w:r>
          </w:p>
        </w:tc>
      </w:tr>
      <w:tr w:rsidR="00E878FA" w:rsidRPr="00F95BE4" w:rsidTr="00243E43">
        <w:trPr>
          <w:trHeight w:val="284"/>
        </w:trPr>
        <w:tc>
          <w:tcPr>
            <w:tcW w:w="2016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Branş Öğrtm.</w:t>
            </w:r>
          </w:p>
        </w:tc>
        <w:tc>
          <w:tcPr>
            <w:tcW w:w="2410" w:type="dxa"/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Ebru DİKBASAN</w:t>
            </w:r>
          </w:p>
        </w:tc>
      </w:tr>
      <w:tr w:rsidR="00E878FA" w:rsidRPr="00F95BE4" w:rsidTr="00243E43">
        <w:trPr>
          <w:trHeight w:val="284"/>
        </w:trPr>
        <w:tc>
          <w:tcPr>
            <w:tcW w:w="2016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Aile Birliğinden Veli</w:t>
            </w:r>
          </w:p>
        </w:tc>
        <w:tc>
          <w:tcPr>
            <w:tcW w:w="2410" w:type="dxa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Tuncay ÜYE</w:t>
            </w:r>
          </w:p>
        </w:tc>
      </w:tr>
      <w:tr w:rsidR="00E878FA" w:rsidRPr="00F95BE4" w:rsidTr="00243E43">
        <w:trPr>
          <w:trHeight w:val="284"/>
        </w:trPr>
        <w:tc>
          <w:tcPr>
            <w:tcW w:w="2016" w:type="dxa"/>
            <w:tcBorders>
              <w:bottom w:val="single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Öğrenci Temsilcisi</w:t>
            </w:r>
          </w:p>
        </w:tc>
        <w:tc>
          <w:tcPr>
            <w:tcW w:w="2410" w:type="dxa"/>
            <w:tcBorders>
              <w:bottom w:val="single" w:sz="4" w:space="0" w:color="912122"/>
            </w:tcBorders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Eylem ÜYE</w:t>
            </w:r>
          </w:p>
        </w:tc>
      </w:tr>
    </w:tbl>
    <w:p w:rsidR="00E878FA" w:rsidRDefault="00E878FA" w:rsidP="00727FA3">
      <w:pPr>
        <w:pStyle w:val="ListParagraph"/>
        <w:pBdr>
          <w:bottom w:val="dotted" w:sz="24" w:space="1" w:color="auto"/>
        </w:pBdr>
        <w:spacing w:before="0" w:after="0" w:line="240" w:lineRule="auto"/>
        <w:ind w:left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E878FA" w:rsidRDefault="00E878FA" w:rsidP="00727FA3">
      <w:pPr>
        <w:pStyle w:val="ListParagraph"/>
        <w:spacing w:before="0" w:after="0" w:line="240" w:lineRule="auto"/>
        <w:ind w:left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E878FA" w:rsidRPr="003F0C3B" w:rsidRDefault="00E878FA" w:rsidP="00727FA3">
      <w:pPr>
        <w:pStyle w:val="ListParagraph"/>
        <w:spacing w:before="0" w:after="0" w:line="240" w:lineRule="auto"/>
        <w:ind w:left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E878FA" w:rsidRPr="003F0C3B" w:rsidRDefault="00E878FA" w:rsidP="00132CEF">
      <w:pPr>
        <w:pStyle w:val="ListParagraph"/>
        <w:numPr>
          <w:ilvl w:val="0"/>
          <w:numId w:val="4"/>
        </w:numPr>
        <w:spacing w:before="0" w:after="0" w:line="240" w:lineRule="auto"/>
        <w:ind w:right="-284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OKUL AİLE BİR. YÖNETİM KURULU</w:t>
      </w:r>
    </w:p>
    <w:tbl>
      <w:tblPr>
        <w:tblW w:w="4786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2093"/>
        <w:gridCol w:w="2693"/>
      </w:tblGrid>
      <w:tr w:rsidR="00E878FA" w:rsidRPr="00F95BE4" w:rsidTr="00F95BE4">
        <w:trPr>
          <w:trHeight w:val="340"/>
        </w:trPr>
        <w:tc>
          <w:tcPr>
            <w:tcW w:w="2093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GÖREVLİLER</w:t>
            </w:r>
          </w:p>
        </w:tc>
        <w:tc>
          <w:tcPr>
            <w:tcW w:w="2693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ADI SOYADI</w:t>
            </w:r>
          </w:p>
        </w:tc>
      </w:tr>
      <w:tr w:rsidR="00E878FA" w:rsidRPr="00F95BE4" w:rsidTr="00F95BE4">
        <w:trPr>
          <w:trHeight w:val="284"/>
        </w:trPr>
        <w:tc>
          <w:tcPr>
            <w:tcW w:w="2093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 xml:space="preserve">Başkan </w:t>
            </w:r>
          </w:p>
        </w:tc>
        <w:tc>
          <w:tcPr>
            <w:tcW w:w="2693" w:type="dxa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Tuncay ÜYE</w:t>
            </w:r>
          </w:p>
        </w:tc>
      </w:tr>
      <w:tr w:rsidR="00E878FA" w:rsidRPr="00F95BE4" w:rsidTr="00F95BE4">
        <w:trPr>
          <w:trHeight w:val="284"/>
        </w:trPr>
        <w:tc>
          <w:tcPr>
            <w:tcW w:w="2093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Başkan Yrd.</w:t>
            </w:r>
          </w:p>
        </w:tc>
        <w:tc>
          <w:tcPr>
            <w:tcW w:w="2693" w:type="dxa"/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Vedat ATALAY</w:t>
            </w:r>
          </w:p>
        </w:tc>
      </w:tr>
      <w:tr w:rsidR="00E878FA" w:rsidRPr="00F95BE4" w:rsidTr="00F95BE4">
        <w:trPr>
          <w:trHeight w:val="284"/>
        </w:trPr>
        <w:tc>
          <w:tcPr>
            <w:tcW w:w="2093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Muhasip</w:t>
            </w:r>
          </w:p>
        </w:tc>
        <w:tc>
          <w:tcPr>
            <w:tcW w:w="2693" w:type="dxa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Burcu EDİZ</w:t>
            </w:r>
          </w:p>
        </w:tc>
      </w:tr>
      <w:tr w:rsidR="00E878FA" w:rsidRPr="00F95BE4" w:rsidTr="00F95BE4">
        <w:trPr>
          <w:trHeight w:val="284"/>
        </w:trPr>
        <w:tc>
          <w:tcPr>
            <w:tcW w:w="2093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Yazman</w:t>
            </w:r>
          </w:p>
        </w:tc>
        <w:tc>
          <w:tcPr>
            <w:tcW w:w="2693" w:type="dxa"/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Cemile ÇOLAK</w:t>
            </w:r>
          </w:p>
        </w:tc>
      </w:tr>
      <w:tr w:rsidR="00E878FA" w:rsidRPr="00F95BE4" w:rsidTr="00F95BE4">
        <w:trPr>
          <w:trHeight w:val="284"/>
        </w:trPr>
        <w:tc>
          <w:tcPr>
            <w:tcW w:w="2093" w:type="dxa"/>
            <w:tcBorders>
              <w:bottom w:val="single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Üye</w:t>
            </w:r>
          </w:p>
        </w:tc>
        <w:tc>
          <w:tcPr>
            <w:tcW w:w="2693" w:type="dxa"/>
            <w:tcBorders>
              <w:bottom w:val="single" w:sz="4" w:space="0" w:color="912122"/>
            </w:tcBorders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Canan ATALAY</w:t>
            </w:r>
          </w:p>
        </w:tc>
      </w:tr>
    </w:tbl>
    <w:p w:rsidR="00E878FA" w:rsidRPr="003F0C3B" w:rsidRDefault="00E878FA" w:rsidP="00727FA3">
      <w:pPr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***********</w:t>
      </w:r>
    </w:p>
    <w:p w:rsidR="00E878FA" w:rsidRPr="000B2050" w:rsidRDefault="00E878FA" w:rsidP="00E22B13">
      <w:pPr>
        <w:spacing w:before="0" w:after="0" w:line="240" w:lineRule="auto"/>
        <w:rPr>
          <w:rFonts w:ascii="Times New Roman" w:hAnsi="Times New Roman"/>
          <w:b/>
          <w:bCs/>
        </w:rPr>
      </w:pPr>
    </w:p>
    <w:p w:rsidR="00E878FA" w:rsidRPr="003F0C3B" w:rsidRDefault="00E878FA" w:rsidP="00132CEF">
      <w:pPr>
        <w:pStyle w:val="ListParagraph"/>
        <w:numPr>
          <w:ilvl w:val="0"/>
          <w:numId w:val="4"/>
        </w:num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SINAV VE İSTATİSTİK KURULU</w:t>
      </w:r>
    </w:p>
    <w:tbl>
      <w:tblPr>
        <w:tblW w:w="4786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2093"/>
        <w:gridCol w:w="2693"/>
      </w:tblGrid>
      <w:tr w:rsidR="00E878FA" w:rsidRPr="00F95BE4" w:rsidTr="00F95BE4">
        <w:trPr>
          <w:trHeight w:val="340"/>
        </w:trPr>
        <w:tc>
          <w:tcPr>
            <w:tcW w:w="2093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GÖREVLİLER</w:t>
            </w:r>
          </w:p>
        </w:tc>
        <w:tc>
          <w:tcPr>
            <w:tcW w:w="2693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ADI SOYADI</w:t>
            </w:r>
          </w:p>
        </w:tc>
      </w:tr>
      <w:tr w:rsidR="00E878FA" w:rsidRPr="00F95BE4" w:rsidTr="00F95BE4">
        <w:trPr>
          <w:trHeight w:val="284"/>
        </w:trPr>
        <w:tc>
          <w:tcPr>
            <w:tcW w:w="2093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 xml:space="preserve">Kom.Başkanı </w:t>
            </w:r>
            <w:r w:rsidRPr="00F95BE4">
              <w:rPr>
                <w:rFonts w:ascii="Times New Roman" w:hAnsi="Times New Roman"/>
                <w:bCs/>
                <w:sz w:val="16"/>
                <w:szCs w:val="16"/>
              </w:rPr>
              <w:t>(Ok. Md.)</w:t>
            </w:r>
          </w:p>
        </w:tc>
        <w:tc>
          <w:tcPr>
            <w:tcW w:w="2693" w:type="dxa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Ayhan AĞRI</w:t>
            </w:r>
          </w:p>
        </w:tc>
      </w:tr>
      <w:tr w:rsidR="00E878FA" w:rsidRPr="00F95BE4" w:rsidTr="00F95BE4">
        <w:trPr>
          <w:trHeight w:val="284"/>
        </w:trPr>
        <w:tc>
          <w:tcPr>
            <w:tcW w:w="2093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Bşk.Yrd.(Md.Yrd)</w:t>
            </w:r>
          </w:p>
        </w:tc>
        <w:tc>
          <w:tcPr>
            <w:tcW w:w="2693" w:type="dxa"/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E878FA" w:rsidRPr="00F95BE4" w:rsidTr="00F95BE4">
        <w:trPr>
          <w:trHeight w:val="284"/>
        </w:trPr>
        <w:tc>
          <w:tcPr>
            <w:tcW w:w="2093" w:type="dxa"/>
            <w:tcBorders>
              <w:bottom w:val="single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Öğretmen</w:t>
            </w:r>
          </w:p>
        </w:tc>
        <w:tc>
          <w:tcPr>
            <w:tcW w:w="2693" w:type="dxa"/>
            <w:tcBorders>
              <w:bottom w:val="single" w:sz="4" w:space="0" w:color="912122"/>
            </w:tcBorders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İsmail AKAN</w:t>
            </w:r>
          </w:p>
        </w:tc>
      </w:tr>
    </w:tbl>
    <w:p w:rsidR="00E878FA" w:rsidRPr="003F0C3B" w:rsidRDefault="00E878FA" w:rsidP="00727FA3">
      <w:pPr>
        <w:pStyle w:val="ListParagraph"/>
        <w:spacing w:before="0" w:after="0" w:line="240" w:lineRule="auto"/>
        <w:ind w:left="0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************</w:t>
      </w:r>
    </w:p>
    <w:p w:rsidR="00E878FA" w:rsidRPr="000B2050" w:rsidRDefault="00E878FA" w:rsidP="005F0E33">
      <w:pPr>
        <w:pStyle w:val="ListParagraph"/>
        <w:spacing w:before="0" w:after="0" w:line="240" w:lineRule="auto"/>
        <w:ind w:left="0"/>
        <w:rPr>
          <w:rFonts w:ascii="Times New Roman" w:hAnsi="Times New Roman"/>
          <w:b/>
        </w:rPr>
      </w:pPr>
    </w:p>
    <w:p w:rsidR="00E878FA" w:rsidRPr="003F0C3B" w:rsidRDefault="00E878FA" w:rsidP="00132CEF">
      <w:pPr>
        <w:pStyle w:val="ListParagraph"/>
        <w:numPr>
          <w:ilvl w:val="0"/>
          <w:numId w:val="4"/>
        </w:num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BEP KOMİSYONU</w:t>
      </w:r>
    </w:p>
    <w:tbl>
      <w:tblPr>
        <w:tblW w:w="4786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2093"/>
        <w:gridCol w:w="2693"/>
      </w:tblGrid>
      <w:tr w:rsidR="00E878FA" w:rsidRPr="00F95BE4" w:rsidTr="00F95BE4">
        <w:trPr>
          <w:trHeight w:val="340"/>
        </w:trPr>
        <w:tc>
          <w:tcPr>
            <w:tcW w:w="2093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GÖREVLİLER</w:t>
            </w:r>
          </w:p>
        </w:tc>
        <w:tc>
          <w:tcPr>
            <w:tcW w:w="2693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ADI SOYADI</w:t>
            </w:r>
          </w:p>
        </w:tc>
      </w:tr>
      <w:tr w:rsidR="00E878FA" w:rsidRPr="00F95BE4" w:rsidTr="00F95BE4">
        <w:trPr>
          <w:trHeight w:val="284"/>
        </w:trPr>
        <w:tc>
          <w:tcPr>
            <w:tcW w:w="2093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Başkan (Müd. Yard)</w:t>
            </w:r>
          </w:p>
        </w:tc>
        <w:tc>
          <w:tcPr>
            <w:tcW w:w="2693" w:type="dxa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E878FA" w:rsidRPr="00F95BE4" w:rsidTr="00F95BE4">
        <w:trPr>
          <w:trHeight w:val="284"/>
        </w:trPr>
        <w:tc>
          <w:tcPr>
            <w:tcW w:w="2093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Rehber Öğrtm.</w:t>
            </w:r>
          </w:p>
        </w:tc>
        <w:tc>
          <w:tcPr>
            <w:tcW w:w="2693" w:type="dxa"/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734398">
              <w:rPr>
                <w:rFonts w:ascii="Times New Roman" w:hAnsi="Times New Roman"/>
                <w:bCs/>
                <w:color w:val="000000"/>
              </w:rPr>
              <w:t>Fadime BAŞTUĞ GÖRGÜLÜ</w:t>
            </w:r>
          </w:p>
        </w:tc>
      </w:tr>
      <w:tr w:rsidR="00E878FA" w:rsidRPr="00F95BE4" w:rsidTr="00F95BE4">
        <w:trPr>
          <w:trHeight w:val="284"/>
        </w:trPr>
        <w:tc>
          <w:tcPr>
            <w:tcW w:w="2093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>Sınıf</w:t>
            </w:r>
            <w:r w:rsidRPr="00F95BE4">
              <w:rPr>
                <w:rFonts w:ascii="Times New Roman" w:hAnsi="Times New Roman"/>
                <w:bCs/>
              </w:rPr>
              <w:t xml:space="preserve"> Öğrtm.</w:t>
            </w:r>
          </w:p>
        </w:tc>
        <w:tc>
          <w:tcPr>
            <w:tcW w:w="2693" w:type="dxa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Sevcan ULUÇAY</w:t>
            </w:r>
          </w:p>
        </w:tc>
      </w:tr>
      <w:tr w:rsidR="00E878FA" w:rsidRPr="00F95BE4" w:rsidTr="00F95BE4">
        <w:trPr>
          <w:trHeight w:val="284"/>
        </w:trPr>
        <w:tc>
          <w:tcPr>
            <w:tcW w:w="2093" w:type="dxa"/>
            <w:tcBorders>
              <w:bottom w:val="single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Sınıf </w:t>
            </w:r>
            <w:r w:rsidRPr="00F95BE4">
              <w:rPr>
                <w:rFonts w:ascii="Times New Roman" w:hAnsi="Times New Roman"/>
                <w:bCs/>
              </w:rPr>
              <w:t>Öğrtm.</w:t>
            </w:r>
          </w:p>
        </w:tc>
        <w:tc>
          <w:tcPr>
            <w:tcW w:w="2693" w:type="dxa"/>
            <w:tcBorders>
              <w:bottom w:val="single" w:sz="4" w:space="0" w:color="912122"/>
            </w:tcBorders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Sezen TÜREN</w:t>
            </w:r>
          </w:p>
        </w:tc>
      </w:tr>
    </w:tbl>
    <w:p w:rsidR="00E878FA" w:rsidRDefault="00E878FA" w:rsidP="00727FA3">
      <w:pPr>
        <w:pStyle w:val="ListParagraph"/>
        <w:spacing w:before="0" w:after="0" w:line="240" w:lineRule="auto"/>
        <w:ind w:left="0"/>
        <w:jc w:val="center"/>
        <w:rPr>
          <w:rFonts w:ascii="Times New Roman" w:hAnsi="Times New Roman"/>
          <w:b/>
          <w:sz w:val="22"/>
          <w:szCs w:val="22"/>
        </w:rPr>
      </w:pPr>
    </w:p>
    <w:p w:rsidR="00E878FA" w:rsidRDefault="00E878FA" w:rsidP="00727FA3">
      <w:pPr>
        <w:pStyle w:val="ListParagraph"/>
        <w:spacing w:before="0" w:after="0" w:line="240" w:lineRule="auto"/>
        <w:ind w:left="0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************</w:t>
      </w:r>
    </w:p>
    <w:p w:rsidR="00E878FA" w:rsidRDefault="00E878FA" w:rsidP="00383A4E">
      <w:pPr>
        <w:pStyle w:val="ListParagraph"/>
        <w:spacing w:before="0" w:after="0" w:line="240" w:lineRule="auto"/>
        <w:ind w:left="0"/>
        <w:rPr>
          <w:rFonts w:ascii="Times New Roman" w:hAnsi="Times New Roman"/>
          <w:b/>
        </w:rPr>
      </w:pPr>
    </w:p>
    <w:p w:rsidR="00E878FA" w:rsidRDefault="00E878FA" w:rsidP="00383A4E">
      <w:pPr>
        <w:pStyle w:val="ListParagraph"/>
        <w:spacing w:before="0" w:after="0" w:line="240" w:lineRule="auto"/>
        <w:ind w:left="0"/>
        <w:rPr>
          <w:rFonts w:ascii="Times New Roman" w:hAnsi="Times New Roman"/>
          <w:b/>
        </w:rPr>
      </w:pPr>
    </w:p>
    <w:p w:rsidR="00E878FA" w:rsidRPr="003F0C3B" w:rsidRDefault="00E878FA" w:rsidP="00383A4E">
      <w:pPr>
        <w:pStyle w:val="ListParagraph"/>
        <w:spacing w:before="0" w:after="0" w:line="240" w:lineRule="auto"/>
        <w:ind w:left="0"/>
        <w:rPr>
          <w:rFonts w:ascii="Times New Roman" w:hAnsi="Times New Roman"/>
          <w:b/>
          <w:sz w:val="22"/>
          <w:szCs w:val="22"/>
        </w:rPr>
      </w:pPr>
    </w:p>
    <w:p w:rsidR="00E878FA" w:rsidRPr="003F0C3B" w:rsidRDefault="00E878FA" w:rsidP="00727FA3">
      <w:pPr>
        <w:pStyle w:val="ListParagraph"/>
        <w:spacing w:before="0" w:after="0" w:line="240" w:lineRule="auto"/>
        <w:ind w:left="0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*************</w:t>
      </w:r>
    </w:p>
    <w:p w:rsidR="00E878FA" w:rsidRPr="000B2050" w:rsidRDefault="00E878FA" w:rsidP="00DD6577">
      <w:pPr>
        <w:pStyle w:val="ListParagraph"/>
        <w:spacing w:before="0" w:after="0" w:line="240" w:lineRule="auto"/>
        <w:ind w:left="0"/>
        <w:rPr>
          <w:rFonts w:ascii="Times New Roman" w:hAnsi="Times New Roman"/>
          <w:b/>
        </w:rPr>
      </w:pPr>
      <w:r w:rsidRPr="003F0C3B">
        <w:rPr>
          <w:rFonts w:ascii="Times New Roman" w:hAnsi="Times New Roman"/>
          <w:b/>
          <w:sz w:val="22"/>
          <w:szCs w:val="22"/>
        </w:rPr>
        <w:tab/>
      </w:r>
    </w:p>
    <w:p w:rsidR="00E878FA" w:rsidRPr="003F0C3B" w:rsidRDefault="00E878FA" w:rsidP="00727FA3">
      <w:pPr>
        <w:pStyle w:val="ListParagraph"/>
        <w:numPr>
          <w:ilvl w:val="0"/>
          <w:numId w:val="4"/>
        </w:num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DEĞERLER EĞİTİMİ YÜRÜTME KURULU</w:t>
      </w:r>
    </w:p>
    <w:tbl>
      <w:tblPr>
        <w:tblW w:w="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2551"/>
      </w:tblGrid>
      <w:tr w:rsidR="00E878FA" w:rsidRPr="00F95BE4" w:rsidTr="00F95BE4">
        <w:trPr>
          <w:trHeight w:val="397"/>
        </w:trPr>
        <w:tc>
          <w:tcPr>
            <w:tcW w:w="2235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GÖREVLİLER</w:t>
            </w:r>
          </w:p>
        </w:tc>
        <w:tc>
          <w:tcPr>
            <w:tcW w:w="2551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ADI SOYADI</w:t>
            </w:r>
          </w:p>
        </w:tc>
      </w:tr>
      <w:tr w:rsidR="00E878FA" w:rsidRPr="00F95BE4" w:rsidTr="00F95BE4">
        <w:trPr>
          <w:trHeight w:val="284"/>
        </w:trPr>
        <w:tc>
          <w:tcPr>
            <w:tcW w:w="2235" w:type="dxa"/>
            <w:tcBorders>
              <w:top w:val="single" w:sz="4" w:space="0" w:color="912122"/>
              <w:left w:val="single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Başkan  (Müd. Yard)</w:t>
            </w:r>
          </w:p>
        </w:tc>
        <w:tc>
          <w:tcPr>
            <w:tcW w:w="2551" w:type="dxa"/>
            <w:tcBorders>
              <w:top w:val="single" w:sz="4" w:space="0" w:color="912122"/>
              <w:left w:val="dotted" w:sz="4" w:space="0" w:color="912122"/>
              <w:bottom w:val="dotted" w:sz="4" w:space="0" w:color="912122"/>
              <w:right w:val="single" w:sz="4" w:space="0" w:color="912122"/>
            </w:tcBorders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E878FA" w:rsidRPr="00F95BE4" w:rsidTr="00F95BE4">
        <w:trPr>
          <w:trHeight w:val="284"/>
        </w:trPr>
        <w:tc>
          <w:tcPr>
            <w:tcW w:w="2235" w:type="dxa"/>
            <w:tcBorders>
              <w:top w:val="dotted" w:sz="4" w:space="0" w:color="912122"/>
              <w:left w:val="single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Rehber Öğr.</w:t>
            </w:r>
          </w:p>
        </w:tc>
        <w:tc>
          <w:tcPr>
            <w:tcW w:w="2551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4" w:space="0" w:color="912122"/>
            </w:tcBorders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032C20">
              <w:rPr>
                <w:rFonts w:ascii="Times New Roman" w:hAnsi="Times New Roman"/>
                <w:bCs/>
                <w:color w:val="000000"/>
              </w:rPr>
              <w:t>Fadime BAŞTUĞ GÖRGÜLÜ</w:t>
            </w:r>
          </w:p>
        </w:tc>
      </w:tr>
      <w:tr w:rsidR="00E878FA" w:rsidRPr="00F95BE4" w:rsidTr="00F95BE4">
        <w:trPr>
          <w:trHeight w:val="284"/>
        </w:trPr>
        <w:tc>
          <w:tcPr>
            <w:tcW w:w="2235" w:type="dxa"/>
            <w:tcBorders>
              <w:top w:val="dotted" w:sz="4" w:space="0" w:color="912122"/>
              <w:left w:val="single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5. sınıf öğrt.</w:t>
            </w:r>
          </w:p>
        </w:tc>
        <w:tc>
          <w:tcPr>
            <w:tcW w:w="2551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4" w:space="0" w:color="912122"/>
            </w:tcBorders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Samet HIZ</w:t>
            </w:r>
          </w:p>
        </w:tc>
      </w:tr>
      <w:tr w:rsidR="00E878FA" w:rsidRPr="00F95BE4" w:rsidTr="00F95BE4">
        <w:trPr>
          <w:trHeight w:val="284"/>
        </w:trPr>
        <w:tc>
          <w:tcPr>
            <w:tcW w:w="2235" w:type="dxa"/>
            <w:tcBorders>
              <w:top w:val="dotted" w:sz="4" w:space="0" w:color="912122"/>
              <w:left w:val="single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6. sınıf rehber öğrt.</w:t>
            </w:r>
          </w:p>
        </w:tc>
        <w:tc>
          <w:tcPr>
            <w:tcW w:w="2551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4" w:space="0" w:color="912122"/>
            </w:tcBorders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Çığır AYDIN</w:t>
            </w:r>
          </w:p>
        </w:tc>
      </w:tr>
      <w:tr w:rsidR="00E878FA" w:rsidRPr="00F95BE4" w:rsidTr="00F95BE4">
        <w:trPr>
          <w:trHeight w:val="284"/>
        </w:trPr>
        <w:tc>
          <w:tcPr>
            <w:tcW w:w="2235" w:type="dxa"/>
            <w:tcBorders>
              <w:top w:val="dotted" w:sz="4" w:space="0" w:color="912122"/>
              <w:left w:val="single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7. sınıf rehber öğrt.</w:t>
            </w:r>
          </w:p>
        </w:tc>
        <w:tc>
          <w:tcPr>
            <w:tcW w:w="2551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4" w:space="0" w:color="912122"/>
            </w:tcBorders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Sezen TÜREN</w:t>
            </w:r>
          </w:p>
        </w:tc>
      </w:tr>
      <w:tr w:rsidR="00E878FA" w:rsidRPr="00F95BE4" w:rsidTr="00F95BE4">
        <w:trPr>
          <w:trHeight w:val="284"/>
        </w:trPr>
        <w:tc>
          <w:tcPr>
            <w:tcW w:w="2235" w:type="dxa"/>
            <w:tcBorders>
              <w:top w:val="dotted" w:sz="4" w:space="0" w:color="912122"/>
              <w:left w:val="single" w:sz="4" w:space="0" w:color="912122"/>
              <w:bottom w:val="single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8. sınıf rehber öğrt.</w:t>
            </w:r>
          </w:p>
        </w:tc>
        <w:tc>
          <w:tcPr>
            <w:tcW w:w="2551" w:type="dxa"/>
            <w:tcBorders>
              <w:top w:val="dotted" w:sz="4" w:space="0" w:color="912122"/>
              <w:left w:val="dotted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EF0CD"/>
            <w:vAlign w:val="center"/>
          </w:tcPr>
          <w:p w:rsidR="00E878FA" w:rsidRPr="005C4D9E" w:rsidRDefault="00E878FA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Figen YÜCE</w:t>
            </w:r>
          </w:p>
        </w:tc>
      </w:tr>
    </w:tbl>
    <w:p w:rsidR="00E878FA" w:rsidRPr="001A41E2" w:rsidRDefault="00E878FA" w:rsidP="000B2050">
      <w:pPr>
        <w:spacing w:before="0"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**************</w:t>
      </w:r>
    </w:p>
    <w:p w:rsidR="00E878FA" w:rsidRDefault="00E878FA" w:rsidP="00727FA3">
      <w:pPr>
        <w:pStyle w:val="ListParagraph"/>
        <w:numPr>
          <w:ilvl w:val="0"/>
          <w:numId w:val="4"/>
        </w:numPr>
        <w:spacing w:before="0" w:after="0" w:line="240" w:lineRule="auto"/>
        <w:rPr>
          <w:rFonts w:ascii="Times New Roman" w:hAnsi="Times New Roman"/>
          <w:b/>
          <w:bCs/>
          <w:sz w:val="22"/>
          <w:szCs w:val="22"/>
        </w:rPr>
        <w:sectPr w:rsidR="00E878FA" w:rsidSect="006C3C84">
          <w:type w:val="continuous"/>
          <w:pgSz w:w="11906" w:h="16838"/>
          <w:pgMar w:top="1418" w:right="1558" w:bottom="1701" w:left="1418" w:header="709" w:footer="709" w:gutter="0"/>
          <w:pgBorders w:offsetFrom="page">
            <w:top w:val="single" w:sz="8" w:space="24" w:color="78C0D4" w:shadow="1"/>
            <w:left w:val="single" w:sz="8" w:space="24" w:color="78C0D4" w:shadow="1"/>
            <w:bottom w:val="single" w:sz="8" w:space="24" w:color="78C0D4" w:shadow="1"/>
            <w:right w:val="single" w:sz="8" w:space="24" w:color="78C0D4" w:shadow="1"/>
          </w:pgBorders>
          <w:cols w:num="2" w:space="708"/>
          <w:titlePg/>
          <w:docGrid w:linePitch="360"/>
        </w:sectPr>
      </w:pPr>
    </w:p>
    <w:p w:rsidR="00E878FA" w:rsidRDefault="00E878FA" w:rsidP="00915BC7">
      <w:pPr>
        <w:pStyle w:val="ListParagraph"/>
        <w:spacing w:before="0" w:after="0" w:line="360" w:lineRule="auto"/>
        <w:ind w:left="0"/>
        <w:rPr>
          <w:rFonts w:ascii="Times New Roman" w:hAnsi="Times New Roman"/>
          <w:b/>
          <w:bCs/>
          <w:sz w:val="22"/>
          <w:szCs w:val="22"/>
        </w:rPr>
      </w:pPr>
    </w:p>
    <w:p w:rsidR="00E878FA" w:rsidRDefault="00E878FA" w:rsidP="00915BC7">
      <w:pPr>
        <w:pStyle w:val="ListParagraph"/>
        <w:spacing w:before="0" w:after="0" w:line="360" w:lineRule="auto"/>
        <w:ind w:left="0"/>
        <w:rPr>
          <w:rFonts w:ascii="Times New Roman" w:hAnsi="Times New Roman"/>
          <w:b/>
          <w:bCs/>
          <w:sz w:val="22"/>
          <w:szCs w:val="22"/>
        </w:rPr>
      </w:pPr>
    </w:p>
    <w:p w:rsidR="00E878FA" w:rsidRDefault="00E878FA" w:rsidP="00915BC7">
      <w:pPr>
        <w:pStyle w:val="ListParagraph"/>
        <w:spacing w:before="0" w:after="0" w:line="360" w:lineRule="auto"/>
        <w:ind w:left="0"/>
        <w:rPr>
          <w:rFonts w:ascii="Times New Roman" w:hAnsi="Times New Roman"/>
          <w:b/>
          <w:bCs/>
          <w:sz w:val="22"/>
          <w:szCs w:val="22"/>
        </w:rPr>
      </w:pPr>
    </w:p>
    <w:p w:rsidR="00E878FA" w:rsidRDefault="00E878FA" w:rsidP="00915BC7">
      <w:pPr>
        <w:pStyle w:val="ListParagraph"/>
        <w:spacing w:before="0" w:after="0" w:line="360" w:lineRule="auto"/>
        <w:ind w:left="0"/>
        <w:rPr>
          <w:rFonts w:ascii="Times New Roman" w:hAnsi="Times New Roman"/>
          <w:b/>
          <w:bCs/>
          <w:sz w:val="22"/>
          <w:szCs w:val="22"/>
        </w:rPr>
      </w:pPr>
    </w:p>
    <w:p w:rsidR="00E878FA" w:rsidRPr="003F0C3B" w:rsidRDefault="00E878FA" w:rsidP="007A1577">
      <w:pPr>
        <w:pStyle w:val="ListParagraph"/>
        <w:spacing w:before="0" w:after="0" w:line="240" w:lineRule="auto"/>
        <w:rPr>
          <w:rFonts w:ascii="Times New Roman" w:hAnsi="Times New Roman"/>
          <w:b/>
          <w:bCs/>
          <w:sz w:val="22"/>
          <w:szCs w:val="22"/>
        </w:rPr>
      </w:pPr>
    </w:p>
    <w:p w:rsidR="00E878FA" w:rsidRDefault="00E878FA" w:rsidP="007A1577">
      <w:pPr>
        <w:pStyle w:val="ListParagraph"/>
        <w:spacing w:before="0" w:after="0" w:line="240" w:lineRule="auto"/>
        <w:rPr>
          <w:rFonts w:ascii="Times New Roman" w:hAnsi="Times New Roman"/>
          <w:b/>
          <w:bCs/>
          <w:sz w:val="22"/>
          <w:szCs w:val="22"/>
        </w:rPr>
        <w:sectPr w:rsidR="00E878FA" w:rsidSect="006C3C84">
          <w:headerReference w:type="first" r:id="rId10"/>
          <w:type w:val="continuous"/>
          <w:pgSz w:w="11906" w:h="16838"/>
          <w:pgMar w:top="1418" w:right="1558" w:bottom="1701" w:left="1418" w:header="709" w:footer="709" w:gutter="0"/>
          <w:pgBorders w:offsetFrom="page">
            <w:top w:val="single" w:sz="8" w:space="24" w:color="78C0D4" w:shadow="1"/>
            <w:left w:val="single" w:sz="8" w:space="24" w:color="78C0D4" w:shadow="1"/>
            <w:bottom w:val="single" w:sz="8" w:space="24" w:color="78C0D4" w:shadow="1"/>
            <w:right w:val="single" w:sz="8" w:space="24" w:color="78C0D4" w:shadow="1"/>
          </w:pgBorders>
          <w:cols w:space="708"/>
          <w:docGrid w:linePitch="360"/>
        </w:sectPr>
      </w:pPr>
    </w:p>
    <w:p w:rsidR="00E878FA" w:rsidRPr="003F0C3B" w:rsidRDefault="00E878FA" w:rsidP="002A4A3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  <w:sectPr w:rsidR="00E878FA" w:rsidRPr="003F0C3B" w:rsidSect="006C3C84">
          <w:type w:val="continuous"/>
          <w:pgSz w:w="11906" w:h="16838"/>
          <w:pgMar w:top="1418" w:right="1558" w:bottom="1701" w:left="1418" w:header="709" w:footer="709" w:gutter="0"/>
          <w:pgBorders w:offsetFrom="page">
            <w:top w:val="single" w:sz="8" w:space="24" w:color="78C0D4" w:shadow="1"/>
            <w:left w:val="single" w:sz="8" w:space="24" w:color="78C0D4" w:shadow="1"/>
            <w:bottom w:val="single" w:sz="8" w:space="24" w:color="78C0D4" w:shadow="1"/>
            <w:right w:val="single" w:sz="8" w:space="24" w:color="78C0D4" w:shadow="1"/>
          </w:pgBorders>
          <w:cols w:num="2" w:space="708"/>
          <w:titlePg/>
          <w:docGrid w:linePitch="360"/>
        </w:sectPr>
      </w:pPr>
    </w:p>
    <w:p w:rsidR="00E878FA" w:rsidRPr="003F0C3B" w:rsidRDefault="00E878FA" w:rsidP="00A725B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0" w:after="0" w:line="360" w:lineRule="auto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TAŞIMA MERKEZİ İLKÖĞRETİM OKULU</w:t>
      </w:r>
    </w:p>
    <w:tbl>
      <w:tblPr>
        <w:tblW w:w="9606" w:type="dxa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4928"/>
        <w:gridCol w:w="2268"/>
        <w:gridCol w:w="2410"/>
      </w:tblGrid>
      <w:tr w:rsidR="00E878FA" w:rsidRPr="00F95BE4" w:rsidTr="00F95BE4">
        <w:trPr>
          <w:trHeight w:val="624"/>
        </w:trPr>
        <w:tc>
          <w:tcPr>
            <w:tcW w:w="4928" w:type="dxa"/>
            <w:tcBorders>
              <w:top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ÖĞRENCİNİN HANGİ OKULDAN TAŞINDIĞI</w:t>
            </w:r>
          </w:p>
        </w:tc>
        <w:tc>
          <w:tcPr>
            <w:tcW w:w="2268" w:type="dxa"/>
            <w:tcBorders>
              <w:top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TAŞINAN ÖĞRENCİNİN SINIFI</w:t>
            </w:r>
          </w:p>
        </w:tc>
        <w:tc>
          <w:tcPr>
            <w:tcW w:w="2410" w:type="dxa"/>
            <w:tcBorders>
              <w:top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TAŞINAN ÖĞRENCİNİN SAYISI</w:t>
            </w:r>
          </w:p>
        </w:tc>
      </w:tr>
      <w:tr w:rsidR="00E878FA" w:rsidRPr="00F95BE4" w:rsidTr="00F95BE4">
        <w:trPr>
          <w:trHeight w:val="284"/>
        </w:trPr>
        <w:tc>
          <w:tcPr>
            <w:tcW w:w="4928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Beykonak Köyü- Kırkkavak Köyü</w:t>
            </w:r>
          </w:p>
        </w:tc>
        <w:tc>
          <w:tcPr>
            <w:tcW w:w="2268" w:type="dxa"/>
            <w:vAlign w:val="center"/>
          </w:tcPr>
          <w:p w:rsidR="00E878FA" w:rsidRPr="00D37C15" w:rsidRDefault="00E878FA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  <w:r w:rsidRPr="00D37C15">
              <w:rPr>
                <w:rFonts w:ascii="Times New Roman" w:hAnsi="Times New Roman"/>
                <w:color w:val="000000"/>
                <w:sz w:val="22"/>
                <w:szCs w:val="22"/>
              </w:rPr>
              <w:t>-8</w:t>
            </w:r>
          </w:p>
        </w:tc>
        <w:tc>
          <w:tcPr>
            <w:tcW w:w="2410" w:type="dxa"/>
            <w:vAlign w:val="center"/>
          </w:tcPr>
          <w:p w:rsidR="00E878FA" w:rsidRPr="00D37C15" w:rsidRDefault="00E878FA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E878FA" w:rsidRPr="00F95BE4" w:rsidTr="00F95BE4">
        <w:trPr>
          <w:trHeight w:val="284"/>
        </w:trPr>
        <w:tc>
          <w:tcPr>
            <w:tcW w:w="4928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Çakmak-hamitli-sığırcılı-s.müsellim-Kurttepe</w:t>
            </w:r>
          </w:p>
        </w:tc>
        <w:tc>
          <w:tcPr>
            <w:tcW w:w="2268" w:type="dxa"/>
            <w:shd w:val="clear" w:color="auto" w:fill="FEF0CD"/>
            <w:vAlign w:val="center"/>
          </w:tcPr>
          <w:p w:rsidR="00E878FA" w:rsidRPr="00D37C15" w:rsidRDefault="00E878FA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  <w:r w:rsidRPr="00D37C15">
              <w:rPr>
                <w:rFonts w:ascii="Times New Roman" w:hAnsi="Times New Roman"/>
                <w:color w:val="000000"/>
                <w:sz w:val="22"/>
                <w:szCs w:val="22"/>
              </w:rPr>
              <w:t>-8</w:t>
            </w:r>
          </w:p>
        </w:tc>
        <w:tc>
          <w:tcPr>
            <w:tcW w:w="2410" w:type="dxa"/>
            <w:shd w:val="clear" w:color="auto" w:fill="FEF0CD"/>
            <w:vAlign w:val="center"/>
          </w:tcPr>
          <w:p w:rsidR="00E878FA" w:rsidRPr="00D37C15" w:rsidRDefault="00E878FA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10</w:t>
            </w:r>
          </w:p>
        </w:tc>
      </w:tr>
      <w:tr w:rsidR="00E878FA" w:rsidRPr="00F95BE4" w:rsidTr="00F95BE4">
        <w:trPr>
          <w:trHeight w:val="284"/>
        </w:trPr>
        <w:tc>
          <w:tcPr>
            <w:tcW w:w="4928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Çiftlik Köyü -Karayayla Köyü-</w:t>
            </w:r>
          </w:p>
        </w:tc>
        <w:tc>
          <w:tcPr>
            <w:tcW w:w="2268" w:type="dxa"/>
            <w:vAlign w:val="center"/>
          </w:tcPr>
          <w:p w:rsidR="00E878FA" w:rsidRPr="00D37C15" w:rsidRDefault="00E878FA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  <w:r w:rsidRPr="00D37C15">
              <w:rPr>
                <w:rFonts w:ascii="Times New Roman" w:hAnsi="Times New Roman"/>
                <w:color w:val="000000"/>
                <w:sz w:val="22"/>
                <w:szCs w:val="22"/>
              </w:rPr>
              <w:t>-8</w:t>
            </w:r>
          </w:p>
        </w:tc>
        <w:tc>
          <w:tcPr>
            <w:tcW w:w="2410" w:type="dxa"/>
            <w:vAlign w:val="center"/>
          </w:tcPr>
          <w:p w:rsidR="00E878FA" w:rsidRPr="00D37C15" w:rsidRDefault="00E878FA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E878FA" w:rsidRPr="00F95BE4" w:rsidTr="00F95BE4">
        <w:trPr>
          <w:trHeight w:val="284"/>
        </w:trPr>
        <w:tc>
          <w:tcPr>
            <w:tcW w:w="4928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Değirmenci Köyü- Demirtaş Mahallesi-</w:t>
            </w:r>
          </w:p>
        </w:tc>
        <w:tc>
          <w:tcPr>
            <w:tcW w:w="2268" w:type="dxa"/>
            <w:shd w:val="clear" w:color="auto" w:fill="FEF0CD"/>
            <w:vAlign w:val="center"/>
          </w:tcPr>
          <w:p w:rsidR="00E878FA" w:rsidRPr="00D37C15" w:rsidRDefault="00E878FA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  <w:r w:rsidRPr="00D37C15">
              <w:rPr>
                <w:rFonts w:ascii="Times New Roman" w:hAnsi="Times New Roman"/>
                <w:color w:val="000000"/>
                <w:sz w:val="22"/>
                <w:szCs w:val="22"/>
              </w:rPr>
              <w:t>-8</w:t>
            </w:r>
          </w:p>
        </w:tc>
        <w:tc>
          <w:tcPr>
            <w:tcW w:w="2410" w:type="dxa"/>
            <w:shd w:val="clear" w:color="auto" w:fill="FEF0CD"/>
            <w:vAlign w:val="center"/>
          </w:tcPr>
          <w:p w:rsidR="00E878FA" w:rsidRPr="00D37C15" w:rsidRDefault="00E878FA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16</w:t>
            </w:r>
          </w:p>
        </w:tc>
      </w:tr>
      <w:tr w:rsidR="00E878FA" w:rsidRPr="00F95BE4" w:rsidTr="00F95BE4">
        <w:trPr>
          <w:trHeight w:val="284"/>
        </w:trPr>
        <w:tc>
          <w:tcPr>
            <w:tcW w:w="4928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Eskiköy-</w:t>
            </w:r>
            <w:r>
              <w:t xml:space="preserve"> </w:t>
            </w:r>
            <w:r w:rsidRPr="00634521">
              <w:rPr>
                <w:rFonts w:ascii="Times New Roman" w:hAnsi="Times New Roman"/>
                <w:b/>
                <w:bCs/>
                <w:sz w:val="22"/>
                <w:szCs w:val="22"/>
              </w:rPr>
              <w:t>Kiremitçisalih Köyü-</w:t>
            </w:r>
          </w:p>
        </w:tc>
        <w:tc>
          <w:tcPr>
            <w:tcW w:w="2268" w:type="dxa"/>
            <w:vAlign w:val="center"/>
          </w:tcPr>
          <w:p w:rsidR="00E878FA" w:rsidRPr="00D37C15" w:rsidRDefault="00E878FA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  <w:r w:rsidRPr="00D37C15">
              <w:rPr>
                <w:rFonts w:ascii="Times New Roman" w:hAnsi="Times New Roman"/>
                <w:color w:val="000000"/>
                <w:sz w:val="22"/>
                <w:szCs w:val="22"/>
              </w:rPr>
              <w:t>-8</w:t>
            </w:r>
          </w:p>
        </w:tc>
        <w:tc>
          <w:tcPr>
            <w:tcW w:w="2410" w:type="dxa"/>
            <w:vAlign w:val="center"/>
          </w:tcPr>
          <w:p w:rsidR="00E878FA" w:rsidRPr="00D37C15" w:rsidRDefault="00E878FA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11</w:t>
            </w:r>
          </w:p>
        </w:tc>
      </w:tr>
      <w:tr w:rsidR="00E878FA" w:rsidRPr="00F95BE4" w:rsidTr="00F95BE4">
        <w:trPr>
          <w:trHeight w:val="284"/>
        </w:trPr>
        <w:tc>
          <w:tcPr>
            <w:tcW w:w="4928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Gemici Köyü- Kurduköy-çalıköy-</w:t>
            </w:r>
          </w:p>
        </w:tc>
        <w:tc>
          <w:tcPr>
            <w:tcW w:w="2268" w:type="dxa"/>
            <w:shd w:val="clear" w:color="auto" w:fill="FEF0CD"/>
            <w:vAlign w:val="center"/>
          </w:tcPr>
          <w:p w:rsidR="00E878FA" w:rsidRPr="00D37C15" w:rsidRDefault="00E878FA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  <w:r w:rsidRPr="00D37C15">
              <w:rPr>
                <w:rFonts w:ascii="Times New Roman" w:hAnsi="Times New Roman"/>
                <w:color w:val="000000"/>
                <w:sz w:val="22"/>
                <w:szCs w:val="22"/>
              </w:rPr>
              <w:t>-8</w:t>
            </w:r>
          </w:p>
        </w:tc>
        <w:tc>
          <w:tcPr>
            <w:tcW w:w="2410" w:type="dxa"/>
            <w:shd w:val="clear" w:color="auto" w:fill="FEF0CD"/>
            <w:vAlign w:val="center"/>
          </w:tcPr>
          <w:p w:rsidR="00E878FA" w:rsidRPr="00D37C15" w:rsidRDefault="00E878FA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8</w:t>
            </w:r>
          </w:p>
        </w:tc>
      </w:tr>
      <w:tr w:rsidR="00E878FA" w:rsidRPr="00F95BE4" w:rsidTr="00F95BE4">
        <w:trPr>
          <w:trHeight w:val="284"/>
        </w:trPr>
        <w:tc>
          <w:tcPr>
            <w:tcW w:w="4928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Hasanpınar Köyü-</w:t>
            </w:r>
          </w:p>
        </w:tc>
        <w:tc>
          <w:tcPr>
            <w:tcW w:w="2268" w:type="dxa"/>
            <w:vAlign w:val="center"/>
          </w:tcPr>
          <w:p w:rsidR="00E878FA" w:rsidRPr="00D37C15" w:rsidRDefault="00E878FA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  <w:r w:rsidRPr="00D37C15">
              <w:rPr>
                <w:rFonts w:ascii="Times New Roman" w:hAnsi="Times New Roman"/>
                <w:color w:val="000000"/>
                <w:sz w:val="22"/>
                <w:szCs w:val="22"/>
              </w:rPr>
              <w:t>-8</w:t>
            </w:r>
          </w:p>
        </w:tc>
        <w:tc>
          <w:tcPr>
            <w:tcW w:w="2410" w:type="dxa"/>
            <w:vAlign w:val="center"/>
          </w:tcPr>
          <w:p w:rsidR="00E878FA" w:rsidRPr="00D37C15" w:rsidRDefault="00E878FA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10</w:t>
            </w:r>
          </w:p>
        </w:tc>
      </w:tr>
      <w:tr w:rsidR="00E878FA" w:rsidRPr="00F95BE4" w:rsidTr="00F95BE4">
        <w:trPr>
          <w:trHeight w:val="284"/>
        </w:trPr>
        <w:tc>
          <w:tcPr>
            <w:tcW w:w="4928" w:type="dxa"/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Malkoç-Bayramlı</w:t>
            </w:r>
          </w:p>
        </w:tc>
        <w:tc>
          <w:tcPr>
            <w:tcW w:w="2268" w:type="dxa"/>
            <w:shd w:val="clear" w:color="auto" w:fill="FEF0CD"/>
            <w:vAlign w:val="center"/>
          </w:tcPr>
          <w:p w:rsidR="00E878FA" w:rsidRPr="00D37C15" w:rsidRDefault="00E878FA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  <w:r w:rsidRPr="00D37C15">
              <w:rPr>
                <w:rFonts w:ascii="Times New Roman" w:hAnsi="Times New Roman"/>
                <w:color w:val="000000"/>
                <w:sz w:val="22"/>
                <w:szCs w:val="22"/>
              </w:rPr>
              <w:t>-8</w:t>
            </w:r>
          </w:p>
        </w:tc>
        <w:tc>
          <w:tcPr>
            <w:tcW w:w="2410" w:type="dxa"/>
            <w:shd w:val="clear" w:color="auto" w:fill="FEF0CD"/>
            <w:vAlign w:val="center"/>
          </w:tcPr>
          <w:p w:rsidR="00E878FA" w:rsidRPr="00D37C15" w:rsidRDefault="00E878FA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8</w:t>
            </w:r>
          </w:p>
        </w:tc>
      </w:tr>
      <w:tr w:rsidR="00E878FA" w:rsidRPr="00F95BE4" w:rsidTr="00F95BE4">
        <w:trPr>
          <w:trHeight w:val="284"/>
        </w:trPr>
        <w:tc>
          <w:tcPr>
            <w:tcW w:w="4928" w:type="dxa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Başağıl-bıldır-ömerbey-</w:t>
            </w:r>
          </w:p>
        </w:tc>
        <w:tc>
          <w:tcPr>
            <w:tcW w:w="2268" w:type="dxa"/>
            <w:vAlign w:val="center"/>
          </w:tcPr>
          <w:p w:rsidR="00E878FA" w:rsidRPr="00D37C15" w:rsidRDefault="00E878FA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  <w:r w:rsidRPr="00D37C15">
              <w:rPr>
                <w:rFonts w:ascii="Times New Roman" w:hAnsi="Times New Roman"/>
                <w:color w:val="000000"/>
                <w:sz w:val="22"/>
                <w:szCs w:val="22"/>
              </w:rPr>
              <w:t>-8</w:t>
            </w:r>
          </w:p>
        </w:tc>
        <w:tc>
          <w:tcPr>
            <w:tcW w:w="2410" w:type="dxa"/>
            <w:vAlign w:val="center"/>
          </w:tcPr>
          <w:p w:rsidR="00E878FA" w:rsidRPr="00D37C15" w:rsidRDefault="00E878FA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7</w:t>
            </w:r>
          </w:p>
        </w:tc>
      </w:tr>
      <w:tr w:rsidR="00E878FA" w:rsidRPr="00F95BE4" w:rsidTr="00F95BE4">
        <w:trPr>
          <w:trHeight w:val="284"/>
        </w:trPr>
        <w:tc>
          <w:tcPr>
            <w:tcW w:w="4928" w:type="dxa"/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EF3987">
              <w:rPr>
                <w:rFonts w:ascii="Times New Roman" w:hAnsi="Times New Roman"/>
                <w:b/>
                <w:bCs/>
                <w:sz w:val="22"/>
                <w:szCs w:val="22"/>
              </w:rPr>
              <w:t>Salarlı-1</w:t>
            </w:r>
          </w:p>
        </w:tc>
        <w:tc>
          <w:tcPr>
            <w:tcW w:w="2268" w:type="dxa"/>
            <w:shd w:val="clear" w:color="auto" w:fill="FEF0CD"/>
            <w:vAlign w:val="center"/>
          </w:tcPr>
          <w:p w:rsidR="00E878FA" w:rsidRPr="00D37C15" w:rsidRDefault="00E878FA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  <w:r w:rsidRPr="00D37C15">
              <w:rPr>
                <w:rFonts w:ascii="Times New Roman" w:hAnsi="Times New Roman"/>
                <w:color w:val="000000"/>
                <w:sz w:val="22"/>
                <w:szCs w:val="22"/>
              </w:rPr>
              <w:t>-8</w:t>
            </w:r>
          </w:p>
        </w:tc>
        <w:tc>
          <w:tcPr>
            <w:tcW w:w="2410" w:type="dxa"/>
            <w:shd w:val="clear" w:color="auto" w:fill="FEF0CD"/>
            <w:vAlign w:val="center"/>
          </w:tcPr>
          <w:p w:rsidR="00E878FA" w:rsidRPr="00D37C15" w:rsidRDefault="00E878FA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22</w:t>
            </w:r>
          </w:p>
        </w:tc>
      </w:tr>
      <w:tr w:rsidR="00E878FA" w:rsidRPr="00F95BE4" w:rsidTr="00F95BE4">
        <w:trPr>
          <w:trHeight w:val="284"/>
        </w:trPr>
        <w:tc>
          <w:tcPr>
            <w:tcW w:w="4928" w:type="dxa"/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FEF0CD"/>
            <w:vAlign w:val="center"/>
          </w:tcPr>
          <w:p w:rsidR="00E878FA" w:rsidRPr="00D37C15" w:rsidRDefault="00E878FA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FEF0CD"/>
            <w:vAlign w:val="center"/>
          </w:tcPr>
          <w:p w:rsidR="00E878FA" w:rsidRPr="00D37C15" w:rsidRDefault="00E878FA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E878FA" w:rsidRPr="00F95BE4" w:rsidTr="002F04C9">
        <w:trPr>
          <w:trHeight w:val="284"/>
        </w:trPr>
        <w:tc>
          <w:tcPr>
            <w:tcW w:w="7196" w:type="dxa"/>
            <w:gridSpan w:val="2"/>
            <w:tcBorders>
              <w:bottom w:val="single" w:sz="8" w:space="0" w:color="912122"/>
            </w:tcBorders>
          </w:tcPr>
          <w:p w:rsidR="00E878FA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TOPLAM</w:t>
            </w:r>
          </w:p>
        </w:tc>
        <w:tc>
          <w:tcPr>
            <w:tcW w:w="2410" w:type="dxa"/>
            <w:tcBorders>
              <w:bottom w:val="single" w:sz="8" w:space="0" w:color="912122"/>
            </w:tcBorders>
            <w:vAlign w:val="center"/>
          </w:tcPr>
          <w:p w:rsidR="00E878FA" w:rsidRPr="00D37C15" w:rsidRDefault="00E878FA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100</w:t>
            </w:r>
            <w:bookmarkStart w:id="39" w:name="_GoBack"/>
            <w:bookmarkEnd w:id="39"/>
          </w:p>
        </w:tc>
      </w:tr>
    </w:tbl>
    <w:p w:rsidR="00E878FA" w:rsidRPr="003F0C3B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E878FA" w:rsidRPr="003F0C3B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  <w:sectPr w:rsidR="00E878FA" w:rsidRPr="003F0C3B" w:rsidSect="006C3C84">
          <w:type w:val="continuous"/>
          <w:pgSz w:w="11906" w:h="16838"/>
          <w:pgMar w:top="1418" w:right="1558" w:bottom="1701" w:left="1418" w:header="709" w:footer="709" w:gutter="0"/>
          <w:pgBorders w:offsetFrom="page">
            <w:top w:val="single" w:sz="8" w:space="24" w:color="78C0D4" w:shadow="1"/>
            <w:left w:val="single" w:sz="8" w:space="24" w:color="78C0D4" w:shadow="1"/>
            <w:bottom w:val="single" w:sz="8" w:space="24" w:color="78C0D4" w:shadow="1"/>
            <w:right w:val="single" w:sz="8" w:space="24" w:color="78C0D4" w:shadow="1"/>
          </w:pgBorders>
          <w:cols w:space="708"/>
          <w:titlePg/>
          <w:docGrid w:linePitch="360"/>
        </w:sectPr>
      </w:pPr>
    </w:p>
    <w:p w:rsidR="00E878FA" w:rsidRPr="003F0C3B" w:rsidRDefault="00E878FA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  <w:sectPr w:rsidR="00E878FA" w:rsidRPr="003F0C3B" w:rsidSect="006C3C84">
          <w:type w:val="continuous"/>
          <w:pgSz w:w="11906" w:h="16838"/>
          <w:pgMar w:top="1418" w:right="1558" w:bottom="1701" w:left="1418" w:header="709" w:footer="709" w:gutter="0"/>
          <w:pgBorders w:offsetFrom="page">
            <w:top w:val="single" w:sz="8" w:space="24" w:color="78C0D4" w:shadow="1"/>
            <w:left w:val="single" w:sz="8" w:space="24" w:color="78C0D4" w:shadow="1"/>
            <w:bottom w:val="single" w:sz="8" w:space="24" w:color="78C0D4" w:shadow="1"/>
            <w:right w:val="single" w:sz="8" w:space="24" w:color="78C0D4" w:shadow="1"/>
          </w:pgBorders>
          <w:cols w:num="2" w:space="708"/>
          <w:titlePg/>
          <w:docGrid w:linePitch="360"/>
        </w:sectPr>
      </w:pPr>
    </w:p>
    <w:p w:rsidR="00E878FA" w:rsidRPr="003F0C3B" w:rsidRDefault="00E878FA" w:rsidP="007A1577">
      <w:pPr>
        <w:pStyle w:val="Heading1"/>
        <w:numPr>
          <w:ilvl w:val="0"/>
          <w:numId w:val="2"/>
        </w:numPr>
        <w:spacing w:before="0" w:line="240" w:lineRule="auto"/>
        <w:rPr>
          <w:rFonts w:ascii="Times New Roman" w:hAnsi="Times New Roman"/>
        </w:rPr>
      </w:pPr>
      <w:bookmarkStart w:id="40" w:name="_Toc320175877"/>
      <w:bookmarkStart w:id="41" w:name="_Toc320176988"/>
      <w:bookmarkStart w:id="42" w:name="_Toc320177069"/>
      <w:r w:rsidRPr="003F0C3B">
        <w:rPr>
          <w:rFonts w:ascii="Times New Roman" w:hAnsi="Times New Roman"/>
        </w:rPr>
        <w:t>KURUMUN hedefleri ve projeleri</w:t>
      </w:r>
      <w:bookmarkEnd w:id="40"/>
      <w:bookmarkEnd w:id="41"/>
      <w:bookmarkEnd w:id="42"/>
    </w:p>
    <w:p w:rsidR="00E878FA" w:rsidRPr="003F0C3B" w:rsidRDefault="00E878FA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E878FA" w:rsidRPr="003F0C3B" w:rsidRDefault="00E878FA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tbl>
      <w:tblPr>
        <w:tblW w:w="0" w:type="auto"/>
        <w:tblInd w:w="108" w:type="dxa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single" w:sz="8" w:space="0" w:color="912122"/>
          <w:insideV w:val="single" w:sz="8" w:space="0" w:color="912122"/>
        </w:tblBorders>
        <w:tblLook w:val="00A0"/>
      </w:tblPr>
      <w:tblGrid>
        <w:gridCol w:w="1695"/>
        <w:gridCol w:w="7946"/>
      </w:tblGrid>
      <w:tr w:rsidR="00E878FA" w:rsidRPr="00F95BE4" w:rsidTr="00F95BE4">
        <w:trPr>
          <w:trHeight w:val="4234"/>
        </w:trPr>
        <w:tc>
          <w:tcPr>
            <w:tcW w:w="1695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aps/>
                <w:color w:val="000000"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color w:val="000000"/>
                <w:spacing w:val="15"/>
                <w:sz w:val="22"/>
                <w:szCs w:val="22"/>
              </w:rPr>
              <w:t>Hedeflerimiz</w:t>
            </w:r>
          </w:p>
        </w:tc>
        <w:tc>
          <w:tcPr>
            <w:tcW w:w="7946" w:type="dxa"/>
            <w:vAlign w:val="center"/>
          </w:tcPr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caps/>
                <w:color w:val="000000"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caps/>
                <w:color w:val="000000"/>
                <w:spacing w:val="15"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caps/>
                <w:color w:val="000000"/>
                <w:spacing w:val="15"/>
                <w:sz w:val="22"/>
                <w:szCs w:val="22"/>
              </w:rPr>
              <w:t xml:space="preserve">okulumuz kayıt bölgesi içerisinde yer olan bütün çocukların okula erişimini ve devamını sağlamak. </w:t>
            </w:r>
          </w:p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caps/>
                <w:color w:val="000000"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caps/>
                <w:color w:val="000000"/>
                <w:spacing w:val="15"/>
                <w:sz w:val="22"/>
                <w:szCs w:val="22"/>
              </w:rPr>
              <w:t>2.</w:t>
            </w:r>
            <w:r>
              <w:rPr>
                <w:rFonts w:ascii="Times New Roman" w:hAnsi="Times New Roman"/>
                <w:caps/>
                <w:color w:val="000000"/>
                <w:spacing w:val="15"/>
                <w:sz w:val="22"/>
                <w:szCs w:val="22"/>
              </w:rPr>
              <w:t>okula devam eden bütün çocuklarımızın okulda en iyi şekilde zaman geçirebilecekleri her türlü eğitim, spor, oyun, kültür ve sanat gibi ortamlarını yaratmak ve bu ortamlardan en azami şekilde faydalanmalarını sağlamak.</w:t>
            </w:r>
          </w:p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caps/>
                <w:color w:val="000000"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caps/>
                <w:color w:val="000000"/>
                <w:spacing w:val="15"/>
                <w:sz w:val="22"/>
                <w:szCs w:val="22"/>
              </w:rPr>
              <w:t>3.</w:t>
            </w:r>
            <w:r>
              <w:rPr>
                <w:rFonts w:ascii="Times New Roman" w:hAnsi="Times New Roman"/>
                <w:caps/>
                <w:color w:val="000000"/>
                <w:spacing w:val="15"/>
                <w:sz w:val="22"/>
                <w:szCs w:val="22"/>
              </w:rPr>
              <w:t>öğrencilerimizin ve velilerimizin okulumuzun eğitim kalitesiyle gurur duymalarını sağlamak.</w:t>
            </w:r>
          </w:p>
          <w:p w:rsidR="00E878FA" w:rsidRPr="00F95BE4" w:rsidRDefault="00E878FA" w:rsidP="00E81E1B">
            <w:pPr>
              <w:spacing w:before="0" w:after="0" w:line="360" w:lineRule="auto"/>
              <w:rPr>
                <w:rFonts w:ascii="Times New Roman" w:hAnsi="Times New Roman"/>
                <w:b/>
                <w:bCs/>
                <w:caps/>
                <w:color w:val="000000"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caps/>
                <w:color w:val="000000"/>
                <w:spacing w:val="15"/>
                <w:sz w:val="22"/>
                <w:szCs w:val="22"/>
              </w:rPr>
              <w:t>4.</w:t>
            </w:r>
            <w:r>
              <w:rPr>
                <w:rFonts w:ascii="Times New Roman" w:hAnsi="Times New Roman"/>
                <w:caps/>
                <w:color w:val="000000"/>
                <w:spacing w:val="15"/>
                <w:sz w:val="22"/>
                <w:szCs w:val="22"/>
              </w:rPr>
              <w:t xml:space="preserve"> okulumuz öğrencilerini bir üst öğrenime en iyi şekilde hazırlamak.</w:t>
            </w:r>
          </w:p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caps/>
                <w:color w:val="000000"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caps/>
                <w:color w:val="000000"/>
                <w:spacing w:val="15"/>
                <w:sz w:val="22"/>
                <w:szCs w:val="22"/>
              </w:rPr>
              <w:t>5.</w:t>
            </w:r>
            <w:r>
              <w:rPr>
                <w:rFonts w:ascii="Times New Roman" w:hAnsi="Times New Roman"/>
                <w:caps/>
                <w:color w:val="000000"/>
                <w:spacing w:val="15"/>
                <w:sz w:val="22"/>
                <w:szCs w:val="22"/>
              </w:rPr>
              <w:t>veliler tarafından tercih edilen okul olmak.</w:t>
            </w:r>
          </w:p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aps/>
                <w:color w:val="000000"/>
                <w:spacing w:val="15"/>
                <w:sz w:val="22"/>
                <w:szCs w:val="22"/>
              </w:rPr>
            </w:pPr>
          </w:p>
        </w:tc>
      </w:tr>
      <w:tr w:rsidR="00E878FA" w:rsidRPr="00F95BE4" w:rsidTr="00F95BE4">
        <w:trPr>
          <w:trHeight w:val="4238"/>
        </w:trPr>
        <w:tc>
          <w:tcPr>
            <w:tcW w:w="1695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aps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spacing w:val="15"/>
                <w:sz w:val="22"/>
                <w:szCs w:val="22"/>
              </w:rPr>
              <w:t>Projelerimiz</w:t>
            </w:r>
          </w:p>
        </w:tc>
        <w:tc>
          <w:tcPr>
            <w:tcW w:w="7946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Cs/>
                <w:caps/>
                <w:color w:val="000000"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aps/>
                <w:color w:val="000000"/>
                <w:spacing w:val="15"/>
                <w:sz w:val="22"/>
                <w:szCs w:val="22"/>
              </w:rPr>
              <w:t>1.</w:t>
            </w:r>
          </w:p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Cs/>
                <w:caps/>
                <w:color w:val="000000"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aps/>
                <w:color w:val="000000"/>
                <w:spacing w:val="15"/>
                <w:sz w:val="22"/>
                <w:szCs w:val="22"/>
              </w:rPr>
              <w:t>2.</w:t>
            </w:r>
          </w:p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Cs/>
                <w:caps/>
                <w:color w:val="000000"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aps/>
                <w:color w:val="000000"/>
                <w:spacing w:val="15"/>
                <w:sz w:val="22"/>
                <w:szCs w:val="22"/>
              </w:rPr>
              <w:t>3.</w:t>
            </w:r>
          </w:p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Cs/>
                <w:caps/>
                <w:color w:val="000000"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aps/>
                <w:color w:val="000000"/>
                <w:spacing w:val="15"/>
                <w:sz w:val="22"/>
                <w:szCs w:val="22"/>
              </w:rPr>
              <w:t>4.</w:t>
            </w:r>
          </w:p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Cs/>
                <w:caps/>
                <w:color w:val="000000"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aps/>
                <w:color w:val="000000"/>
                <w:spacing w:val="15"/>
                <w:sz w:val="22"/>
                <w:szCs w:val="22"/>
              </w:rPr>
              <w:t>5.</w:t>
            </w:r>
          </w:p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Cs/>
                <w:caps/>
                <w:color w:val="000000"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aps/>
                <w:color w:val="000000"/>
                <w:spacing w:val="15"/>
                <w:sz w:val="22"/>
                <w:szCs w:val="22"/>
              </w:rPr>
              <w:t>6.</w:t>
            </w:r>
          </w:p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aps/>
                <w:color w:val="000000"/>
                <w:spacing w:val="15"/>
                <w:sz w:val="22"/>
                <w:szCs w:val="22"/>
              </w:rPr>
            </w:pPr>
          </w:p>
        </w:tc>
      </w:tr>
    </w:tbl>
    <w:p w:rsidR="00E878FA" w:rsidRPr="003F0C3B" w:rsidRDefault="00E878FA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E878FA" w:rsidRDefault="00E878FA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E878FA" w:rsidRDefault="00E878FA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E878FA" w:rsidRDefault="00E878FA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E878FA" w:rsidRDefault="00E878FA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E878FA" w:rsidRDefault="00E878FA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E878FA" w:rsidRDefault="00E878FA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E878FA" w:rsidRDefault="00E878FA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E878FA" w:rsidRDefault="00E878FA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E878FA" w:rsidRDefault="00E878FA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E878FA" w:rsidRDefault="00E878FA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E878FA" w:rsidRDefault="00E878FA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E878FA" w:rsidRDefault="00E878FA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E878FA" w:rsidRPr="003F0C3B" w:rsidRDefault="00E878FA" w:rsidP="0034159F">
      <w:pPr>
        <w:pStyle w:val="Heading1"/>
        <w:numPr>
          <w:ilvl w:val="0"/>
          <w:numId w:val="2"/>
        </w:numPr>
        <w:spacing w:before="0" w:line="240" w:lineRule="auto"/>
        <w:rPr>
          <w:rFonts w:ascii="Times New Roman" w:hAnsi="Times New Roman"/>
        </w:rPr>
      </w:pPr>
      <w:bookmarkStart w:id="43" w:name="_Toc288428131"/>
      <w:bookmarkStart w:id="44" w:name="_Toc320175878"/>
      <w:bookmarkStart w:id="45" w:name="_Toc320176989"/>
      <w:bookmarkStart w:id="46" w:name="_Toc320177070"/>
      <w:r w:rsidRPr="003F0C3B">
        <w:rPr>
          <w:rFonts w:ascii="Times New Roman" w:hAnsi="Times New Roman"/>
        </w:rPr>
        <w:t>KURUMUN SOSYAL-SPORTİF FAALİYETLERİ:</w:t>
      </w:r>
      <w:bookmarkEnd w:id="43"/>
      <w:bookmarkEnd w:id="44"/>
      <w:bookmarkEnd w:id="45"/>
      <w:bookmarkEnd w:id="46"/>
    </w:p>
    <w:p w:rsidR="00E878FA" w:rsidRDefault="00E878FA" w:rsidP="009079BF">
      <w:pPr>
        <w:spacing w:before="0" w:after="0"/>
        <w:jc w:val="center"/>
        <w:rPr>
          <w:rFonts w:ascii="Times New Roman" w:hAnsi="Times New Roman"/>
          <w:sz w:val="22"/>
          <w:szCs w:val="22"/>
        </w:rPr>
      </w:pPr>
    </w:p>
    <w:tbl>
      <w:tblPr>
        <w:tblW w:w="9674" w:type="dxa"/>
        <w:tblInd w:w="108" w:type="dxa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single" w:sz="8" w:space="0" w:color="912122"/>
          <w:insideV w:val="single" w:sz="8" w:space="0" w:color="912122"/>
        </w:tblBorders>
        <w:tblLook w:val="01E0"/>
      </w:tblPr>
      <w:tblGrid>
        <w:gridCol w:w="1701"/>
        <w:gridCol w:w="7973"/>
      </w:tblGrid>
      <w:tr w:rsidR="00E878FA" w:rsidRPr="00F95BE4" w:rsidTr="00F95BE4">
        <w:trPr>
          <w:trHeight w:val="2277"/>
        </w:trPr>
        <w:tc>
          <w:tcPr>
            <w:tcW w:w="1701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Sosyal-Kültürel ve Tanıtım Programları</w:t>
            </w:r>
          </w:p>
        </w:tc>
        <w:tc>
          <w:tcPr>
            <w:tcW w:w="7973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tabs>
                <w:tab w:val="left" w:pos="425"/>
              </w:tabs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878FA" w:rsidRPr="00F95BE4" w:rsidRDefault="00E878FA" w:rsidP="00F95BE4">
            <w:pPr>
              <w:tabs>
                <w:tab w:val="left" w:pos="425"/>
              </w:tabs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1.</w:t>
            </w:r>
          </w:p>
          <w:p w:rsidR="00E878FA" w:rsidRPr="00F95BE4" w:rsidRDefault="00E878FA" w:rsidP="00F95BE4">
            <w:pPr>
              <w:tabs>
                <w:tab w:val="left" w:pos="425"/>
              </w:tabs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2.</w:t>
            </w:r>
          </w:p>
          <w:p w:rsidR="00E878FA" w:rsidRPr="00F95BE4" w:rsidRDefault="00E878FA" w:rsidP="00F95BE4">
            <w:pPr>
              <w:tabs>
                <w:tab w:val="left" w:pos="425"/>
              </w:tabs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3.</w:t>
            </w:r>
          </w:p>
          <w:p w:rsidR="00E878FA" w:rsidRPr="00F95BE4" w:rsidRDefault="00E878FA" w:rsidP="00F95BE4">
            <w:pPr>
              <w:tabs>
                <w:tab w:val="left" w:pos="425"/>
              </w:tabs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4.</w:t>
            </w:r>
          </w:p>
          <w:p w:rsidR="00E878FA" w:rsidRPr="00F95BE4" w:rsidRDefault="00E878FA" w:rsidP="00F95BE4">
            <w:pPr>
              <w:tabs>
                <w:tab w:val="left" w:pos="425"/>
              </w:tabs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</w:tr>
      <w:tr w:rsidR="00E878FA" w:rsidRPr="00F95BE4" w:rsidTr="00F95BE4">
        <w:trPr>
          <w:trHeight w:val="2277"/>
        </w:trPr>
        <w:tc>
          <w:tcPr>
            <w:tcW w:w="1701" w:type="dxa"/>
            <w:vAlign w:val="center"/>
          </w:tcPr>
          <w:p w:rsidR="00E878FA" w:rsidRPr="00F95BE4" w:rsidRDefault="00E878FA" w:rsidP="0010205D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Gezi İnceleme Programları</w:t>
            </w:r>
          </w:p>
        </w:tc>
        <w:tc>
          <w:tcPr>
            <w:tcW w:w="7973" w:type="dxa"/>
            <w:vAlign w:val="center"/>
          </w:tcPr>
          <w:p w:rsidR="00E878FA" w:rsidRPr="00F95BE4" w:rsidRDefault="00E878FA" w:rsidP="00F95BE4">
            <w:pPr>
              <w:tabs>
                <w:tab w:val="left" w:pos="425"/>
              </w:tabs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1.</w:t>
            </w:r>
          </w:p>
          <w:p w:rsidR="00E878FA" w:rsidRPr="00F95BE4" w:rsidRDefault="00E878FA" w:rsidP="00F95BE4">
            <w:pPr>
              <w:tabs>
                <w:tab w:val="left" w:pos="425"/>
              </w:tabs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2.</w:t>
            </w:r>
          </w:p>
          <w:p w:rsidR="00E878FA" w:rsidRPr="00F95BE4" w:rsidRDefault="00E878FA" w:rsidP="00F95BE4">
            <w:pPr>
              <w:tabs>
                <w:tab w:val="left" w:pos="425"/>
              </w:tabs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3.</w:t>
            </w:r>
          </w:p>
          <w:p w:rsidR="00E878FA" w:rsidRPr="00F95BE4" w:rsidRDefault="00E878FA" w:rsidP="00F95BE4">
            <w:pPr>
              <w:tabs>
                <w:tab w:val="left" w:pos="425"/>
              </w:tabs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4.</w:t>
            </w:r>
          </w:p>
        </w:tc>
      </w:tr>
      <w:tr w:rsidR="00E878FA" w:rsidRPr="00F95BE4" w:rsidTr="00F95BE4">
        <w:trPr>
          <w:trHeight w:val="2277"/>
        </w:trPr>
        <w:tc>
          <w:tcPr>
            <w:tcW w:w="1701" w:type="dxa"/>
            <w:shd w:val="clear" w:color="auto" w:fill="FEF0CD"/>
            <w:vAlign w:val="center"/>
          </w:tcPr>
          <w:p w:rsidR="00E878FA" w:rsidRPr="00F95BE4" w:rsidRDefault="00E878FA" w:rsidP="0010205D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Tören ve Kutlama Programları</w:t>
            </w:r>
          </w:p>
        </w:tc>
        <w:tc>
          <w:tcPr>
            <w:tcW w:w="7973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tabs>
                <w:tab w:val="left" w:pos="425"/>
              </w:tabs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1.</w:t>
            </w:r>
          </w:p>
          <w:p w:rsidR="00E878FA" w:rsidRPr="00F95BE4" w:rsidRDefault="00E878FA" w:rsidP="00F95BE4">
            <w:pPr>
              <w:tabs>
                <w:tab w:val="left" w:pos="425"/>
              </w:tabs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2.</w:t>
            </w:r>
          </w:p>
          <w:p w:rsidR="00E878FA" w:rsidRPr="00F95BE4" w:rsidRDefault="00E878FA" w:rsidP="00F95BE4">
            <w:pPr>
              <w:tabs>
                <w:tab w:val="left" w:pos="425"/>
              </w:tabs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3.</w:t>
            </w:r>
          </w:p>
          <w:p w:rsidR="00E878FA" w:rsidRPr="00F95BE4" w:rsidRDefault="00E878FA" w:rsidP="00F95BE4">
            <w:pPr>
              <w:tabs>
                <w:tab w:val="left" w:pos="425"/>
              </w:tabs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4.</w:t>
            </w:r>
          </w:p>
        </w:tc>
      </w:tr>
      <w:tr w:rsidR="00E878FA" w:rsidRPr="00F95BE4" w:rsidTr="009B6EFB">
        <w:trPr>
          <w:trHeight w:val="3048"/>
        </w:trPr>
        <w:tc>
          <w:tcPr>
            <w:tcW w:w="1701" w:type="dxa"/>
            <w:vAlign w:val="center"/>
          </w:tcPr>
          <w:p w:rsidR="00E878FA" w:rsidRPr="00F95BE4" w:rsidRDefault="00E878FA" w:rsidP="0010205D">
            <w:pP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color w:val="000000"/>
                <w:sz w:val="22"/>
                <w:szCs w:val="22"/>
              </w:rPr>
              <w:t>Sportif Faaliyetler</w:t>
            </w:r>
          </w:p>
        </w:tc>
        <w:tc>
          <w:tcPr>
            <w:tcW w:w="7973" w:type="dxa"/>
            <w:vAlign w:val="center"/>
          </w:tcPr>
          <w:p w:rsidR="00E878FA" w:rsidRPr="00F95BE4" w:rsidRDefault="00E878FA" w:rsidP="00F95BE4">
            <w:pPr>
              <w:tabs>
                <w:tab w:val="left" w:pos="425"/>
              </w:tabs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Küçük Erkek ve Yıldız Erkek Futbol Takımları kurulmuş olup, turnuvalara katılım sağlanmıştır.</w:t>
            </w:r>
          </w:p>
          <w:p w:rsidR="00E878FA" w:rsidRDefault="00E878FA" w:rsidP="00F95BE4">
            <w:pPr>
              <w:tabs>
                <w:tab w:val="left" w:pos="425"/>
              </w:tabs>
              <w:rPr>
                <w:rFonts w:ascii="Times New Roman" w:hAnsi="Times New Roman"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2.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Küçükler ve Yıldızlar Kros Takımları kurulmuş olup, turnuvalara katılım sağlanmıştır.</w:t>
            </w:r>
          </w:p>
          <w:p w:rsidR="00E878FA" w:rsidRPr="00F95BE4" w:rsidRDefault="00E878FA" w:rsidP="00F95BE4">
            <w:pPr>
              <w:tabs>
                <w:tab w:val="left" w:pos="425"/>
              </w:tabs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3.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Yıldız Kız Voleybol Takımı kurulmuş olup, turnuvalara katılım sağlanmıştır.</w:t>
            </w:r>
          </w:p>
          <w:p w:rsidR="00E878FA" w:rsidRPr="00F95BE4" w:rsidRDefault="00E878FA" w:rsidP="00F95BE4">
            <w:pPr>
              <w:tabs>
                <w:tab w:val="left" w:pos="425"/>
              </w:tabs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4.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Satranç çalışmaları yapılmakta olup, yarışmalara katılım sağlanmıştır.</w:t>
            </w:r>
          </w:p>
        </w:tc>
      </w:tr>
      <w:tr w:rsidR="00E878FA" w:rsidRPr="00F95BE4" w:rsidTr="009B6EFB">
        <w:trPr>
          <w:trHeight w:val="1784"/>
        </w:trPr>
        <w:tc>
          <w:tcPr>
            <w:tcW w:w="1701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color w:val="000000"/>
                <w:sz w:val="22"/>
                <w:szCs w:val="22"/>
              </w:rPr>
              <w:t>Eğitim adına yapılın iyi örnekler</w:t>
            </w:r>
          </w:p>
        </w:tc>
        <w:tc>
          <w:tcPr>
            <w:tcW w:w="7973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tabs>
                <w:tab w:val="left" w:pos="425"/>
              </w:tabs>
              <w:spacing w:before="0" w:after="0" w:line="48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1.</w:t>
            </w:r>
          </w:p>
          <w:p w:rsidR="00E878FA" w:rsidRPr="00F95BE4" w:rsidRDefault="00E878FA" w:rsidP="00F95BE4">
            <w:pPr>
              <w:tabs>
                <w:tab w:val="left" w:pos="425"/>
              </w:tabs>
              <w:spacing w:before="0" w:after="0" w:line="48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2.</w:t>
            </w:r>
          </w:p>
          <w:p w:rsidR="00E878FA" w:rsidRPr="00F95BE4" w:rsidRDefault="00E878FA" w:rsidP="00F95BE4">
            <w:pPr>
              <w:tabs>
                <w:tab w:val="left" w:pos="425"/>
              </w:tabs>
              <w:spacing w:before="0" w:after="0" w:line="48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3.</w:t>
            </w:r>
          </w:p>
          <w:p w:rsidR="00E878FA" w:rsidRPr="00F95BE4" w:rsidRDefault="00E878FA" w:rsidP="00F95BE4">
            <w:pPr>
              <w:tabs>
                <w:tab w:val="left" w:pos="425"/>
              </w:tabs>
              <w:spacing w:before="0" w:after="0" w:line="48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4.</w:t>
            </w:r>
          </w:p>
        </w:tc>
      </w:tr>
    </w:tbl>
    <w:p w:rsidR="00E878FA" w:rsidRDefault="00E878FA">
      <w:pPr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E878FA" w:rsidRPr="003F0C3B" w:rsidRDefault="00E878FA">
      <w:pPr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E878FA" w:rsidRPr="003F0C3B" w:rsidRDefault="00E878FA" w:rsidP="0034159F">
      <w:pPr>
        <w:pStyle w:val="Heading1"/>
        <w:numPr>
          <w:ilvl w:val="0"/>
          <w:numId w:val="2"/>
        </w:numPr>
        <w:spacing w:before="0" w:line="240" w:lineRule="auto"/>
        <w:rPr>
          <w:rFonts w:ascii="Times New Roman" w:hAnsi="Times New Roman"/>
        </w:rPr>
      </w:pPr>
      <w:bookmarkStart w:id="47" w:name="_Toc288428132"/>
      <w:bookmarkStart w:id="48" w:name="_Toc320175879"/>
      <w:bookmarkStart w:id="49" w:name="_Toc320176990"/>
      <w:bookmarkStart w:id="50" w:name="_Toc320177071"/>
      <w:r w:rsidRPr="003F0C3B">
        <w:rPr>
          <w:rFonts w:ascii="Times New Roman" w:hAnsi="Times New Roman"/>
        </w:rPr>
        <w:t>KURUMUN BAŞARILARI</w:t>
      </w:r>
      <w:bookmarkEnd w:id="47"/>
      <w:bookmarkEnd w:id="48"/>
      <w:bookmarkEnd w:id="49"/>
      <w:bookmarkEnd w:id="50"/>
    </w:p>
    <w:p w:rsidR="00E878FA" w:rsidRDefault="00E878FA" w:rsidP="00285521">
      <w:pPr>
        <w:spacing w:before="0" w:after="0"/>
        <w:jc w:val="center"/>
        <w:rPr>
          <w:rFonts w:ascii="Times New Roman" w:hAnsi="Times New Roman"/>
          <w:sz w:val="22"/>
          <w:szCs w:val="22"/>
        </w:rPr>
      </w:pPr>
    </w:p>
    <w:p w:rsidR="00E878FA" w:rsidRDefault="00E878FA" w:rsidP="002A7FAD">
      <w:pPr>
        <w:spacing w:before="0" w:after="0"/>
        <w:rPr>
          <w:rFonts w:ascii="Times New Roman" w:hAnsi="Times New Roman"/>
          <w:sz w:val="22"/>
          <w:szCs w:val="22"/>
        </w:rPr>
      </w:pPr>
    </w:p>
    <w:tbl>
      <w:tblPr>
        <w:tblpPr w:leftFromText="141" w:rightFromText="141" w:vertAnchor="text" w:horzAnchor="margin" w:tblpX="108" w:tblpY="88"/>
        <w:tblW w:w="9606" w:type="dxa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4503"/>
        <w:gridCol w:w="2551"/>
        <w:gridCol w:w="2552"/>
      </w:tblGrid>
      <w:tr w:rsidR="00E878FA" w:rsidRPr="00F95BE4" w:rsidTr="00F95BE4">
        <w:trPr>
          <w:trHeight w:val="696"/>
        </w:trPr>
        <w:tc>
          <w:tcPr>
            <w:tcW w:w="9606" w:type="dxa"/>
            <w:gridSpan w:val="3"/>
            <w:tcBorders>
              <w:top w:val="single" w:sz="8" w:space="0" w:color="912122"/>
              <w:bottom w:val="single" w:sz="8" w:space="0" w:color="912122"/>
            </w:tcBorders>
            <w:shd w:val="clear" w:color="auto" w:fill="FCD6B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Öğrencilerin Katıldığı Kültürel ve Sportif Yarışmalara İlişkin Dereceler</w:t>
            </w:r>
          </w:p>
        </w:tc>
      </w:tr>
      <w:tr w:rsidR="00E878FA" w:rsidRPr="00F95BE4" w:rsidTr="00F95BE4">
        <w:trPr>
          <w:trHeight w:val="454"/>
        </w:trPr>
        <w:tc>
          <w:tcPr>
            <w:tcW w:w="4503" w:type="dxa"/>
            <w:tcBorders>
              <w:top w:val="single" w:sz="8" w:space="0" w:color="912122"/>
              <w:bottom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Okulun Katıldığı</w:t>
            </w: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 xml:space="preserve"> Yarışmalar</w:t>
            </w:r>
          </w:p>
        </w:tc>
        <w:tc>
          <w:tcPr>
            <w:tcW w:w="2551" w:type="dxa"/>
            <w:tcBorders>
              <w:top w:val="single" w:sz="8" w:space="0" w:color="912122"/>
              <w:bottom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color w:val="000000"/>
                <w:sz w:val="22"/>
                <w:szCs w:val="22"/>
              </w:rPr>
              <w:t>Alınan İlçe Derecesi</w:t>
            </w:r>
          </w:p>
        </w:tc>
        <w:tc>
          <w:tcPr>
            <w:tcW w:w="2552" w:type="dxa"/>
            <w:tcBorders>
              <w:top w:val="single" w:sz="8" w:space="0" w:color="912122"/>
              <w:bottom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Alınan İl Derecesi</w:t>
            </w:r>
          </w:p>
        </w:tc>
      </w:tr>
      <w:tr w:rsidR="00E878FA" w:rsidRPr="00F95BE4" w:rsidTr="00F95BE4">
        <w:trPr>
          <w:trHeight w:val="284"/>
        </w:trPr>
        <w:tc>
          <w:tcPr>
            <w:tcW w:w="4503" w:type="dxa"/>
            <w:tcBorders>
              <w:top w:val="single" w:sz="8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1- Küçük Erkek Futbol</w:t>
            </w:r>
          </w:p>
        </w:tc>
        <w:tc>
          <w:tcPr>
            <w:tcW w:w="2551" w:type="dxa"/>
            <w:tcBorders>
              <w:top w:val="single" w:sz="8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8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E878FA" w:rsidRPr="00F95BE4" w:rsidTr="00F95BE4">
        <w:trPr>
          <w:trHeight w:val="284"/>
        </w:trPr>
        <w:tc>
          <w:tcPr>
            <w:tcW w:w="4503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2- Yıldız Erkek Futbol</w:t>
            </w:r>
          </w:p>
        </w:tc>
        <w:tc>
          <w:tcPr>
            <w:tcW w:w="2551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E878FA" w:rsidRPr="00F95BE4" w:rsidTr="00F95BE4">
        <w:trPr>
          <w:trHeight w:val="284"/>
        </w:trPr>
        <w:tc>
          <w:tcPr>
            <w:tcW w:w="4503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3- Yıldız Kız Voleybol</w:t>
            </w:r>
          </w:p>
        </w:tc>
        <w:tc>
          <w:tcPr>
            <w:tcW w:w="2551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E878FA" w:rsidRPr="00F95BE4" w:rsidTr="00F95BE4">
        <w:trPr>
          <w:trHeight w:val="284"/>
        </w:trPr>
        <w:tc>
          <w:tcPr>
            <w:tcW w:w="4503" w:type="dxa"/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4- Küçük Kız Kros</w:t>
            </w:r>
          </w:p>
        </w:tc>
        <w:tc>
          <w:tcPr>
            <w:tcW w:w="2551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E878FA" w:rsidRPr="00F95BE4" w:rsidTr="00F95BE4">
        <w:trPr>
          <w:trHeight w:val="284"/>
        </w:trPr>
        <w:tc>
          <w:tcPr>
            <w:tcW w:w="4503" w:type="dxa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5- Küçük Erkek Kros</w:t>
            </w:r>
          </w:p>
        </w:tc>
        <w:tc>
          <w:tcPr>
            <w:tcW w:w="2551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E878FA" w:rsidRPr="00F95BE4" w:rsidTr="00F95BE4">
        <w:trPr>
          <w:trHeight w:val="284"/>
        </w:trPr>
        <w:tc>
          <w:tcPr>
            <w:tcW w:w="4503" w:type="dxa"/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6- Yıldız Kız Kros</w:t>
            </w:r>
          </w:p>
        </w:tc>
        <w:tc>
          <w:tcPr>
            <w:tcW w:w="2551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E878FA" w:rsidRPr="00F95BE4" w:rsidTr="00F95BE4">
        <w:trPr>
          <w:trHeight w:val="284"/>
        </w:trPr>
        <w:tc>
          <w:tcPr>
            <w:tcW w:w="4503" w:type="dxa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7- Yıldız Erkek Kros</w:t>
            </w:r>
          </w:p>
        </w:tc>
        <w:tc>
          <w:tcPr>
            <w:tcW w:w="2551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E878FA" w:rsidRPr="00F95BE4" w:rsidTr="00F95BE4">
        <w:trPr>
          <w:trHeight w:val="284"/>
        </w:trPr>
        <w:tc>
          <w:tcPr>
            <w:tcW w:w="4503" w:type="dxa"/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8- Küçükler Satranç</w:t>
            </w:r>
          </w:p>
        </w:tc>
        <w:tc>
          <w:tcPr>
            <w:tcW w:w="2551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E878FA" w:rsidRPr="00F95BE4" w:rsidTr="00F95BE4">
        <w:trPr>
          <w:trHeight w:val="284"/>
        </w:trPr>
        <w:tc>
          <w:tcPr>
            <w:tcW w:w="4503" w:type="dxa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9- Büyükler Satranç</w:t>
            </w:r>
          </w:p>
        </w:tc>
        <w:tc>
          <w:tcPr>
            <w:tcW w:w="2551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E878FA" w:rsidRPr="00F95BE4" w:rsidTr="00F95BE4">
        <w:trPr>
          <w:trHeight w:val="284"/>
        </w:trPr>
        <w:tc>
          <w:tcPr>
            <w:tcW w:w="4503" w:type="dxa"/>
            <w:shd w:val="clear" w:color="auto" w:fill="FEF0CD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E878FA" w:rsidRPr="00F95BE4" w:rsidTr="00FB0A2C">
        <w:trPr>
          <w:trHeight w:val="284"/>
        </w:trPr>
        <w:tc>
          <w:tcPr>
            <w:tcW w:w="4503" w:type="dxa"/>
          </w:tcPr>
          <w:p w:rsidR="00E878FA" w:rsidRPr="00F95BE4" w:rsidRDefault="00E878FA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:rsidR="00E878FA" w:rsidRPr="00F95BE4" w:rsidRDefault="00E878FA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E878FA" w:rsidRPr="00F95BE4" w:rsidTr="00FB0A2C">
        <w:trPr>
          <w:trHeight w:val="284"/>
        </w:trPr>
        <w:tc>
          <w:tcPr>
            <w:tcW w:w="4503" w:type="dxa"/>
            <w:tcBorders>
              <w:bottom w:val="single" w:sz="8" w:space="0" w:color="912122"/>
            </w:tcBorders>
            <w:shd w:val="clear" w:color="auto" w:fill="FEF0CD"/>
          </w:tcPr>
          <w:p w:rsidR="00E878FA" w:rsidRPr="00F95BE4" w:rsidRDefault="00E878FA" w:rsidP="00887C01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  <w:tcBorders>
              <w:bottom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887C01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bottom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887C01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E878FA" w:rsidRPr="003F0C3B" w:rsidRDefault="00E878FA" w:rsidP="002A7FAD">
      <w:pPr>
        <w:pStyle w:val="Heading1"/>
        <w:numPr>
          <w:ilvl w:val="0"/>
          <w:numId w:val="2"/>
        </w:numPr>
        <w:spacing w:before="0" w:line="240" w:lineRule="auto"/>
        <w:rPr>
          <w:rFonts w:ascii="Times New Roman" w:hAnsi="Times New Roman"/>
        </w:rPr>
      </w:pPr>
      <w:bookmarkStart w:id="51" w:name="_Toc288428133"/>
      <w:bookmarkStart w:id="52" w:name="_Toc320175880"/>
      <w:bookmarkStart w:id="53" w:name="_Toc320176991"/>
      <w:bookmarkStart w:id="54" w:name="_Toc320177072"/>
      <w:r w:rsidRPr="003F0C3B">
        <w:rPr>
          <w:rFonts w:ascii="Times New Roman" w:hAnsi="Times New Roman"/>
        </w:rPr>
        <w:t>KURUMUN SORUNLARI VE ÇÖZÜM ÖNERİLERİ</w:t>
      </w:r>
      <w:bookmarkEnd w:id="51"/>
      <w:bookmarkEnd w:id="52"/>
      <w:bookmarkEnd w:id="53"/>
      <w:bookmarkEnd w:id="54"/>
    </w:p>
    <w:p w:rsidR="00E878FA" w:rsidRPr="003F0C3B" w:rsidRDefault="00E878FA" w:rsidP="00285521">
      <w:pPr>
        <w:spacing w:before="0" w:after="0"/>
        <w:jc w:val="center"/>
        <w:rPr>
          <w:rFonts w:ascii="Times New Roman" w:hAnsi="Times New Roman"/>
          <w:sz w:val="22"/>
          <w:szCs w:val="22"/>
        </w:rPr>
      </w:pPr>
    </w:p>
    <w:tbl>
      <w:tblPr>
        <w:tblW w:w="9452" w:type="dxa"/>
        <w:jc w:val="center"/>
        <w:tblInd w:w="321" w:type="dxa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dotted" w:sz="4" w:space="0" w:color="912122"/>
          <w:insideV w:val="dotted" w:sz="4" w:space="0" w:color="912122"/>
        </w:tblBorders>
        <w:tblLook w:val="01E0"/>
      </w:tblPr>
      <w:tblGrid>
        <w:gridCol w:w="2601"/>
        <w:gridCol w:w="6851"/>
      </w:tblGrid>
      <w:tr w:rsidR="00E878FA" w:rsidRPr="00F95BE4" w:rsidTr="00176374">
        <w:trPr>
          <w:trHeight w:val="896"/>
          <w:jc w:val="center"/>
        </w:trPr>
        <w:tc>
          <w:tcPr>
            <w:tcW w:w="2601" w:type="dxa"/>
            <w:tcBorders>
              <w:top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Bina İle İlgili Sorunlar</w:t>
            </w:r>
          </w:p>
        </w:tc>
        <w:tc>
          <w:tcPr>
            <w:tcW w:w="6851" w:type="dxa"/>
            <w:tcBorders>
              <w:top w:val="single" w:sz="8" w:space="0" w:color="912122"/>
            </w:tcBorders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Pencereler ısı cam değil, ısı kaybı oluyor, değiştirilmesi gerekiyor.</w:t>
            </w:r>
          </w:p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2.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Kalorifer kazanı yeterli değil ve eski, değiştirilmesi gerekiyor.</w:t>
            </w:r>
          </w:p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3.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Çok amaçlı salonun donanım ihtiyacı var.</w:t>
            </w:r>
          </w:p>
        </w:tc>
      </w:tr>
      <w:tr w:rsidR="00E878FA" w:rsidRPr="00F95BE4" w:rsidTr="00176374">
        <w:trPr>
          <w:trHeight w:val="896"/>
          <w:jc w:val="center"/>
        </w:trPr>
        <w:tc>
          <w:tcPr>
            <w:tcW w:w="2601" w:type="dxa"/>
            <w:vAlign w:val="center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Öğretmen ve Yönetici İle İlgili Sorunlar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(İhtiyaç)</w:t>
            </w:r>
          </w:p>
        </w:tc>
        <w:tc>
          <w:tcPr>
            <w:tcW w:w="6851" w:type="dxa"/>
            <w:vAlign w:val="center"/>
          </w:tcPr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Matematik, Beden Eğitimi, Teknoloji Tasarım, Din Kültürü ve Ahlak Bilgisi Öğretmenine ihtiyaç var.</w:t>
            </w:r>
          </w:p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2.</w:t>
            </w:r>
          </w:p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3.</w:t>
            </w:r>
          </w:p>
        </w:tc>
      </w:tr>
      <w:tr w:rsidR="00E878FA" w:rsidRPr="00F95BE4" w:rsidTr="00176374">
        <w:trPr>
          <w:trHeight w:val="896"/>
          <w:jc w:val="center"/>
        </w:trPr>
        <w:tc>
          <w:tcPr>
            <w:tcW w:w="2601" w:type="dxa"/>
            <w:shd w:val="clear" w:color="auto" w:fill="FEF0CD"/>
            <w:vAlign w:val="center"/>
          </w:tcPr>
          <w:p w:rsidR="00E878FA" w:rsidRDefault="00E878FA" w:rsidP="00F95BE4">
            <w:pPr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Personel İle İlgili Sorunlar</w:t>
            </w:r>
          </w:p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(İhtiyaç)</w:t>
            </w:r>
          </w:p>
        </w:tc>
        <w:tc>
          <w:tcPr>
            <w:tcW w:w="6851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Hizmetli (1) ve kaloriferci (1) ihtiyaç var.</w:t>
            </w:r>
          </w:p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2.</w:t>
            </w:r>
          </w:p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3.</w:t>
            </w:r>
          </w:p>
        </w:tc>
      </w:tr>
      <w:tr w:rsidR="00E878FA" w:rsidRPr="00F95BE4" w:rsidTr="00176374">
        <w:trPr>
          <w:trHeight w:val="896"/>
          <w:jc w:val="center"/>
        </w:trPr>
        <w:tc>
          <w:tcPr>
            <w:tcW w:w="2601" w:type="dxa"/>
            <w:vAlign w:val="center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Öğrenci 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>Kontenjan</w:t>
            </w:r>
            <w:r>
              <w:rPr>
                <w:rFonts w:ascii="Times New Roman" w:hAnsi="Times New Roman"/>
                <w:sz w:val="22"/>
                <w:szCs w:val="22"/>
              </w:rPr>
              <w:t>ı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 xml:space="preserve"> İle İlgili Sorunlar</w:t>
            </w:r>
          </w:p>
        </w:tc>
        <w:tc>
          <w:tcPr>
            <w:tcW w:w="6851" w:type="dxa"/>
            <w:vAlign w:val="center"/>
          </w:tcPr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Okulumuzun kontenjan sıkıntısı yoktur.</w:t>
            </w:r>
          </w:p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2.</w:t>
            </w:r>
          </w:p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3.</w:t>
            </w:r>
          </w:p>
        </w:tc>
      </w:tr>
      <w:tr w:rsidR="00E878FA" w:rsidRPr="00F95BE4" w:rsidTr="00176374">
        <w:trPr>
          <w:trHeight w:val="896"/>
          <w:jc w:val="center"/>
        </w:trPr>
        <w:tc>
          <w:tcPr>
            <w:tcW w:w="2601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Öğrenci Devamı İle İlgili Sorunlar</w:t>
            </w:r>
          </w:p>
        </w:tc>
        <w:tc>
          <w:tcPr>
            <w:tcW w:w="6851" w:type="dxa"/>
            <w:shd w:val="clear" w:color="auto" w:fill="FEF0CD"/>
            <w:vAlign w:val="center"/>
          </w:tcPr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Velilerin ekonomik ve eğitim durumlarına bağlı olarak eğitime bakış açılarından kaynaklı okula karşı ilgisizlik nedeniyle devam sorunu var.</w:t>
            </w:r>
          </w:p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2.</w:t>
            </w:r>
          </w:p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3.</w:t>
            </w:r>
          </w:p>
        </w:tc>
      </w:tr>
      <w:tr w:rsidR="00E878FA" w:rsidRPr="00F95BE4" w:rsidTr="00176374">
        <w:trPr>
          <w:trHeight w:val="896"/>
          <w:jc w:val="center"/>
        </w:trPr>
        <w:tc>
          <w:tcPr>
            <w:tcW w:w="2601" w:type="dxa"/>
            <w:tcBorders>
              <w:bottom w:val="single" w:sz="8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Öğrenci velileriyle ilgili Sorunlar:</w:t>
            </w:r>
          </w:p>
        </w:tc>
        <w:tc>
          <w:tcPr>
            <w:tcW w:w="6851" w:type="dxa"/>
            <w:tcBorders>
              <w:bottom w:val="single" w:sz="8" w:space="0" w:color="912122"/>
            </w:tcBorders>
            <w:vAlign w:val="center"/>
          </w:tcPr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Ekonomik gelirleri ve eğitim seviyeleri düşük velilerimizin okula karşı ilgisizliği var.</w:t>
            </w:r>
          </w:p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2.</w:t>
            </w:r>
          </w:p>
          <w:p w:rsidR="00E878FA" w:rsidRPr="00F95BE4" w:rsidRDefault="00E878FA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3.</w:t>
            </w:r>
          </w:p>
        </w:tc>
      </w:tr>
    </w:tbl>
    <w:p w:rsidR="00E878FA" w:rsidRDefault="00E878FA" w:rsidP="006F5B6C">
      <w:pPr>
        <w:spacing w:before="0" w:after="0"/>
        <w:rPr>
          <w:rFonts w:ascii="Times New Roman" w:hAnsi="Times New Roman"/>
          <w:b/>
          <w:sz w:val="22"/>
          <w:szCs w:val="22"/>
        </w:rPr>
      </w:pPr>
    </w:p>
    <w:p w:rsidR="00E878FA" w:rsidRPr="003F0C3B" w:rsidRDefault="00E878FA" w:rsidP="006F5B6C">
      <w:pPr>
        <w:spacing w:before="0" w:after="0"/>
        <w:rPr>
          <w:rFonts w:ascii="Times New Roman" w:hAnsi="Times New Roman"/>
          <w:b/>
          <w:sz w:val="22"/>
          <w:szCs w:val="22"/>
        </w:rPr>
      </w:pPr>
    </w:p>
    <w:p w:rsidR="00E878FA" w:rsidRPr="00240E77" w:rsidRDefault="00E878FA" w:rsidP="005D07AC">
      <w:pPr>
        <w:spacing w:before="0" w:after="0"/>
        <w:ind w:left="4961"/>
        <w:jc w:val="center"/>
        <w:rPr>
          <w:rFonts w:ascii="Times New Roman" w:hAnsi="Times New Roman"/>
          <w:b/>
          <w:color w:val="A6A6A6"/>
          <w:sz w:val="22"/>
          <w:szCs w:val="22"/>
        </w:rPr>
      </w:pPr>
      <w:r>
        <w:rPr>
          <w:rFonts w:ascii="Times New Roman" w:hAnsi="Times New Roman"/>
          <w:b/>
          <w:color w:val="A6A6A6"/>
          <w:sz w:val="22"/>
          <w:szCs w:val="22"/>
        </w:rPr>
        <w:t>22/10/2015</w:t>
      </w:r>
    </w:p>
    <w:p w:rsidR="00E878FA" w:rsidRPr="00240E77" w:rsidRDefault="00E878FA" w:rsidP="005D07AC">
      <w:pPr>
        <w:spacing w:before="0" w:after="0"/>
        <w:ind w:left="4961"/>
        <w:jc w:val="center"/>
        <w:rPr>
          <w:rFonts w:ascii="Times New Roman" w:hAnsi="Times New Roman"/>
          <w:b/>
          <w:color w:val="A6A6A6"/>
          <w:sz w:val="22"/>
          <w:szCs w:val="22"/>
        </w:rPr>
      </w:pPr>
    </w:p>
    <w:p w:rsidR="00E878FA" w:rsidRPr="00240E77" w:rsidRDefault="00E878FA" w:rsidP="005D07AC">
      <w:pPr>
        <w:spacing w:before="0" w:after="0"/>
        <w:ind w:left="4961"/>
        <w:jc w:val="center"/>
        <w:rPr>
          <w:rFonts w:ascii="Times New Roman" w:hAnsi="Times New Roman"/>
          <w:b/>
          <w:color w:val="A6A6A6"/>
          <w:sz w:val="22"/>
          <w:szCs w:val="22"/>
        </w:rPr>
      </w:pPr>
      <w:r>
        <w:rPr>
          <w:rFonts w:ascii="Times New Roman" w:hAnsi="Times New Roman"/>
          <w:b/>
          <w:color w:val="A6A6A6"/>
          <w:sz w:val="22"/>
          <w:szCs w:val="22"/>
        </w:rPr>
        <w:t>Ayhan AĞRI</w:t>
      </w:r>
    </w:p>
    <w:p w:rsidR="00E878FA" w:rsidRDefault="00E878FA" w:rsidP="00675EA3">
      <w:pPr>
        <w:spacing w:before="0" w:after="0"/>
        <w:ind w:left="4961"/>
        <w:jc w:val="center"/>
        <w:rPr>
          <w:rFonts w:ascii="Times New Roman" w:hAnsi="Times New Roman"/>
          <w:b/>
          <w:color w:val="A6A6A6"/>
          <w:sz w:val="22"/>
          <w:szCs w:val="22"/>
        </w:rPr>
      </w:pPr>
      <w:r>
        <w:rPr>
          <w:rFonts w:ascii="Times New Roman" w:hAnsi="Times New Roman"/>
          <w:b/>
          <w:color w:val="A6A6A6"/>
          <w:sz w:val="22"/>
          <w:szCs w:val="22"/>
        </w:rPr>
        <w:t xml:space="preserve">Okul </w:t>
      </w:r>
      <w:r w:rsidRPr="00240E77">
        <w:rPr>
          <w:rFonts w:ascii="Times New Roman" w:hAnsi="Times New Roman"/>
          <w:b/>
          <w:color w:val="A6A6A6"/>
          <w:sz w:val="22"/>
          <w:szCs w:val="22"/>
        </w:rPr>
        <w:t>Müdürü</w:t>
      </w:r>
    </w:p>
    <w:p w:rsidR="00E878FA" w:rsidRDefault="00E878FA" w:rsidP="00243E43">
      <w:pPr>
        <w:spacing w:before="0" w:after="0"/>
        <w:rPr>
          <w:rFonts w:ascii="Times New Roman" w:hAnsi="Times New Roman"/>
          <w:b/>
          <w:color w:val="A6A6A6"/>
          <w:sz w:val="22"/>
          <w:szCs w:val="22"/>
        </w:rPr>
      </w:pPr>
    </w:p>
    <w:p w:rsidR="00E878FA" w:rsidRPr="00240E77" w:rsidRDefault="00E878FA" w:rsidP="00EF7C28">
      <w:pPr>
        <w:spacing w:before="0" w:after="0"/>
        <w:ind w:left="4961"/>
        <w:jc w:val="center"/>
        <w:rPr>
          <w:rFonts w:ascii="Times New Roman" w:hAnsi="Times New Roman"/>
          <w:b/>
          <w:color w:val="A6A6A6"/>
          <w:sz w:val="22"/>
          <w:szCs w:val="22"/>
        </w:rPr>
      </w:pPr>
    </w:p>
    <w:sectPr w:rsidR="00E878FA" w:rsidRPr="00240E77" w:rsidSect="006C3C84">
      <w:type w:val="continuous"/>
      <w:pgSz w:w="11906" w:h="16838" w:code="9"/>
      <w:pgMar w:top="1418" w:right="849" w:bottom="1701" w:left="1418" w:header="567" w:footer="567" w:gutter="0"/>
      <w:pgBorders w:offsetFrom="page">
        <w:top w:val="single" w:sz="8" w:space="24" w:color="78C0D4" w:shadow="1"/>
        <w:left w:val="single" w:sz="8" w:space="24" w:color="78C0D4" w:shadow="1"/>
        <w:bottom w:val="single" w:sz="8" w:space="24" w:color="78C0D4" w:shadow="1"/>
        <w:right w:val="single" w:sz="8" w:space="24" w:color="78C0D4" w:shadow="1"/>
      </w:pgBorders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78FA" w:rsidRDefault="00E878FA" w:rsidP="00C0431B">
      <w:pPr>
        <w:spacing w:after="0" w:line="240" w:lineRule="auto"/>
      </w:pPr>
      <w:r>
        <w:separator/>
      </w:r>
    </w:p>
  </w:endnote>
  <w:endnote w:type="continuationSeparator" w:id="0">
    <w:p w:rsidR="00E878FA" w:rsidRDefault="00E878FA" w:rsidP="00C04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ekton Pro Ex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ekton Pro Ext Tur">
    <w:altName w:val="Arial"/>
    <w:panose1 w:val="00000000000000000000"/>
    <w:charset w:val="A2"/>
    <w:family w:val="swiss"/>
    <w:notTrueType/>
    <w:pitch w:val="variable"/>
    <w:sig w:usb0="00000005" w:usb1="00000000" w:usb2="00000000" w:usb3="00000000" w:csb0="00000010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8FA" w:rsidRDefault="00E878FA">
    <w:pPr>
      <w:pStyle w:val="Footer"/>
    </w:pPr>
    <w:r>
      <w:rPr>
        <w:noProof/>
        <w:lang w:eastAsia="tr-TR"/>
      </w:rPr>
      <w:pict>
        <v:group id="_x0000_s2049" style="position:absolute;margin-left:461.6pt;margin-top:780.9pt;width:31pt;height:57.8pt;z-index:251660288;mso-position-horizontal-relative:margin;mso-position-vertical-relative:page" coordorigin="1743,14699" coordsize="688,112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2111;top:15387;width:0;height:441;flip:y;v-text-anchor:middle" o:connectortype="straight" strokecolor="#7f7f7f"/>
          <v:rect id="_x0000_s2051" style="position:absolute;left:1743;top:14699;width:688;height:566;v-text-anchor:middle" filled="f" strokecolor="#7f7f7f">
            <v:textbox style="mso-next-textbox:#_x0000_s2051" inset="0,0,0,0">
              <w:txbxContent>
                <w:p w:rsidR="00E878FA" w:rsidRPr="008762CE" w:rsidRDefault="00E878FA">
                  <w:pPr>
                    <w:pStyle w:val="Footer"/>
                    <w:jc w:val="center"/>
                    <w:rPr>
                      <w:sz w:val="32"/>
                      <w:szCs w:val="16"/>
                    </w:rPr>
                  </w:pPr>
                  <w:r w:rsidRPr="008762CE">
                    <w:rPr>
                      <w:sz w:val="40"/>
                    </w:rPr>
                    <w:fldChar w:fldCharType="begin"/>
                  </w:r>
                  <w:r w:rsidRPr="008762CE">
                    <w:rPr>
                      <w:sz w:val="40"/>
                    </w:rPr>
                    <w:instrText xml:space="preserve"> PAGE    \* MERGEFORMAT </w:instrText>
                  </w:r>
                  <w:r w:rsidRPr="008762CE">
                    <w:rPr>
                      <w:sz w:val="40"/>
                    </w:rPr>
                    <w:fldChar w:fldCharType="separate"/>
                  </w:r>
                  <w:r w:rsidRPr="00FE6DEF">
                    <w:rPr>
                      <w:noProof/>
                      <w:sz w:val="32"/>
                      <w:szCs w:val="16"/>
                    </w:rPr>
                    <w:t>2</w:t>
                  </w:r>
                  <w:r w:rsidRPr="008762CE">
                    <w:rPr>
                      <w:sz w:val="40"/>
                    </w:rPr>
                    <w:fldChar w:fldCharType="end"/>
                  </w:r>
                </w:p>
              </w:txbxContent>
            </v:textbox>
          </v:rect>
          <w10:wrap anchorx="margin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78FA" w:rsidRDefault="00E878FA" w:rsidP="00C0431B">
      <w:pPr>
        <w:spacing w:after="0" w:line="240" w:lineRule="auto"/>
      </w:pPr>
      <w:r>
        <w:separator/>
      </w:r>
    </w:p>
  </w:footnote>
  <w:footnote w:type="continuationSeparator" w:id="0">
    <w:p w:rsidR="00E878FA" w:rsidRDefault="00E878FA" w:rsidP="00C04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8" w:type="dxa"/>
      <w:tblInd w:w="-459" w:type="dxa"/>
      <w:tblLayout w:type="fixed"/>
      <w:tblCellMar>
        <w:right w:w="0" w:type="dxa"/>
      </w:tblCellMar>
      <w:tblLook w:val="00A0"/>
    </w:tblPr>
    <w:tblGrid>
      <w:gridCol w:w="426"/>
      <w:gridCol w:w="4360"/>
      <w:gridCol w:w="4145"/>
      <w:gridCol w:w="850"/>
    </w:tblGrid>
    <w:tr w:rsidR="00E878FA" w:rsidRPr="00F95BE4" w:rsidTr="000A2AA5">
      <w:trPr>
        <w:trHeight w:val="426"/>
      </w:trPr>
      <w:tc>
        <w:tcPr>
          <w:tcW w:w="993" w:type="dxa"/>
          <w:shd w:val="pct5" w:color="DBE5F1" w:fill="DBE5F1"/>
          <w:vAlign w:val="center"/>
        </w:tcPr>
        <w:p w:rsidR="00E878FA" w:rsidRPr="00F95BE4" w:rsidRDefault="00E878FA" w:rsidP="008762CE">
          <w:pPr>
            <w:pStyle w:val="Header"/>
            <w:tabs>
              <w:tab w:val="clear" w:pos="4536"/>
              <w:tab w:val="clear" w:pos="9072"/>
            </w:tabs>
            <w:spacing w:before="0"/>
            <w:ind w:left="-108" w:hanging="1"/>
            <w:rPr>
              <w:rStyle w:val="IntenseQuoteChar"/>
              <w:rFonts w:ascii="Times New Roman" w:hAnsi="Times New Roman"/>
              <w:color w:val="365F91"/>
              <w:sz w:val="24"/>
              <w:szCs w:val="24"/>
            </w:rPr>
          </w:pPr>
          <w:r w:rsidRPr="007416B7">
            <w:rPr>
              <w:rStyle w:val="IntenseQuoteChar"/>
              <w:rFonts w:ascii="Times New Roman" w:hAnsi="Times New Roman"/>
              <w:i w:val="0"/>
              <w:noProof/>
              <w:color w:val="365F91"/>
              <w:sz w:val="24"/>
              <w:szCs w:val="24"/>
              <w:lang w:eastAsia="tr-T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8" o:spid="_x0000_i1027" type="#_x0000_t75" alt="MEB_logo-113" style="width:29.25pt;height:29.25pt;visibility:visible">
                <v:imagedata r:id="rId1" o:title=""/>
              </v:shape>
            </w:pict>
          </w:r>
        </w:p>
      </w:tc>
      <w:tc>
        <w:tcPr>
          <w:tcW w:w="4360" w:type="dxa"/>
          <w:shd w:val="pct5" w:color="DBE5F1" w:fill="DBE5F1"/>
          <w:vAlign w:val="center"/>
        </w:tcPr>
        <w:p w:rsidR="00E878FA" w:rsidRPr="00F95BE4" w:rsidRDefault="00E878FA" w:rsidP="00535537">
          <w:pPr>
            <w:pStyle w:val="Header"/>
            <w:tabs>
              <w:tab w:val="clear" w:pos="4536"/>
              <w:tab w:val="clear" w:pos="9072"/>
            </w:tabs>
            <w:spacing w:before="0"/>
            <w:ind w:left="-108"/>
            <w:rPr>
              <w:rStyle w:val="IntenseQuoteChar"/>
              <w:rFonts w:ascii="Cambria" w:hAnsi="Cambria"/>
              <w:b/>
              <w:color w:val="365F91"/>
              <w:sz w:val="24"/>
              <w:szCs w:val="24"/>
            </w:rPr>
          </w:pPr>
          <w:r w:rsidRPr="00F95BE4">
            <w:rPr>
              <w:rStyle w:val="IntenseQuoteChar"/>
              <w:rFonts w:ascii="Cambria" w:hAnsi="Cambria" w:cs="Tahoma"/>
              <w:b/>
              <w:color w:val="365F91"/>
              <w:sz w:val="24"/>
              <w:szCs w:val="24"/>
            </w:rPr>
            <w:t>201</w:t>
          </w:r>
          <w:r>
            <w:rPr>
              <w:rStyle w:val="IntenseQuoteChar"/>
              <w:rFonts w:ascii="Cambria" w:hAnsi="Cambria" w:cs="Tahoma"/>
              <w:b/>
              <w:color w:val="365F91"/>
              <w:sz w:val="24"/>
              <w:szCs w:val="24"/>
            </w:rPr>
            <w:t>5</w:t>
          </w:r>
          <w:r w:rsidRPr="00F95BE4">
            <w:rPr>
              <w:rStyle w:val="IntenseQuoteChar"/>
              <w:rFonts w:ascii="Cambria" w:hAnsi="Cambria" w:cs="Tahoma"/>
              <w:b/>
              <w:color w:val="365F91"/>
              <w:sz w:val="24"/>
              <w:szCs w:val="24"/>
            </w:rPr>
            <w:t>-201</w:t>
          </w:r>
          <w:r>
            <w:rPr>
              <w:rStyle w:val="IntenseQuoteChar"/>
              <w:rFonts w:ascii="Cambria" w:hAnsi="Cambria" w:cs="Tahoma"/>
              <w:b/>
              <w:color w:val="365F91"/>
              <w:sz w:val="24"/>
              <w:szCs w:val="24"/>
            </w:rPr>
            <w:t>6</w:t>
          </w:r>
          <w:r w:rsidRPr="00F95BE4">
            <w:rPr>
              <w:rStyle w:val="IntenseQuoteChar"/>
              <w:rFonts w:ascii="Cambria" w:hAnsi="Cambria" w:cs="Tahoma"/>
              <w:b/>
              <w:color w:val="365F91"/>
              <w:sz w:val="24"/>
              <w:szCs w:val="24"/>
            </w:rPr>
            <w:t>- Brifing Dosyası</w:t>
          </w:r>
        </w:p>
      </w:tc>
      <w:tc>
        <w:tcPr>
          <w:tcW w:w="4145" w:type="dxa"/>
          <w:shd w:val="pct5" w:color="DBE5F1" w:fill="DBE5F1"/>
          <w:vAlign w:val="center"/>
        </w:tcPr>
        <w:p w:rsidR="00E878FA" w:rsidRPr="00F95BE4" w:rsidRDefault="00E878FA" w:rsidP="006163D2">
          <w:pPr>
            <w:pStyle w:val="Header"/>
            <w:tabs>
              <w:tab w:val="clear" w:pos="4536"/>
              <w:tab w:val="clear" w:pos="9072"/>
            </w:tabs>
            <w:spacing w:before="0"/>
            <w:ind w:right="142"/>
            <w:jc w:val="right"/>
            <w:rPr>
              <w:rFonts w:ascii="Bookman Old Style" w:hAnsi="Bookman Old Style" w:cs="Tahoma"/>
              <w:b/>
              <w:i/>
              <w:iCs/>
              <w:color w:val="365F91"/>
              <w:sz w:val="24"/>
              <w:szCs w:val="24"/>
            </w:rPr>
          </w:pPr>
          <w:r>
            <w:rPr>
              <w:rStyle w:val="IntenseQuoteChar"/>
              <w:rFonts w:ascii="Times New Roman" w:hAnsi="Times New Roman"/>
              <w:b/>
              <w:color w:val="365F91"/>
              <w:sz w:val="24"/>
              <w:szCs w:val="24"/>
            </w:rPr>
            <w:t>Safiye Erol Ortao</w:t>
          </w:r>
          <w:r w:rsidRPr="00F95BE4">
            <w:rPr>
              <w:rStyle w:val="IntenseQuoteChar"/>
              <w:rFonts w:ascii="Times New Roman" w:hAnsi="Times New Roman"/>
              <w:b/>
              <w:color w:val="365F91"/>
              <w:sz w:val="24"/>
              <w:szCs w:val="24"/>
            </w:rPr>
            <w:t xml:space="preserve">kulu                   </w:t>
          </w:r>
        </w:p>
      </w:tc>
      <w:tc>
        <w:tcPr>
          <w:tcW w:w="850" w:type="dxa"/>
          <w:shd w:val="pct5" w:color="DBE5F1" w:fill="DBE5F1"/>
        </w:tcPr>
        <w:p w:rsidR="00E878FA" w:rsidRPr="00F95BE4" w:rsidRDefault="00E878FA" w:rsidP="008762CE">
          <w:pPr>
            <w:pStyle w:val="Header"/>
            <w:tabs>
              <w:tab w:val="clear" w:pos="4536"/>
              <w:tab w:val="clear" w:pos="9072"/>
            </w:tabs>
            <w:spacing w:before="0"/>
            <w:ind w:left="-675" w:firstLine="567"/>
            <w:jc w:val="right"/>
            <w:rPr>
              <w:rFonts w:ascii="Bookman Old Style" w:hAnsi="Bookman Old Style" w:cs="Tahoma"/>
              <w:i/>
              <w:iCs/>
              <w:color w:val="365F91"/>
            </w:rPr>
          </w:pPr>
          <w:r w:rsidRPr="007416B7">
            <w:rPr>
              <w:rFonts w:ascii="Bookman Old Style" w:hAnsi="Bookman Old Style" w:cs="Tahoma"/>
              <w:i/>
              <w:noProof/>
              <w:color w:val="365F91"/>
              <w:lang w:eastAsia="tr-TR"/>
            </w:rPr>
            <w:pict>
              <v:shape id="3 Resim" o:spid="_x0000_i1028" type="#_x0000_t75" alt="LOGO PNG.png" style="width:30pt;height:30pt;visibility:visible">
                <v:imagedata r:id="rId2" o:title=""/>
              </v:shape>
            </w:pict>
          </w:r>
        </w:p>
      </w:tc>
    </w:tr>
  </w:tbl>
  <w:p w:rsidR="00E878FA" w:rsidRDefault="00E878FA" w:rsidP="00BB354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8" w:type="dxa"/>
      <w:tblInd w:w="-459" w:type="dxa"/>
      <w:tblLayout w:type="fixed"/>
      <w:tblCellMar>
        <w:right w:w="0" w:type="dxa"/>
      </w:tblCellMar>
      <w:tblLook w:val="00A0"/>
    </w:tblPr>
    <w:tblGrid>
      <w:gridCol w:w="108"/>
      <w:gridCol w:w="4273"/>
      <w:gridCol w:w="4145"/>
      <w:gridCol w:w="850"/>
    </w:tblGrid>
    <w:tr w:rsidR="00E878FA" w:rsidRPr="00F95BE4" w:rsidTr="00EB60FD">
      <w:trPr>
        <w:trHeight w:val="426"/>
      </w:trPr>
      <w:tc>
        <w:tcPr>
          <w:tcW w:w="993" w:type="dxa"/>
          <w:shd w:val="pct5" w:color="DBE5F1" w:fill="DBE5F1"/>
          <w:vAlign w:val="center"/>
        </w:tcPr>
        <w:p w:rsidR="00E878FA" w:rsidRPr="00F95BE4" w:rsidRDefault="00E878FA" w:rsidP="00EB60FD">
          <w:pPr>
            <w:pStyle w:val="Header"/>
            <w:tabs>
              <w:tab w:val="clear" w:pos="4536"/>
              <w:tab w:val="clear" w:pos="9072"/>
            </w:tabs>
            <w:spacing w:before="0"/>
            <w:ind w:left="-108" w:hanging="1"/>
            <w:rPr>
              <w:rStyle w:val="IntenseQuoteChar"/>
              <w:rFonts w:ascii="Times New Roman" w:hAnsi="Times New Roman"/>
              <w:color w:val="365F91"/>
              <w:sz w:val="24"/>
              <w:szCs w:val="24"/>
            </w:rPr>
          </w:pPr>
          <w:r w:rsidRPr="007416B7">
            <w:rPr>
              <w:rStyle w:val="IntenseQuoteChar"/>
              <w:rFonts w:ascii="Times New Roman" w:hAnsi="Times New Roman"/>
              <w:i w:val="0"/>
              <w:noProof/>
              <w:color w:val="365F91"/>
              <w:sz w:val="24"/>
              <w:szCs w:val="24"/>
              <w:lang w:eastAsia="tr-T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2" type="#_x0000_t75" alt="MEB_logo-113" style="width:29.25pt;height:29.25pt;visibility:visible">
                <v:imagedata r:id="rId1" o:title=""/>
              </v:shape>
            </w:pict>
          </w:r>
        </w:p>
      </w:tc>
      <w:tc>
        <w:tcPr>
          <w:tcW w:w="4360" w:type="dxa"/>
          <w:shd w:val="pct5" w:color="DBE5F1" w:fill="DBE5F1"/>
          <w:vAlign w:val="center"/>
        </w:tcPr>
        <w:p w:rsidR="00E878FA" w:rsidRPr="00F95BE4" w:rsidRDefault="00E878FA" w:rsidP="00EB60FD">
          <w:pPr>
            <w:pStyle w:val="Header"/>
            <w:tabs>
              <w:tab w:val="clear" w:pos="4536"/>
              <w:tab w:val="clear" w:pos="9072"/>
            </w:tabs>
            <w:spacing w:before="0"/>
            <w:ind w:left="-108"/>
            <w:rPr>
              <w:rStyle w:val="IntenseQuoteChar"/>
              <w:rFonts w:ascii="Cambria" w:hAnsi="Cambria"/>
              <w:b/>
              <w:color w:val="365F91"/>
              <w:sz w:val="24"/>
              <w:szCs w:val="24"/>
            </w:rPr>
          </w:pPr>
          <w:r w:rsidRPr="00F95BE4">
            <w:rPr>
              <w:rStyle w:val="IntenseQuoteChar"/>
              <w:rFonts w:ascii="Cambria" w:hAnsi="Cambria" w:cs="Tahoma"/>
              <w:b/>
              <w:color w:val="365F91"/>
              <w:sz w:val="24"/>
              <w:szCs w:val="24"/>
            </w:rPr>
            <w:t>2011-2012- Brifing Dosyası</w:t>
          </w:r>
        </w:p>
      </w:tc>
      <w:tc>
        <w:tcPr>
          <w:tcW w:w="4145" w:type="dxa"/>
          <w:shd w:val="pct5" w:color="DBE5F1" w:fill="DBE5F1"/>
          <w:vAlign w:val="center"/>
        </w:tcPr>
        <w:p w:rsidR="00E878FA" w:rsidRPr="00F95BE4" w:rsidRDefault="00E878FA" w:rsidP="00EB60FD">
          <w:pPr>
            <w:pStyle w:val="Header"/>
            <w:tabs>
              <w:tab w:val="clear" w:pos="4536"/>
              <w:tab w:val="clear" w:pos="9072"/>
            </w:tabs>
            <w:spacing w:before="0"/>
            <w:ind w:right="142"/>
            <w:jc w:val="right"/>
            <w:rPr>
              <w:rFonts w:ascii="Bookman Old Style" w:hAnsi="Bookman Old Style" w:cs="Tahoma"/>
              <w:b/>
              <w:i/>
              <w:iCs/>
              <w:color w:val="365F91"/>
              <w:sz w:val="24"/>
              <w:szCs w:val="24"/>
            </w:rPr>
          </w:pPr>
          <w:r w:rsidRPr="00F95BE4">
            <w:rPr>
              <w:rStyle w:val="IntenseQuoteChar"/>
              <w:rFonts w:ascii="Times New Roman" w:hAnsi="Times New Roman"/>
              <w:b/>
              <w:color w:val="365F91"/>
              <w:sz w:val="24"/>
              <w:szCs w:val="24"/>
            </w:rPr>
            <w:t xml:space="preserve">Demokrasi İlköğretim Okulu                   </w:t>
          </w:r>
        </w:p>
      </w:tc>
      <w:tc>
        <w:tcPr>
          <w:tcW w:w="850" w:type="dxa"/>
          <w:shd w:val="pct5" w:color="DBE5F1" w:fill="DBE5F1"/>
        </w:tcPr>
        <w:p w:rsidR="00E878FA" w:rsidRPr="00F95BE4" w:rsidRDefault="00E878FA" w:rsidP="00EB60FD">
          <w:pPr>
            <w:pStyle w:val="Header"/>
            <w:tabs>
              <w:tab w:val="clear" w:pos="4536"/>
              <w:tab w:val="clear" w:pos="9072"/>
            </w:tabs>
            <w:spacing w:before="0"/>
            <w:ind w:left="-675" w:firstLine="567"/>
            <w:jc w:val="right"/>
            <w:rPr>
              <w:rFonts w:ascii="Bookman Old Style" w:hAnsi="Bookman Old Style" w:cs="Tahoma"/>
              <w:i/>
              <w:iCs/>
              <w:color w:val="365F91"/>
            </w:rPr>
          </w:pPr>
          <w:r w:rsidRPr="007416B7">
            <w:rPr>
              <w:rFonts w:ascii="Bookman Old Style" w:hAnsi="Bookman Old Style" w:cs="Tahoma"/>
              <w:i/>
              <w:noProof/>
              <w:color w:val="365F91"/>
              <w:lang w:eastAsia="tr-TR"/>
            </w:rPr>
            <w:pict>
              <v:shape id="_x0000_i1033" type="#_x0000_t75" alt="LOGO PNG.png" style="width:30pt;height:30pt;visibility:visible">
                <v:imagedata r:id="rId2" o:title=""/>
              </v:shape>
            </w:pict>
          </w:r>
        </w:p>
      </w:tc>
    </w:tr>
  </w:tbl>
  <w:p w:rsidR="00E878FA" w:rsidRPr="009E293F" w:rsidRDefault="00E878FA" w:rsidP="009E293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D1C04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>
    <w:nsid w:val="10E30229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12312761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">
    <w:nsid w:val="152F6414"/>
    <w:multiLevelType w:val="hybridMultilevel"/>
    <w:tmpl w:val="2E96995E"/>
    <w:lvl w:ilvl="0" w:tplc="121890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1C02D7AC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>
    <w:nsid w:val="25A4440B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>
    <w:nsid w:val="2A430E9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18958C3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8">
    <w:nsid w:val="45EE6D30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>
    <w:nsid w:val="61B36E2E"/>
    <w:multiLevelType w:val="hybridMultilevel"/>
    <w:tmpl w:val="B1BABB1E"/>
    <w:lvl w:ilvl="0" w:tplc="1CC8ADD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667F595C"/>
    <w:multiLevelType w:val="multilevel"/>
    <w:tmpl w:val="041F001F"/>
    <w:numStyleLink w:val="111111"/>
  </w:abstractNum>
  <w:num w:numId="1">
    <w:abstractNumId w:val="4"/>
  </w:num>
  <w:num w:numId="2">
    <w:abstractNumId w:val="10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  <w:num w:numId="3">
    <w:abstractNumId w:val="3"/>
  </w:num>
  <w:num w:numId="4">
    <w:abstractNumId w:val="9"/>
  </w:num>
  <w:num w:numId="5">
    <w:abstractNumId w:val="1"/>
  </w:num>
  <w:num w:numId="6">
    <w:abstractNumId w:val="2"/>
  </w:num>
  <w:num w:numId="7">
    <w:abstractNumId w:val="5"/>
  </w:num>
  <w:num w:numId="8">
    <w:abstractNumId w:val="0"/>
  </w:num>
  <w:num w:numId="9">
    <w:abstractNumId w:val="8"/>
  </w:num>
  <w:num w:numId="10">
    <w:abstractNumId w:val="7"/>
  </w:num>
  <w:num w:numId="11">
    <w:abstractNumId w:val="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rawingGridHorizontalSpacing w:val="100"/>
  <w:displayHorizontalDrawingGridEvery w:val="2"/>
  <w:characterSpacingControl w:val="doNotCompress"/>
  <w:sav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2C61"/>
    <w:rsid w:val="00000B74"/>
    <w:rsid w:val="000017F2"/>
    <w:rsid w:val="0000190E"/>
    <w:rsid w:val="000031B7"/>
    <w:rsid w:val="00007062"/>
    <w:rsid w:val="000107CB"/>
    <w:rsid w:val="00010E4A"/>
    <w:rsid w:val="00011AC9"/>
    <w:rsid w:val="00012522"/>
    <w:rsid w:val="000166E0"/>
    <w:rsid w:val="00021AF4"/>
    <w:rsid w:val="00023F7C"/>
    <w:rsid w:val="0002441E"/>
    <w:rsid w:val="000248EF"/>
    <w:rsid w:val="00025F07"/>
    <w:rsid w:val="00031B42"/>
    <w:rsid w:val="00031E9F"/>
    <w:rsid w:val="00032C20"/>
    <w:rsid w:val="0003627C"/>
    <w:rsid w:val="00036389"/>
    <w:rsid w:val="00036AE0"/>
    <w:rsid w:val="00037523"/>
    <w:rsid w:val="00043BCB"/>
    <w:rsid w:val="00044DFD"/>
    <w:rsid w:val="000513F6"/>
    <w:rsid w:val="00055D59"/>
    <w:rsid w:val="00060462"/>
    <w:rsid w:val="000642B1"/>
    <w:rsid w:val="00065462"/>
    <w:rsid w:val="00066E4E"/>
    <w:rsid w:val="00067116"/>
    <w:rsid w:val="000823D0"/>
    <w:rsid w:val="00083184"/>
    <w:rsid w:val="00083FF1"/>
    <w:rsid w:val="000845EF"/>
    <w:rsid w:val="00084AB1"/>
    <w:rsid w:val="000851E7"/>
    <w:rsid w:val="0009008F"/>
    <w:rsid w:val="00090489"/>
    <w:rsid w:val="00090E6C"/>
    <w:rsid w:val="00090F7F"/>
    <w:rsid w:val="00095030"/>
    <w:rsid w:val="00095460"/>
    <w:rsid w:val="00097912"/>
    <w:rsid w:val="000A181F"/>
    <w:rsid w:val="000A2174"/>
    <w:rsid w:val="000A2AA5"/>
    <w:rsid w:val="000A3139"/>
    <w:rsid w:val="000A5DED"/>
    <w:rsid w:val="000A7D67"/>
    <w:rsid w:val="000B01C2"/>
    <w:rsid w:val="000B1066"/>
    <w:rsid w:val="000B1395"/>
    <w:rsid w:val="000B2050"/>
    <w:rsid w:val="000B342A"/>
    <w:rsid w:val="000B4CF6"/>
    <w:rsid w:val="000B535F"/>
    <w:rsid w:val="000B56FE"/>
    <w:rsid w:val="000B5BB2"/>
    <w:rsid w:val="000C0FFE"/>
    <w:rsid w:val="000C3EA4"/>
    <w:rsid w:val="000C513D"/>
    <w:rsid w:val="000C580A"/>
    <w:rsid w:val="000C6093"/>
    <w:rsid w:val="000D170C"/>
    <w:rsid w:val="000E114E"/>
    <w:rsid w:val="000E3D1C"/>
    <w:rsid w:val="000E4591"/>
    <w:rsid w:val="000E597C"/>
    <w:rsid w:val="000E66D2"/>
    <w:rsid w:val="000E799C"/>
    <w:rsid w:val="000F08F8"/>
    <w:rsid w:val="000F21A8"/>
    <w:rsid w:val="000F2555"/>
    <w:rsid w:val="000F4E2C"/>
    <w:rsid w:val="000F5F60"/>
    <w:rsid w:val="000F69F4"/>
    <w:rsid w:val="00100D0B"/>
    <w:rsid w:val="0010205D"/>
    <w:rsid w:val="0010751F"/>
    <w:rsid w:val="00107807"/>
    <w:rsid w:val="00113088"/>
    <w:rsid w:val="001155B2"/>
    <w:rsid w:val="00116EE5"/>
    <w:rsid w:val="00117665"/>
    <w:rsid w:val="001203D4"/>
    <w:rsid w:val="00124C1C"/>
    <w:rsid w:val="00126AAD"/>
    <w:rsid w:val="00126DA3"/>
    <w:rsid w:val="00127909"/>
    <w:rsid w:val="00132CEF"/>
    <w:rsid w:val="00133355"/>
    <w:rsid w:val="00133521"/>
    <w:rsid w:val="001357F7"/>
    <w:rsid w:val="00135C07"/>
    <w:rsid w:val="00137A63"/>
    <w:rsid w:val="00140CF0"/>
    <w:rsid w:val="001477E2"/>
    <w:rsid w:val="00150AF7"/>
    <w:rsid w:val="00152D3A"/>
    <w:rsid w:val="00154146"/>
    <w:rsid w:val="0015682F"/>
    <w:rsid w:val="00157432"/>
    <w:rsid w:val="00157612"/>
    <w:rsid w:val="00161E54"/>
    <w:rsid w:val="001627D6"/>
    <w:rsid w:val="00163D3A"/>
    <w:rsid w:val="00164486"/>
    <w:rsid w:val="0016485E"/>
    <w:rsid w:val="00164A6B"/>
    <w:rsid w:val="00164A74"/>
    <w:rsid w:val="00166B52"/>
    <w:rsid w:val="00171C63"/>
    <w:rsid w:val="00172C60"/>
    <w:rsid w:val="00175137"/>
    <w:rsid w:val="0017568E"/>
    <w:rsid w:val="00176374"/>
    <w:rsid w:val="00176426"/>
    <w:rsid w:val="00176B7B"/>
    <w:rsid w:val="0017722F"/>
    <w:rsid w:val="00183263"/>
    <w:rsid w:val="0018414D"/>
    <w:rsid w:val="00186755"/>
    <w:rsid w:val="001867DF"/>
    <w:rsid w:val="00187370"/>
    <w:rsid w:val="0019065C"/>
    <w:rsid w:val="001921E2"/>
    <w:rsid w:val="00193AD3"/>
    <w:rsid w:val="00196CDD"/>
    <w:rsid w:val="00197399"/>
    <w:rsid w:val="001A0233"/>
    <w:rsid w:val="001A354F"/>
    <w:rsid w:val="001A41E2"/>
    <w:rsid w:val="001A53E2"/>
    <w:rsid w:val="001B05BF"/>
    <w:rsid w:val="001B0C24"/>
    <w:rsid w:val="001B2402"/>
    <w:rsid w:val="001B50CA"/>
    <w:rsid w:val="001C4799"/>
    <w:rsid w:val="001C5728"/>
    <w:rsid w:val="001C5F1F"/>
    <w:rsid w:val="001D0132"/>
    <w:rsid w:val="001D05AD"/>
    <w:rsid w:val="001D0BB3"/>
    <w:rsid w:val="001D33F0"/>
    <w:rsid w:val="001D470B"/>
    <w:rsid w:val="001D7E86"/>
    <w:rsid w:val="001E186F"/>
    <w:rsid w:val="001E20C1"/>
    <w:rsid w:val="001E46E6"/>
    <w:rsid w:val="001F58E9"/>
    <w:rsid w:val="001F6001"/>
    <w:rsid w:val="001F724B"/>
    <w:rsid w:val="001F75DB"/>
    <w:rsid w:val="00200EE5"/>
    <w:rsid w:val="00203E09"/>
    <w:rsid w:val="002045FE"/>
    <w:rsid w:val="002046B7"/>
    <w:rsid w:val="00206C54"/>
    <w:rsid w:val="0021028C"/>
    <w:rsid w:val="00212A7C"/>
    <w:rsid w:val="00212AB4"/>
    <w:rsid w:val="002140F3"/>
    <w:rsid w:val="002151BC"/>
    <w:rsid w:val="0021755B"/>
    <w:rsid w:val="00217D8E"/>
    <w:rsid w:val="002203B2"/>
    <w:rsid w:val="00221A4F"/>
    <w:rsid w:val="00225803"/>
    <w:rsid w:val="00226F0F"/>
    <w:rsid w:val="00232136"/>
    <w:rsid w:val="0023277C"/>
    <w:rsid w:val="00232C53"/>
    <w:rsid w:val="00233EBB"/>
    <w:rsid w:val="00234711"/>
    <w:rsid w:val="0023573D"/>
    <w:rsid w:val="00240158"/>
    <w:rsid w:val="0024018C"/>
    <w:rsid w:val="00240E77"/>
    <w:rsid w:val="002421D7"/>
    <w:rsid w:val="0024330F"/>
    <w:rsid w:val="002437CF"/>
    <w:rsid w:val="00243E43"/>
    <w:rsid w:val="00247256"/>
    <w:rsid w:val="002513C4"/>
    <w:rsid w:val="00253679"/>
    <w:rsid w:val="00255392"/>
    <w:rsid w:val="0025723C"/>
    <w:rsid w:val="0026132F"/>
    <w:rsid w:val="002633E0"/>
    <w:rsid w:val="002657A9"/>
    <w:rsid w:val="00265B19"/>
    <w:rsid w:val="00271735"/>
    <w:rsid w:val="00272513"/>
    <w:rsid w:val="00273249"/>
    <w:rsid w:val="00274BF4"/>
    <w:rsid w:val="00276F59"/>
    <w:rsid w:val="0028219D"/>
    <w:rsid w:val="00285521"/>
    <w:rsid w:val="00285EA3"/>
    <w:rsid w:val="00286AFC"/>
    <w:rsid w:val="00287B64"/>
    <w:rsid w:val="00293BDB"/>
    <w:rsid w:val="00294419"/>
    <w:rsid w:val="0029621F"/>
    <w:rsid w:val="002A09D6"/>
    <w:rsid w:val="002A0C88"/>
    <w:rsid w:val="002A18A9"/>
    <w:rsid w:val="002A1EB4"/>
    <w:rsid w:val="002A28E3"/>
    <w:rsid w:val="002A2A1C"/>
    <w:rsid w:val="002A2AA3"/>
    <w:rsid w:val="002A2FC6"/>
    <w:rsid w:val="002A4A36"/>
    <w:rsid w:val="002A6BCE"/>
    <w:rsid w:val="002A7286"/>
    <w:rsid w:val="002A7FAD"/>
    <w:rsid w:val="002B164F"/>
    <w:rsid w:val="002C1BBA"/>
    <w:rsid w:val="002C1C0E"/>
    <w:rsid w:val="002C4A66"/>
    <w:rsid w:val="002C6547"/>
    <w:rsid w:val="002D01FE"/>
    <w:rsid w:val="002D046D"/>
    <w:rsid w:val="002D1AA3"/>
    <w:rsid w:val="002D1B08"/>
    <w:rsid w:val="002D4231"/>
    <w:rsid w:val="002D752A"/>
    <w:rsid w:val="002D7654"/>
    <w:rsid w:val="002D786A"/>
    <w:rsid w:val="002D78B8"/>
    <w:rsid w:val="002E0D11"/>
    <w:rsid w:val="002E2DF6"/>
    <w:rsid w:val="002E4CAC"/>
    <w:rsid w:val="002E501D"/>
    <w:rsid w:val="002E6476"/>
    <w:rsid w:val="002E71B9"/>
    <w:rsid w:val="002F04C9"/>
    <w:rsid w:val="002F1CBD"/>
    <w:rsid w:val="002F269D"/>
    <w:rsid w:val="002F346A"/>
    <w:rsid w:val="002F5D8F"/>
    <w:rsid w:val="00300145"/>
    <w:rsid w:val="00301917"/>
    <w:rsid w:val="00301CB0"/>
    <w:rsid w:val="00303FBD"/>
    <w:rsid w:val="003041EA"/>
    <w:rsid w:val="00304B6F"/>
    <w:rsid w:val="003077F9"/>
    <w:rsid w:val="003124AC"/>
    <w:rsid w:val="00312532"/>
    <w:rsid w:val="00312915"/>
    <w:rsid w:val="00312F64"/>
    <w:rsid w:val="0031410A"/>
    <w:rsid w:val="00315965"/>
    <w:rsid w:val="00324645"/>
    <w:rsid w:val="00325F2B"/>
    <w:rsid w:val="00326F0A"/>
    <w:rsid w:val="00331B0F"/>
    <w:rsid w:val="00332551"/>
    <w:rsid w:val="00334CFB"/>
    <w:rsid w:val="003367B5"/>
    <w:rsid w:val="0034159F"/>
    <w:rsid w:val="003424FB"/>
    <w:rsid w:val="00343C0F"/>
    <w:rsid w:val="00347703"/>
    <w:rsid w:val="00352820"/>
    <w:rsid w:val="00353202"/>
    <w:rsid w:val="00353946"/>
    <w:rsid w:val="0035464C"/>
    <w:rsid w:val="00356491"/>
    <w:rsid w:val="00356C24"/>
    <w:rsid w:val="003600EB"/>
    <w:rsid w:val="00361CE8"/>
    <w:rsid w:val="0036256A"/>
    <w:rsid w:val="003634EE"/>
    <w:rsid w:val="0036361C"/>
    <w:rsid w:val="00364972"/>
    <w:rsid w:val="00364A52"/>
    <w:rsid w:val="003654EA"/>
    <w:rsid w:val="00367DB8"/>
    <w:rsid w:val="003723A3"/>
    <w:rsid w:val="003751A2"/>
    <w:rsid w:val="00375FAC"/>
    <w:rsid w:val="00376AEC"/>
    <w:rsid w:val="00377060"/>
    <w:rsid w:val="003830C1"/>
    <w:rsid w:val="00383A4E"/>
    <w:rsid w:val="0038484B"/>
    <w:rsid w:val="00384A7F"/>
    <w:rsid w:val="00384BFD"/>
    <w:rsid w:val="00384C87"/>
    <w:rsid w:val="00390ABC"/>
    <w:rsid w:val="003927C6"/>
    <w:rsid w:val="003929A8"/>
    <w:rsid w:val="0039306B"/>
    <w:rsid w:val="00395C1B"/>
    <w:rsid w:val="00395F83"/>
    <w:rsid w:val="0039626D"/>
    <w:rsid w:val="00396D3C"/>
    <w:rsid w:val="003A0347"/>
    <w:rsid w:val="003A0BA3"/>
    <w:rsid w:val="003A0F43"/>
    <w:rsid w:val="003A3601"/>
    <w:rsid w:val="003A77BB"/>
    <w:rsid w:val="003B05D3"/>
    <w:rsid w:val="003B103E"/>
    <w:rsid w:val="003B1D4F"/>
    <w:rsid w:val="003B6361"/>
    <w:rsid w:val="003B76D1"/>
    <w:rsid w:val="003B7CC4"/>
    <w:rsid w:val="003C1348"/>
    <w:rsid w:val="003C26DA"/>
    <w:rsid w:val="003C2722"/>
    <w:rsid w:val="003C7258"/>
    <w:rsid w:val="003C72FF"/>
    <w:rsid w:val="003D1795"/>
    <w:rsid w:val="003D1C6D"/>
    <w:rsid w:val="003D44F4"/>
    <w:rsid w:val="003D4A60"/>
    <w:rsid w:val="003E0991"/>
    <w:rsid w:val="003E602D"/>
    <w:rsid w:val="003E7970"/>
    <w:rsid w:val="003E7B4D"/>
    <w:rsid w:val="003F0C3B"/>
    <w:rsid w:val="003F352B"/>
    <w:rsid w:val="003F49E4"/>
    <w:rsid w:val="003F59F5"/>
    <w:rsid w:val="003F6C12"/>
    <w:rsid w:val="003F6D9B"/>
    <w:rsid w:val="003F6EC9"/>
    <w:rsid w:val="00402266"/>
    <w:rsid w:val="00403CC4"/>
    <w:rsid w:val="00407FE8"/>
    <w:rsid w:val="0041200C"/>
    <w:rsid w:val="00417F53"/>
    <w:rsid w:val="0042035E"/>
    <w:rsid w:val="004252D8"/>
    <w:rsid w:val="00425F9C"/>
    <w:rsid w:val="00426D7A"/>
    <w:rsid w:val="00427EA1"/>
    <w:rsid w:val="00431C07"/>
    <w:rsid w:val="00433927"/>
    <w:rsid w:val="004350FD"/>
    <w:rsid w:val="00436AED"/>
    <w:rsid w:val="004372FD"/>
    <w:rsid w:val="00440671"/>
    <w:rsid w:val="004414D0"/>
    <w:rsid w:val="00443075"/>
    <w:rsid w:val="0044736F"/>
    <w:rsid w:val="0045082A"/>
    <w:rsid w:val="00450ACA"/>
    <w:rsid w:val="00451825"/>
    <w:rsid w:val="0045284A"/>
    <w:rsid w:val="004535A8"/>
    <w:rsid w:val="004535C8"/>
    <w:rsid w:val="0045651E"/>
    <w:rsid w:val="00456B0F"/>
    <w:rsid w:val="00457F2D"/>
    <w:rsid w:val="00460AEB"/>
    <w:rsid w:val="004619A4"/>
    <w:rsid w:val="00463FF3"/>
    <w:rsid w:val="00474FB0"/>
    <w:rsid w:val="004755D2"/>
    <w:rsid w:val="00475B5B"/>
    <w:rsid w:val="00477E4A"/>
    <w:rsid w:val="004810A5"/>
    <w:rsid w:val="0048260E"/>
    <w:rsid w:val="00487A9F"/>
    <w:rsid w:val="00490E36"/>
    <w:rsid w:val="00492157"/>
    <w:rsid w:val="004931E4"/>
    <w:rsid w:val="004A053B"/>
    <w:rsid w:val="004A08D2"/>
    <w:rsid w:val="004A1946"/>
    <w:rsid w:val="004A2A80"/>
    <w:rsid w:val="004A714B"/>
    <w:rsid w:val="004B18B7"/>
    <w:rsid w:val="004B249C"/>
    <w:rsid w:val="004B5473"/>
    <w:rsid w:val="004C185A"/>
    <w:rsid w:val="004C1FCE"/>
    <w:rsid w:val="004C2DC3"/>
    <w:rsid w:val="004C4B95"/>
    <w:rsid w:val="004C66EF"/>
    <w:rsid w:val="004D4321"/>
    <w:rsid w:val="004D733B"/>
    <w:rsid w:val="004D73AE"/>
    <w:rsid w:val="004E399F"/>
    <w:rsid w:val="004E443B"/>
    <w:rsid w:val="004E7326"/>
    <w:rsid w:val="004F4900"/>
    <w:rsid w:val="004F5870"/>
    <w:rsid w:val="004F5923"/>
    <w:rsid w:val="004F5B51"/>
    <w:rsid w:val="004F5DDB"/>
    <w:rsid w:val="00501F38"/>
    <w:rsid w:val="0050386F"/>
    <w:rsid w:val="00504FB2"/>
    <w:rsid w:val="005073BD"/>
    <w:rsid w:val="00511630"/>
    <w:rsid w:val="005130A1"/>
    <w:rsid w:val="0051355C"/>
    <w:rsid w:val="00514D2C"/>
    <w:rsid w:val="005157E9"/>
    <w:rsid w:val="005202CE"/>
    <w:rsid w:val="00520679"/>
    <w:rsid w:val="0052126F"/>
    <w:rsid w:val="00522B85"/>
    <w:rsid w:val="0052321E"/>
    <w:rsid w:val="0052386A"/>
    <w:rsid w:val="005242AA"/>
    <w:rsid w:val="00526247"/>
    <w:rsid w:val="005276EC"/>
    <w:rsid w:val="005318C8"/>
    <w:rsid w:val="005324BE"/>
    <w:rsid w:val="00532812"/>
    <w:rsid w:val="00532A4A"/>
    <w:rsid w:val="00535537"/>
    <w:rsid w:val="00536A81"/>
    <w:rsid w:val="00536F7F"/>
    <w:rsid w:val="005400CF"/>
    <w:rsid w:val="00540C50"/>
    <w:rsid w:val="005426CD"/>
    <w:rsid w:val="005431F3"/>
    <w:rsid w:val="00543415"/>
    <w:rsid w:val="00544DE7"/>
    <w:rsid w:val="00545886"/>
    <w:rsid w:val="0055031B"/>
    <w:rsid w:val="00550513"/>
    <w:rsid w:val="005529C8"/>
    <w:rsid w:val="0055338F"/>
    <w:rsid w:val="0055368F"/>
    <w:rsid w:val="00554705"/>
    <w:rsid w:val="0055527A"/>
    <w:rsid w:val="00555335"/>
    <w:rsid w:val="00557961"/>
    <w:rsid w:val="0056123E"/>
    <w:rsid w:val="005674AB"/>
    <w:rsid w:val="005709F1"/>
    <w:rsid w:val="005712B7"/>
    <w:rsid w:val="00574D4D"/>
    <w:rsid w:val="0057517A"/>
    <w:rsid w:val="00575799"/>
    <w:rsid w:val="00575CF8"/>
    <w:rsid w:val="00580597"/>
    <w:rsid w:val="005811C0"/>
    <w:rsid w:val="005813C7"/>
    <w:rsid w:val="0058154A"/>
    <w:rsid w:val="00583235"/>
    <w:rsid w:val="00584AD1"/>
    <w:rsid w:val="00585AF2"/>
    <w:rsid w:val="00585B0A"/>
    <w:rsid w:val="00586018"/>
    <w:rsid w:val="005865CC"/>
    <w:rsid w:val="0058666C"/>
    <w:rsid w:val="00591128"/>
    <w:rsid w:val="0059144A"/>
    <w:rsid w:val="00591634"/>
    <w:rsid w:val="005929ED"/>
    <w:rsid w:val="005934D2"/>
    <w:rsid w:val="005A22B9"/>
    <w:rsid w:val="005A2341"/>
    <w:rsid w:val="005A2681"/>
    <w:rsid w:val="005A2C0B"/>
    <w:rsid w:val="005A34BF"/>
    <w:rsid w:val="005A5BF6"/>
    <w:rsid w:val="005A640F"/>
    <w:rsid w:val="005A6B40"/>
    <w:rsid w:val="005B06EE"/>
    <w:rsid w:val="005B42E6"/>
    <w:rsid w:val="005B4971"/>
    <w:rsid w:val="005C1168"/>
    <w:rsid w:val="005C3F4B"/>
    <w:rsid w:val="005C4D9E"/>
    <w:rsid w:val="005C6DBD"/>
    <w:rsid w:val="005D07AC"/>
    <w:rsid w:val="005D0CCF"/>
    <w:rsid w:val="005D0F96"/>
    <w:rsid w:val="005D56A6"/>
    <w:rsid w:val="005D6497"/>
    <w:rsid w:val="005D6A0F"/>
    <w:rsid w:val="005E0089"/>
    <w:rsid w:val="005E1DE0"/>
    <w:rsid w:val="005E2710"/>
    <w:rsid w:val="005E3D4F"/>
    <w:rsid w:val="005E3E41"/>
    <w:rsid w:val="005E60BC"/>
    <w:rsid w:val="005E657B"/>
    <w:rsid w:val="005F0E33"/>
    <w:rsid w:val="005F1262"/>
    <w:rsid w:val="005F14D3"/>
    <w:rsid w:val="005F4EA0"/>
    <w:rsid w:val="005F4EDD"/>
    <w:rsid w:val="0060131B"/>
    <w:rsid w:val="00605E32"/>
    <w:rsid w:val="006105F2"/>
    <w:rsid w:val="006121D2"/>
    <w:rsid w:val="00614780"/>
    <w:rsid w:val="00614BB5"/>
    <w:rsid w:val="00616281"/>
    <w:rsid w:val="006163D2"/>
    <w:rsid w:val="0062234A"/>
    <w:rsid w:val="00622D8E"/>
    <w:rsid w:val="00623075"/>
    <w:rsid w:val="00623288"/>
    <w:rsid w:val="00624CB1"/>
    <w:rsid w:val="0062695E"/>
    <w:rsid w:val="0063101E"/>
    <w:rsid w:val="00631CF2"/>
    <w:rsid w:val="00634521"/>
    <w:rsid w:val="0063591A"/>
    <w:rsid w:val="00642F2F"/>
    <w:rsid w:val="00643687"/>
    <w:rsid w:val="00643A55"/>
    <w:rsid w:val="0064540A"/>
    <w:rsid w:val="00646C1B"/>
    <w:rsid w:val="00646D81"/>
    <w:rsid w:val="0065026E"/>
    <w:rsid w:val="0065186A"/>
    <w:rsid w:val="00653912"/>
    <w:rsid w:val="00653BEB"/>
    <w:rsid w:val="00665DFD"/>
    <w:rsid w:val="0067008F"/>
    <w:rsid w:val="006745BF"/>
    <w:rsid w:val="00675EA3"/>
    <w:rsid w:val="0068067C"/>
    <w:rsid w:val="00682E12"/>
    <w:rsid w:val="006831A6"/>
    <w:rsid w:val="00684790"/>
    <w:rsid w:val="0069290E"/>
    <w:rsid w:val="0069310E"/>
    <w:rsid w:val="006939EF"/>
    <w:rsid w:val="006949CC"/>
    <w:rsid w:val="006A1F86"/>
    <w:rsid w:val="006A39E4"/>
    <w:rsid w:val="006A4570"/>
    <w:rsid w:val="006A599C"/>
    <w:rsid w:val="006B08B1"/>
    <w:rsid w:val="006B0ED5"/>
    <w:rsid w:val="006B1DD0"/>
    <w:rsid w:val="006B438F"/>
    <w:rsid w:val="006C1FD9"/>
    <w:rsid w:val="006C3C84"/>
    <w:rsid w:val="006C4703"/>
    <w:rsid w:val="006C79E0"/>
    <w:rsid w:val="006D68A1"/>
    <w:rsid w:val="006E0120"/>
    <w:rsid w:val="006E1566"/>
    <w:rsid w:val="006E2E39"/>
    <w:rsid w:val="006E49B0"/>
    <w:rsid w:val="006E5C0B"/>
    <w:rsid w:val="006E6FCC"/>
    <w:rsid w:val="006E784A"/>
    <w:rsid w:val="006E7F6A"/>
    <w:rsid w:val="006F321F"/>
    <w:rsid w:val="006F3727"/>
    <w:rsid w:val="006F5B6C"/>
    <w:rsid w:val="00701299"/>
    <w:rsid w:val="0070147B"/>
    <w:rsid w:val="0070378C"/>
    <w:rsid w:val="007058DA"/>
    <w:rsid w:val="007061AB"/>
    <w:rsid w:val="00712D2E"/>
    <w:rsid w:val="0071608D"/>
    <w:rsid w:val="00717414"/>
    <w:rsid w:val="00720362"/>
    <w:rsid w:val="00721BDF"/>
    <w:rsid w:val="00726C0D"/>
    <w:rsid w:val="00726E0B"/>
    <w:rsid w:val="00727FA3"/>
    <w:rsid w:val="00730271"/>
    <w:rsid w:val="00734398"/>
    <w:rsid w:val="00737B43"/>
    <w:rsid w:val="007416B7"/>
    <w:rsid w:val="00742086"/>
    <w:rsid w:val="00744869"/>
    <w:rsid w:val="0074569C"/>
    <w:rsid w:val="00746AF8"/>
    <w:rsid w:val="00747289"/>
    <w:rsid w:val="00747F2D"/>
    <w:rsid w:val="0075614A"/>
    <w:rsid w:val="00761A1A"/>
    <w:rsid w:val="0076564D"/>
    <w:rsid w:val="0076646A"/>
    <w:rsid w:val="007665CF"/>
    <w:rsid w:val="00767423"/>
    <w:rsid w:val="00767D62"/>
    <w:rsid w:val="007703D6"/>
    <w:rsid w:val="00770DF0"/>
    <w:rsid w:val="007714E3"/>
    <w:rsid w:val="00781F28"/>
    <w:rsid w:val="007855E8"/>
    <w:rsid w:val="00786DE7"/>
    <w:rsid w:val="007872E7"/>
    <w:rsid w:val="00787BCE"/>
    <w:rsid w:val="00792228"/>
    <w:rsid w:val="0079223A"/>
    <w:rsid w:val="007A01C5"/>
    <w:rsid w:val="007A0A89"/>
    <w:rsid w:val="007A1577"/>
    <w:rsid w:val="007A759B"/>
    <w:rsid w:val="007B1AD0"/>
    <w:rsid w:val="007B380E"/>
    <w:rsid w:val="007B3A1F"/>
    <w:rsid w:val="007B6544"/>
    <w:rsid w:val="007C2842"/>
    <w:rsid w:val="007C2D5B"/>
    <w:rsid w:val="007C2F4C"/>
    <w:rsid w:val="007C5496"/>
    <w:rsid w:val="007C5A96"/>
    <w:rsid w:val="007C6908"/>
    <w:rsid w:val="007D1E14"/>
    <w:rsid w:val="007D32D3"/>
    <w:rsid w:val="007D392F"/>
    <w:rsid w:val="007D6DC6"/>
    <w:rsid w:val="007E051C"/>
    <w:rsid w:val="007E0C48"/>
    <w:rsid w:val="007E2F41"/>
    <w:rsid w:val="007E3328"/>
    <w:rsid w:val="007E35A0"/>
    <w:rsid w:val="007E5B43"/>
    <w:rsid w:val="007E78C2"/>
    <w:rsid w:val="007F1EF4"/>
    <w:rsid w:val="007F230A"/>
    <w:rsid w:val="007F292C"/>
    <w:rsid w:val="007F640E"/>
    <w:rsid w:val="00801E8A"/>
    <w:rsid w:val="00804957"/>
    <w:rsid w:val="0080669F"/>
    <w:rsid w:val="00807CF4"/>
    <w:rsid w:val="00811091"/>
    <w:rsid w:val="008117BC"/>
    <w:rsid w:val="00811D29"/>
    <w:rsid w:val="00812E06"/>
    <w:rsid w:val="008155E4"/>
    <w:rsid w:val="00817035"/>
    <w:rsid w:val="0082151D"/>
    <w:rsid w:val="00832D16"/>
    <w:rsid w:val="00835FA6"/>
    <w:rsid w:val="008423AE"/>
    <w:rsid w:val="00844555"/>
    <w:rsid w:val="0084549C"/>
    <w:rsid w:val="00847190"/>
    <w:rsid w:val="00847C78"/>
    <w:rsid w:val="00851906"/>
    <w:rsid w:val="00862437"/>
    <w:rsid w:val="00864616"/>
    <w:rsid w:val="00864D69"/>
    <w:rsid w:val="0086565A"/>
    <w:rsid w:val="008662CA"/>
    <w:rsid w:val="00866714"/>
    <w:rsid w:val="0086737D"/>
    <w:rsid w:val="008674E1"/>
    <w:rsid w:val="00871B53"/>
    <w:rsid w:val="00872977"/>
    <w:rsid w:val="008762CE"/>
    <w:rsid w:val="00877F8F"/>
    <w:rsid w:val="00881C95"/>
    <w:rsid w:val="00881F74"/>
    <w:rsid w:val="00881FDC"/>
    <w:rsid w:val="0088283E"/>
    <w:rsid w:val="00883382"/>
    <w:rsid w:val="0088706B"/>
    <w:rsid w:val="008871F4"/>
    <w:rsid w:val="00887C01"/>
    <w:rsid w:val="0089430F"/>
    <w:rsid w:val="0089522F"/>
    <w:rsid w:val="00896514"/>
    <w:rsid w:val="00896EC3"/>
    <w:rsid w:val="008A29CF"/>
    <w:rsid w:val="008A3903"/>
    <w:rsid w:val="008A3CE6"/>
    <w:rsid w:val="008A6CC9"/>
    <w:rsid w:val="008B3D37"/>
    <w:rsid w:val="008B52E4"/>
    <w:rsid w:val="008B6DF0"/>
    <w:rsid w:val="008C00A5"/>
    <w:rsid w:val="008C021B"/>
    <w:rsid w:val="008C31E8"/>
    <w:rsid w:val="008C486D"/>
    <w:rsid w:val="008C6A9E"/>
    <w:rsid w:val="008C76B5"/>
    <w:rsid w:val="008D165F"/>
    <w:rsid w:val="008D2D65"/>
    <w:rsid w:val="008D3B5A"/>
    <w:rsid w:val="008D3DA5"/>
    <w:rsid w:val="008D3FC7"/>
    <w:rsid w:val="008E1085"/>
    <w:rsid w:val="008E1C40"/>
    <w:rsid w:val="008E408B"/>
    <w:rsid w:val="008E5318"/>
    <w:rsid w:val="008F0C23"/>
    <w:rsid w:val="008F0F44"/>
    <w:rsid w:val="008F1483"/>
    <w:rsid w:val="008F321B"/>
    <w:rsid w:val="008F39D0"/>
    <w:rsid w:val="008F4ECC"/>
    <w:rsid w:val="008F63C9"/>
    <w:rsid w:val="009007C8"/>
    <w:rsid w:val="009049E4"/>
    <w:rsid w:val="00904E20"/>
    <w:rsid w:val="009067F7"/>
    <w:rsid w:val="00907134"/>
    <w:rsid w:val="00907564"/>
    <w:rsid w:val="009079BF"/>
    <w:rsid w:val="00911A3D"/>
    <w:rsid w:val="00915BC7"/>
    <w:rsid w:val="009160BD"/>
    <w:rsid w:val="009178B7"/>
    <w:rsid w:val="009240B2"/>
    <w:rsid w:val="00926DE7"/>
    <w:rsid w:val="0093020B"/>
    <w:rsid w:val="00932169"/>
    <w:rsid w:val="00934B8F"/>
    <w:rsid w:val="009366EF"/>
    <w:rsid w:val="00936E7D"/>
    <w:rsid w:val="00937F01"/>
    <w:rsid w:val="00943F20"/>
    <w:rsid w:val="0094606D"/>
    <w:rsid w:val="00947981"/>
    <w:rsid w:val="00947B4B"/>
    <w:rsid w:val="009518EC"/>
    <w:rsid w:val="00952F49"/>
    <w:rsid w:val="00954835"/>
    <w:rsid w:val="00955A08"/>
    <w:rsid w:val="00955BD7"/>
    <w:rsid w:val="00956970"/>
    <w:rsid w:val="00957709"/>
    <w:rsid w:val="00965607"/>
    <w:rsid w:val="00972D08"/>
    <w:rsid w:val="00985608"/>
    <w:rsid w:val="00985988"/>
    <w:rsid w:val="0099169B"/>
    <w:rsid w:val="009950F8"/>
    <w:rsid w:val="009A1382"/>
    <w:rsid w:val="009A4A9A"/>
    <w:rsid w:val="009A7CBF"/>
    <w:rsid w:val="009B0A8F"/>
    <w:rsid w:val="009B109F"/>
    <w:rsid w:val="009B2681"/>
    <w:rsid w:val="009B3C55"/>
    <w:rsid w:val="009B5ECC"/>
    <w:rsid w:val="009B6EFB"/>
    <w:rsid w:val="009C24F4"/>
    <w:rsid w:val="009C28FD"/>
    <w:rsid w:val="009C493B"/>
    <w:rsid w:val="009C4A16"/>
    <w:rsid w:val="009C56D5"/>
    <w:rsid w:val="009C5741"/>
    <w:rsid w:val="009D425A"/>
    <w:rsid w:val="009D688F"/>
    <w:rsid w:val="009D6ADF"/>
    <w:rsid w:val="009D6C33"/>
    <w:rsid w:val="009D7A14"/>
    <w:rsid w:val="009E293F"/>
    <w:rsid w:val="009E2D84"/>
    <w:rsid w:val="009E3507"/>
    <w:rsid w:val="009E40EC"/>
    <w:rsid w:val="009E4A32"/>
    <w:rsid w:val="009E7C42"/>
    <w:rsid w:val="009F0EF8"/>
    <w:rsid w:val="009F357E"/>
    <w:rsid w:val="009F3FC1"/>
    <w:rsid w:val="00A0239F"/>
    <w:rsid w:val="00A0380C"/>
    <w:rsid w:val="00A03BCC"/>
    <w:rsid w:val="00A04253"/>
    <w:rsid w:val="00A06310"/>
    <w:rsid w:val="00A119DE"/>
    <w:rsid w:val="00A12610"/>
    <w:rsid w:val="00A127E1"/>
    <w:rsid w:val="00A14C45"/>
    <w:rsid w:val="00A15BA3"/>
    <w:rsid w:val="00A16237"/>
    <w:rsid w:val="00A17A70"/>
    <w:rsid w:val="00A212DE"/>
    <w:rsid w:val="00A25C53"/>
    <w:rsid w:val="00A26A6E"/>
    <w:rsid w:val="00A27196"/>
    <w:rsid w:val="00A27F00"/>
    <w:rsid w:val="00A30F75"/>
    <w:rsid w:val="00A3387C"/>
    <w:rsid w:val="00A356F3"/>
    <w:rsid w:val="00A35830"/>
    <w:rsid w:val="00A36733"/>
    <w:rsid w:val="00A3723E"/>
    <w:rsid w:val="00A373E3"/>
    <w:rsid w:val="00A37DF7"/>
    <w:rsid w:val="00A4272F"/>
    <w:rsid w:val="00A4590A"/>
    <w:rsid w:val="00A5116A"/>
    <w:rsid w:val="00A51478"/>
    <w:rsid w:val="00A5163E"/>
    <w:rsid w:val="00A51B11"/>
    <w:rsid w:val="00A53482"/>
    <w:rsid w:val="00A543EB"/>
    <w:rsid w:val="00A55217"/>
    <w:rsid w:val="00A611DE"/>
    <w:rsid w:val="00A621AA"/>
    <w:rsid w:val="00A62C65"/>
    <w:rsid w:val="00A62F25"/>
    <w:rsid w:val="00A63ED4"/>
    <w:rsid w:val="00A6491D"/>
    <w:rsid w:val="00A66DE2"/>
    <w:rsid w:val="00A70234"/>
    <w:rsid w:val="00A70BA1"/>
    <w:rsid w:val="00A719A1"/>
    <w:rsid w:val="00A725BF"/>
    <w:rsid w:val="00A726F1"/>
    <w:rsid w:val="00A77B37"/>
    <w:rsid w:val="00A84551"/>
    <w:rsid w:val="00A911BB"/>
    <w:rsid w:val="00A9248A"/>
    <w:rsid w:val="00A92775"/>
    <w:rsid w:val="00A9350E"/>
    <w:rsid w:val="00A9692E"/>
    <w:rsid w:val="00A96DBC"/>
    <w:rsid w:val="00A97451"/>
    <w:rsid w:val="00AA4E71"/>
    <w:rsid w:val="00AA6700"/>
    <w:rsid w:val="00AB09C7"/>
    <w:rsid w:val="00AB1953"/>
    <w:rsid w:val="00AB377C"/>
    <w:rsid w:val="00AB4237"/>
    <w:rsid w:val="00AB46C5"/>
    <w:rsid w:val="00AB4CF6"/>
    <w:rsid w:val="00AB5997"/>
    <w:rsid w:val="00AC17D2"/>
    <w:rsid w:val="00AC615F"/>
    <w:rsid w:val="00AD0C7D"/>
    <w:rsid w:val="00AD2AD5"/>
    <w:rsid w:val="00AD2DA5"/>
    <w:rsid w:val="00AD3A2D"/>
    <w:rsid w:val="00AD5478"/>
    <w:rsid w:val="00AD6285"/>
    <w:rsid w:val="00AD70F3"/>
    <w:rsid w:val="00AE2693"/>
    <w:rsid w:val="00AE5C71"/>
    <w:rsid w:val="00AE5FF1"/>
    <w:rsid w:val="00AE69BA"/>
    <w:rsid w:val="00AE745A"/>
    <w:rsid w:val="00AF1140"/>
    <w:rsid w:val="00AF525A"/>
    <w:rsid w:val="00AF5404"/>
    <w:rsid w:val="00AF64F6"/>
    <w:rsid w:val="00AF6FE6"/>
    <w:rsid w:val="00AF7DD0"/>
    <w:rsid w:val="00B02E62"/>
    <w:rsid w:val="00B070C7"/>
    <w:rsid w:val="00B10028"/>
    <w:rsid w:val="00B11A1E"/>
    <w:rsid w:val="00B15404"/>
    <w:rsid w:val="00B17E1D"/>
    <w:rsid w:val="00B218EA"/>
    <w:rsid w:val="00B21BED"/>
    <w:rsid w:val="00B234C9"/>
    <w:rsid w:val="00B235D9"/>
    <w:rsid w:val="00B27467"/>
    <w:rsid w:val="00B32040"/>
    <w:rsid w:val="00B347AF"/>
    <w:rsid w:val="00B35AC9"/>
    <w:rsid w:val="00B402E2"/>
    <w:rsid w:val="00B4118C"/>
    <w:rsid w:val="00B46C8C"/>
    <w:rsid w:val="00B47922"/>
    <w:rsid w:val="00B51AD1"/>
    <w:rsid w:val="00B55886"/>
    <w:rsid w:val="00B55A91"/>
    <w:rsid w:val="00B60B49"/>
    <w:rsid w:val="00B60C17"/>
    <w:rsid w:val="00B6129A"/>
    <w:rsid w:val="00B62F68"/>
    <w:rsid w:val="00B66780"/>
    <w:rsid w:val="00B7067F"/>
    <w:rsid w:val="00B71C8D"/>
    <w:rsid w:val="00B71F72"/>
    <w:rsid w:val="00B76BDA"/>
    <w:rsid w:val="00B828CE"/>
    <w:rsid w:val="00B831EC"/>
    <w:rsid w:val="00B8602A"/>
    <w:rsid w:val="00B93EF6"/>
    <w:rsid w:val="00B94B3D"/>
    <w:rsid w:val="00B94ED8"/>
    <w:rsid w:val="00B97E0C"/>
    <w:rsid w:val="00BA258A"/>
    <w:rsid w:val="00BA4EFE"/>
    <w:rsid w:val="00BA7382"/>
    <w:rsid w:val="00BB2098"/>
    <w:rsid w:val="00BB3541"/>
    <w:rsid w:val="00BB3547"/>
    <w:rsid w:val="00BB3688"/>
    <w:rsid w:val="00BB3716"/>
    <w:rsid w:val="00BC0B40"/>
    <w:rsid w:val="00BC49B7"/>
    <w:rsid w:val="00BC539A"/>
    <w:rsid w:val="00BC5658"/>
    <w:rsid w:val="00BD142E"/>
    <w:rsid w:val="00BD19A6"/>
    <w:rsid w:val="00BD352A"/>
    <w:rsid w:val="00BD46C4"/>
    <w:rsid w:val="00BD53C2"/>
    <w:rsid w:val="00BD570A"/>
    <w:rsid w:val="00BD6FBA"/>
    <w:rsid w:val="00BD74CD"/>
    <w:rsid w:val="00BE4559"/>
    <w:rsid w:val="00BE5E2F"/>
    <w:rsid w:val="00BE6FBC"/>
    <w:rsid w:val="00BF13F7"/>
    <w:rsid w:val="00BF3223"/>
    <w:rsid w:val="00BF411E"/>
    <w:rsid w:val="00BF427A"/>
    <w:rsid w:val="00C017F3"/>
    <w:rsid w:val="00C0185F"/>
    <w:rsid w:val="00C0308F"/>
    <w:rsid w:val="00C0431B"/>
    <w:rsid w:val="00C1351B"/>
    <w:rsid w:val="00C13746"/>
    <w:rsid w:val="00C13E7E"/>
    <w:rsid w:val="00C156BA"/>
    <w:rsid w:val="00C21651"/>
    <w:rsid w:val="00C2340F"/>
    <w:rsid w:val="00C25FBB"/>
    <w:rsid w:val="00C338FD"/>
    <w:rsid w:val="00C33F4E"/>
    <w:rsid w:val="00C3688E"/>
    <w:rsid w:val="00C43B57"/>
    <w:rsid w:val="00C52CC9"/>
    <w:rsid w:val="00C54FB7"/>
    <w:rsid w:val="00C57873"/>
    <w:rsid w:val="00C57C97"/>
    <w:rsid w:val="00C626E0"/>
    <w:rsid w:val="00C63C4A"/>
    <w:rsid w:val="00C649EE"/>
    <w:rsid w:val="00C65B36"/>
    <w:rsid w:val="00C667A9"/>
    <w:rsid w:val="00C703CF"/>
    <w:rsid w:val="00C71BE2"/>
    <w:rsid w:val="00C742D8"/>
    <w:rsid w:val="00C74450"/>
    <w:rsid w:val="00C75E49"/>
    <w:rsid w:val="00C77235"/>
    <w:rsid w:val="00C77576"/>
    <w:rsid w:val="00C80031"/>
    <w:rsid w:val="00C80DF2"/>
    <w:rsid w:val="00C87C7A"/>
    <w:rsid w:val="00C95F7E"/>
    <w:rsid w:val="00C96A82"/>
    <w:rsid w:val="00CA1DA5"/>
    <w:rsid w:val="00CA3A9D"/>
    <w:rsid w:val="00CB1308"/>
    <w:rsid w:val="00CB2545"/>
    <w:rsid w:val="00CC04FA"/>
    <w:rsid w:val="00CC2060"/>
    <w:rsid w:val="00CC282C"/>
    <w:rsid w:val="00CC5630"/>
    <w:rsid w:val="00CC6E59"/>
    <w:rsid w:val="00CD3729"/>
    <w:rsid w:val="00CD525F"/>
    <w:rsid w:val="00CE1532"/>
    <w:rsid w:val="00CE20D3"/>
    <w:rsid w:val="00CE27F3"/>
    <w:rsid w:val="00CE3BAD"/>
    <w:rsid w:val="00CE3ED8"/>
    <w:rsid w:val="00CE41C5"/>
    <w:rsid w:val="00CE6580"/>
    <w:rsid w:val="00CF10EE"/>
    <w:rsid w:val="00CF246C"/>
    <w:rsid w:val="00CF3F5E"/>
    <w:rsid w:val="00CF4B68"/>
    <w:rsid w:val="00D01334"/>
    <w:rsid w:val="00D024BE"/>
    <w:rsid w:val="00D024E9"/>
    <w:rsid w:val="00D04A59"/>
    <w:rsid w:val="00D05AA7"/>
    <w:rsid w:val="00D07853"/>
    <w:rsid w:val="00D112A1"/>
    <w:rsid w:val="00D11853"/>
    <w:rsid w:val="00D127FF"/>
    <w:rsid w:val="00D20B60"/>
    <w:rsid w:val="00D20BBF"/>
    <w:rsid w:val="00D2604D"/>
    <w:rsid w:val="00D26306"/>
    <w:rsid w:val="00D3271B"/>
    <w:rsid w:val="00D33558"/>
    <w:rsid w:val="00D34F11"/>
    <w:rsid w:val="00D366F8"/>
    <w:rsid w:val="00D36D25"/>
    <w:rsid w:val="00D37C15"/>
    <w:rsid w:val="00D40947"/>
    <w:rsid w:val="00D40E50"/>
    <w:rsid w:val="00D41641"/>
    <w:rsid w:val="00D417EF"/>
    <w:rsid w:val="00D41CCD"/>
    <w:rsid w:val="00D46D81"/>
    <w:rsid w:val="00D530A7"/>
    <w:rsid w:val="00D5596F"/>
    <w:rsid w:val="00D6171D"/>
    <w:rsid w:val="00D61B78"/>
    <w:rsid w:val="00D6235E"/>
    <w:rsid w:val="00D62634"/>
    <w:rsid w:val="00D6273B"/>
    <w:rsid w:val="00D63431"/>
    <w:rsid w:val="00D63BD1"/>
    <w:rsid w:val="00D65AD0"/>
    <w:rsid w:val="00D660F5"/>
    <w:rsid w:val="00D676B4"/>
    <w:rsid w:val="00D70298"/>
    <w:rsid w:val="00D704A8"/>
    <w:rsid w:val="00D707C6"/>
    <w:rsid w:val="00D72C72"/>
    <w:rsid w:val="00D73067"/>
    <w:rsid w:val="00D74B1F"/>
    <w:rsid w:val="00D74FA7"/>
    <w:rsid w:val="00D7504C"/>
    <w:rsid w:val="00D753AC"/>
    <w:rsid w:val="00D76F80"/>
    <w:rsid w:val="00D8100D"/>
    <w:rsid w:val="00D83EA5"/>
    <w:rsid w:val="00D85B55"/>
    <w:rsid w:val="00D86155"/>
    <w:rsid w:val="00D94597"/>
    <w:rsid w:val="00D957D3"/>
    <w:rsid w:val="00D95E47"/>
    <w:rsid w:val="00DA215D"/>
    <w:rsid w:val="00DA2B36"/>
    <w:rsid w:val="00DA34B3"/>
    <w:rsid w:val="00DB266C"/>
    <w:rsid w:val="00DB31F3"/>
    <w:rsid w:val="00DB397E"/>
    <w:rsid w:val="00DB4337"/>
    <w:rsid w:val="00DB58DC"/>
    <w:rsid w:val="00DB74AB"/>
    <w:rsid w:val="00DB773E"/>
    <w:rsid w:val="00DC0F2D"/>
    <w:rsid w:val="00DC1932"/>
    <w:rsid w:val="00DC2178"/>
    <w:rsid w:val="00DC26FE"/>
    <w:rsid w:val="00DC380A"/>
    <w:rsid w:val="00DC56D1"/>
    <w:rsid w:val="00DC7CFF"/>
    <w:rsid w:val="00DD0AD9"/>
    <w:rsid w:val="00DD25F5"/>
    <w:rsid w:val="00DD2BC3"/>
    <w:rsid w:val="00DD4A2B"/>
    <w:rsid w:val="00DD64CB"/>
    <w:rsid w:val="00DD6577"/>
    <w:rsid w:val="00DD69EE"/>
    <w:rsid w:val="00DE2598"/>
    <w:rsid w:val="00DE2CB9"/>
    <w:rsid w:val="00DE76F2"/>
    <w:rsid w:val="00DF10D3"/>
    <w:rsid w:val="00DF758A"/>
    <w:rsid w:val="00DF7E00"/>
    <w:rsid w:val="00E00A19"/>
    <w:rsid w:val="00E01365"/>
    <w:rsid w:val="00E02B70"/>
    <w:rsid w:val="00E031DC"/>
    <w:rsid w:val="00E06B7A"/>
    <w:rsid w:val="00E11362"/>
    <w:rsid w:val="00E124EC"/>
    <w:rsid w:val="00E13504"/>
    <w:rsid w:val="00E136AF"/>
    <w:rsid w:val="00E15479"/>
    <w:rsid w:val="00E164D0"/>
    <w:rsid w:val="00E17BC9"/>
    <w:rsid w:val="00E22B13"/>
    <w:rsid w:val="00E246B6"/>
    <w:rsid w:val="00E2588A"/>
    <w:rsid w:val="00E307E7"/>
    <w:rsid w:val="00E33562"/>
    <w:rsid w:val="00E35220"/>
    <w:rsid w:val="00E35CC1"/>
    <w:rsid w:val="00E37F58"/>
    <w:rsid w:val="00E40599"/>
    <w:rsid w:val="00E41A58"/>
    <w:rsid w:val="00E41E19"/>
    <w:rsid w:val="00E4532C"/>
    <w:rsid w:val="00E51FE3"/>
    <w:rsid w:val="00E53191"/>
    <w:rsid w:val="00E53690"/>
    <w:rsid w:val="00E53A2F"/>
    <w:rsid w:val="00E6079E"/>
    <w:rsid w:val="00E61CAB"/>
    <w:rsid w:val="00E6631A"/>
    <w:rsid w:val="00E704F5"/>
    <w:rsid w:val="00E718FE"/>
    <w:rsid w:val="00E720EA"/>
    <w:rsid w:val="00E73700"/>
    <w:rsid w:val="00E81547"/>
    <w:rsid w:val="00E816EC"/>
    <w:rsid w:val="00E81E1B"/>
    <w:rsid w:val="00E84EBC"/>
    <w:rsid w:val="00E878FA"/>
    <w:rsid w:val="00E9447C"/>
    <w:rsid w:val="00E946A0"/>
    <w:rsid w:val="00E96853"/>
    <w:rsid w:val="00E96898"/>
    <w:rsid w:val="00E96AC6"/>
    <w:rsid w:val="00EA00CC"/>
    <w:rsid w:val="00EA16C0"/>
    <w:rsid w:val="00EA2236"/>
    <w:rsid w:val="00EA32D3"/>
    <w:rsid w:val="00EA44A6"/>
    <w:rsid w:val="00EA56E0"/>
    <w:rsid w:val="00EA722E"/>
    <w:rsid w:val="00EB097A"/>
    <w:rsid w:val="00EB60FD"/>
    <w:rsid w:val="00EB68D6"/>
    <w:rsid w:val="00EC1503"/>
    <w:rsid w:val="00EC2350"/>
    <w:rsid w:val="00EC499E"/>
    <w:rsid w:val="00EC7662"/>
    <w:rsid w:val="00ED0E43"/>
    <w:rsid w:val="00EE2474"/>
    <w:rsid w:val="00EE362B"/>
    <w:rsid w:val="00EE6921"/>
    <w:rsid w:val="00EE6EA2"/>
    <w:rsid w:val="00EF007A"/>
    <w:rsid w:val="00EF1299"/>
    <w:rsid w:val="00EF14FD"/>
    <w:rsid w:val="00EF22FE"/>
    <w:rsid w:val="00EF29CE"/>
    <w:rsid w:val="00EF3987"/>
    <w:rsid w:val="00EF402E"/>
    <w:rsid w:val="00EF6B12"/>
    <w:rsid w:val="00EF6BA3"/>
    <w:rsid w:val="00EF7339"/>
    <w:rsid w:val="00EF7C28"/>
    <w:rsid w:val="00F005FF"/>
    <w:rsid w:val="00F02566"/>
    <w:rsid w:val="00F02706"/>
    <w:rsid w:val="00F0339E"/>
    <w:rsid w:val="00F04000"/>
    <w:rsid w:val="00F05864"/>
    <w:rsid w:val="00F05DB3"/>
    <w:rsid w:val="00F074A5"/>
    <w:rsid w:val="00F0766F"/>
    <w:rsid w:val="00F079A2"/>
    <w:rsid w:val="00F07D09"/>
    <w:rsid w:val="00F11013"/>
    <w:rsid w:val="00F12AE1"/>
    <w:rsid w:val="00F14DC3"/>
    <w:rsid w:val="00F177BA"/>
    <w:rsid w:val="00F2308C"/>
    <w:rsid w:val="00F2361C"/>
    <w:rsid w:val="00F237D8"/>
    <w:rsid w:val="00F2416C"/>
    <w:rsid w:val="00F26357"/>
    <w:rsid w:val="00F2702A"/>
    <w:rsid w:val="00F3051F"/>
    <w:rsid w:val="00F31EA0"/>
    <w:rsid w:val="00F32349"/>
    <w:rsid w:val="00F32CC0"/>
    <w:rsid w:val="00F33530"/>
    <w:rsid w:val="00F36D70"/>
    <w:rsid w:val="00F41435"/>
    <w:rsid w:val="00F41B38"/>
    <w:rsid w:val="00F453C1"/>
    <w:rsid w:val="00F45EAE"/>
    <w:rsid w:val="00F46537"/>
    <w:rsid w:val="00F50CE9"/>
    <w:rsid w:val="00F51204"/>
    <w:rsid w:val="00F5458B"/>
    <w:rsid w:val="00F572B3"/>
    <w:rsid w:val="00F64975"/>
    <w:rsid w:val="00F64A35"/>
    <w:rsid w:val="00F666F6"/>
    <w:rsid w:val="00F70209"/>
    <w:rsid w:val="00F707A1"/>
    <w:rsid w:val="00F72C61"/>
    <w:rsid w:val="00F73627"/>
    <w:rsid w:val="00F75E99"/>
    <w:rsid w:val="00F76598"/>
    <w:rsid w:val="00F812FA"/>
    <w:rsid w:val="00F84397"/>
    <w:rsid w:val="00F8536C"/>
    <w:rsid w:val="00F87565"/>
    <w:rsid w:val="00F90264"/>
    <w:rsid w:val="00F90E17"/>
    <w:rsid w:val="00F9568B"/>
    <w:rsid w:val="00F95BE4"/>
    <w:rsid w:val="00F95D6F"/>
    <w:rsid w:val="00F97E29"/>
    <w:rsid w:val="00FA4770"/>
    <w:rsid w:val="00FA65E8"/>
    <w:rsid w:val="00FB0A2C"/>
    <w:rsid w:val="00FB0EB2"/>
    <w:rsid w:val="00FB6EB9"/>
    <w:rsid w:val="00FC54CF"/>
    <w:rsid w:val="00FC7781"/>
    <w:rsid w:val="00FC7C76"/>
    <w:rsid w:val="00FD4BA0"/>
    <w:rsid w:val="00FD595A"/>
    <w:rsid w:val="00FE1CD6"/>
    <w:rsid w:val="00FE6DEF"/>
    <w:rsid w:val="00FF1F39"/>
    <w:rsid w:val="00FF28AA"/>
    <w:rsid w:val="00FF5C1C"/>
    <w:rsid w:val="00FF7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ActionsPane3"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161E54"/>
    <w:pPr>
      <w:spacing w:before="200" w:after="200" w:line="276" w:lineRule="auto"/>
    </w:pPr>
    <w:rPr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57873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57873"/>
    <w:pPr>
      <w:pBdr>
        <w:top w:val="single" w:sz="24" w:space="0" w:color="D3EAF0"/>
        <w:left w:val="single" w:sz="24" w:space="0" w:color="D3EAF0"/>
        <w:bottom w:val="single" w:sz="24" w:space="0" w:color="D3EAF0"/>
        <w:right w:val="single" w:sz="24" w:space="0" w:color="D3EAF0"/>
      </w:pBdr>
      <w:shd w:val="clear" w:color="auto" w:fill="D3EAF0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57873"/>
    <w:pPr>
      <w:pBdr>
        <w:top w:val="single" w:sz="6" w:space="2" w:color="3891A7"/>
        <w:left w:val="single" w:sz="6" w:space="2" w:color="3891A7"/>
      </w:pBdr>
      <w:spacing w:before="300" w:after="0"/>
      <w:outlineLvl w:val="2"/>
    </w:pPr>
    <w:rPr>
      <w:caps/>
      <w:color w:val="1C4853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57873"/>
    <w:pPr>
      <w:pBdr>
        <w:top w:val="dotted" w:sz="6" w:space="2" w:color="3891A7"/>
        <w:left w:val="dotted" w:sz="6" w:space="2" w:color="3891A7"/>
      </w:pBdr>
      <w:spacing w:before="300" w:after="0"/>
      <w:outlineLvl w:val="3"/>
    </w:pPr>
    <w:rPr>
      <w:caps/>
      <w:color w:val="2A6C7D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57873"/>
    <w:pPr>
      <w:pBdr>
        <w:bottom w:val="single" w:sz="6" w:space="1" w:color="3891A7"/>
      </w:pBdr>
      <w:spacing w:before="300" w:after="0"/>
      <w:outlineLvl w:val="4"/>
    </w:pPr>
    <w:rPr>
      <w:caps/>
      <w:color w:val="2A6C7D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C57873"/>
    <w:pPr>
      <w:pBdr>
        <w:bottom w:val="dotted" w:sz="6" w:space="1" w:color="3891A7"/>
      </w:pBdr>
      <w:spacing w:before="300" w:after="0"/>
      <w:outlineLvl w:val="5"/>
    </w:pPr>
    <w:rPr>
      <w:caps/>
      <w:color w:val="2A6C7D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57873"/>
    <w:pPr>
      <w:spacing w:before="300" w:after="0"/>
      <w:outlineLvl w:val="6"/>
    </w:pPr>
    <w:rPr>
      <w:caps/>
      <w:color w:val="2A6C7D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5787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C5787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57873"/>
    <w:rPr>
      <w:rFonts w:cs="Times New Roman"/>
      <w:b/>
      <w:bCs/>
      <w:caps/>
      <w:color w:val="FFFFFF"/>
      <w:spacing w:val="15"/>
      <w:shd w:val="clear" w:color="auto" w:fill="3891A7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57873"/>
    <w:rPr>
      <w:rFonts w:cs="Times New Roman"/>
      <w:caps/>
      <w:spacing w:val="15"/>
      <w:shd w:val="clear" w:color="auto" w:fill="D3EAF0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57873"/>
    <w:rPr>
      <w:rFonts w:cs="Times New Roman"/>
      <w:caps/>
      <w:color w:val="1C4853"/>
      <w:spacing w:val="15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C57873"/>
    <w:rPr>
      <w:rFonts w:cs="Times New Roman"/>
      <w:caps/>
      <w:color w:val="2A6C7D"/>
      <w:spacing w:val="10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C57873"/>
    <w:rPr>
      <w:rFonts w:cs="Times New Roman"/>
      <w:caps/>
      <w:color w:val="2A6C7D"/>
      <w:spacing w:val="10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C57873"/>
    <w:rPr>
      <w:rFonts w:cs="Times New Roman"/>
      <w:caps/>
      <w:color w:val="2A6C7D"/>
      <w:spacing w:val="10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C57873"/>
    <w:rPr>
      <w:rFonts w:cs="Times New Roman"/>
      <w:caps/>
      <w:color w:val="2A6C7D"/>
      <w:spacing w:val="10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C57873"/>
    <w:rPr>
      <w:rFonts w:cs="Times New Roman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C57873"/>
    <w:rPr>
      <w:rFonts w:cs="Times New Roman"/>
      <w:i/>
      <w:caps/>
      <w:spacing w:val="10"/>
      <w:sz w:val="18"/>
      <w:szCs w:val="18"/>
    </w:rPr>
  </w:style>
  <w:style w:type="paragraph" w:styleId="NoSpacing">
    <w:name w:val="No Spacing"/>
    <w:basedOn w:val="Normal"/>
    <w:link w:val="NoSpacingChar"/>
    <w:uiPriority w:val="99"/>
    <w:qFormat/>
    <w:rsid w:val="00C57873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99"/>
    <w:locked/>
    <w:rsid w:val="00C57873"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C04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043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C04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0431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04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0431B"/>
    <w:rPr>
      <w:rFonts w:cs="Times New Roman"/>
    </w:rPr>
  </w:style>
  <w:style w:type="table" w:styleId="TableGrid">
    <w:name w:val="Table Grid"/>
    <w:basedOn w:val="TableNormal"/>
    <w:uiPriority w:val="99"/>
    <w:rsid w:val="00C0431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rsid w:val="00A911BB"/>
    <w:rPr>
      <w:rFonts w:eastAsia="Times New Roman" w:cs="Arial"/>
      <w:sz w:val="22"/>
      <w:szCs w:val="22"/>
      <w:lang w:val="tr-TR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C57873"/>
    <w:pPr>
      <w:pBdr>
        <w:top w:val="single" w:sz="4" w:space="10" w:color="3891A7"/>
        <w:left w:val="single" w:sz="4" w:space="10" w:color="3891A7"/>
      </w:pBdr>
      <w:spacing w:after="0"/>
      <w:ind w:left="1296" w:right="1152"/>
      <w:jc w:val="both"/>
    </w:pPr>
    <w:rPr>
      <w:i/>
      <w:iCs/>
      <w:color w:val="3891A7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C57873"/>
    <w:rPr>
      <w:rFonts w:cs="Times New Roman"/>
      <w:i/>
      <w:iCs/>
      <w:color w:val="3891A7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BC0B40"/>
    <w:pPr>
      <w:spacing w:after="120" w:line="240" w:lineRule="auto"/>
    </w:pPr>
    <w:rPr>
      <w:rFonts w:ascii="Times New Roman" w:hAnsi="Times New Roman"/>
      <w:sz w:val="24"/>
      <w:szCs w:val="24"/>
      <w:lang w:eastAsia="tr-TR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A01C5"/>
    <w:rPr>
      <w:rFonts w:cs="Times New Roman"/>
      <w:sz w:val="20"/>
      <w:szCs w:val="20"/>
      <w:lang w:eastAsia="en-US"/>
    </w:rPr>
  </w:style>
  <w:style w:type="paragraph" w:styleId="TOC1">
    <w:name w:val="toc 1"/>
    <w:basedOn w:val="Normal"/>
    <w:next w:val="Normal"/>
    <w:autoRedefine/>
    <w:uiPriority w:val="99"/>
    <w:rsid w:val="005A2341"/>
    <w:pPr>
      <w:tabs>
        <w:tab w:val="left" w:pos="426"/>
        <w:tab w:val="right" w:leader="dot" w:pos="9345"/>
      </w:tabs>
      <w:spacing w:before="120" w:after="120"/>
    </w:pPr>
    <w:rPr>
      <w:rFonts w:ascii="Times New Roman" w:hAnsi="Times New Roman"/>
      <w:bCs/>
      <w:caps/>
    </w:rPr>
  </w:style>
  <w:style w:type="paragraph" w:styleId="TOC2">
    <w:name w:val="toc 2"/>
    <w:basedOn w:val="Normal"/>
    <w:next w:val="Normal"/>
    <w:autoRedefine/>
    <w:uiPriority w:val="99"/>
    <w:rsid w:val="006831A6"/>
    <w:pPr>
      <w:tabs>
        <w:tab w:val="left" w:pos="880"/>
        <w:tab w:val="right" w:leader="dot" w:pos="9345"/>
      </w:tabs>
      <w:spacing w:after="0"/>
      <w:ind w:left="426"/>
    </w:pPr>
    <w:rPr>
      <w:rFonts w:ascii="Times New Roman" w:hAnsi="Times New Roman"/>
      <w:smallCaps/>
    </w:rPr>
  </w:style>
  <w:style w:type="paragraph" w:styleId="TOC3">
    <w:name w:val="toc 3"/>
    <w:basedOn w:val="Normal"/>
    <w:next w:val="Normal"/>
    <w:autoRedefine/>
    <w:uiPriority w:val="99"/>
    <w:rsid w:val="004E399F"/>
    <w:pPr>
      <w:spacing w:after="0"/>
      <w:ind w:left="440"/>
    </w:pPr>
    <w:rPr>
      <w:rFonts w:ascii="Times New Roman" w:hAnsi="Times New Roman"/>
      <w:i/>
      <w:iCs/>
    </w:rPr>
  </w:style>
  <w:style w:type="paragraph" w:styleId="TOC4">
    <w:name w:val="toc 4"/>
    <w:basedOn w:val="Normal"/>
    <w:next w:val="Normal"/>
    <w:autoRedefine/>
    <w:uiPriority w:val="99"/>
    <w:semiHidden/>
    <w:rsid w:val="004E399F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TOC5">
    <w:name w:val="toc 5"/>
    <w:basedOn w:val="Normal"/>
    <w:next w:val="Normal"/>
    <w:autoRedefine/>
    <w:uiPriority w:val="99"/>
    <w:semiHidden/>
    <w:rsid w:val="004E399F"/>
    <w:pPr>
      <w:spacing w:after="0"/>
      <w:ind w:left="880"/>
    </w:pPr>
    <w:rPr>
      <w:rFonts w:ascii="Times New Roman" w:hAnsi="Times New Roman"/>
      <w:sz w:val="18"/>
      <w:szCs w:val="18"/>
    </w:rPr>
  </w:style>
  <w:style w:type="paragraph" w:styleId="TOC6">
    <w:name w:val="toc 6"/>
    <w:basedOn w:val="Normal"/>
    <w:next w:val="Normal"/>
    <w:autoRedefine/>
    <w:uiPriority w:val="99"/>
    <w:semiHidden/>
    <w:rsid w:val="004E399F"/>
    <w:pPr>
      <w:spacing w:after="0"/>
      <w:ind w:left="1100"/>
    </w:pPr>
    <w:rPr>
      <w:rFonts w:ascii="Times New Roman" w:hAnsi="Times New Roman"/>
      <w:sz w:val="18"/>
      <w:szCs w:val="18"/>
    </w:rPr>
  </w:style>
  <w:style w:type="paragraph" w:styleId="TOC7">
    <w:name w:val="toc 7"/>
    <w:basedOn w:val="Normal"/>
    <w:next w:val="Normal"/>
    <w:autoRedefine/>
    <w:uiPriority w:val="99"/>
    <w:semiHidden/>
    <w:rsid w:val="004E399F"/>
    <w:pPr>
      <w:spacing w:after="0"/>
      <w:ind w:left="1320"/>
    </w:pPr>
    <w:rPr>
      <w:rFonts w:ascii="Times New Roman" w:hAnsi="Times New Roman"/>
      <w:sz w:val="18"/>
      <w:szCs w:val="18"/>
    </w:rPr>
  </w:style>
  <w:style w:type="paragraph" w:styleId="TOC8">
    <w:name w:val="toc 8"/>
    <w:basedOn w:val="Normal"/>
    <w:next w:val="Normal"/>
    <w:autoRedefine/>
    <w:uiPriority w:val="99"/>
    <w:semiHidden/>
    <w:rsid w:val="004E399F"/>
    <w:pPr>
      <w:spacing w:after="0"/>
      <w:ind w:left="1540"/>
    </w:pPr>
    <w:rPr>
      <w:rFonts w:ascii="Times New Roman" w:hAnsi="Times New Roman"/>
      <w:sz w:val="18"/>
      <w:szCs w:val="18"/>
    </w:rPr>
  </w:style>
  <w:style w:type="paragraph" w:styleId="TOC9">
    <w:name w:val="toc 9"/>
    <w:basedOn w:val="Normal"/>
    <w:next w:val="Normal"/>
    <w:autoRedefine/>
    <w:uiPriority w:val="99"/>
    <w:semiHidden/>
    <w:rsid w:val="004E399F"/>
    <w:pPr>
      <w:spacing w:after="0"/>
      <w:ind w:left="1760"/>
    </w:pPr>
    <w:rPr>
      <w:rFonts w:ascii="Times New Roman" w:hAnsi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4E399F"/>
    <w:rPr>
      <w:rFonts w:cs="Times New Roman"/>
      <w:color w:val="0000FF"/>
      <w:u w:val="single"/>
    </w:rPr>
  </w:style>
  <w:style w:type="table" w:styleId="TableList8">
    <w:name w:val="Table List 8"/>
    <w:basedOn w:val="TableNormal"/>
    <w:uiPriority w:val="99"/>
    <w:rsid w:val="00375FAC"/>
    <w:rPr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ormalWeb">
    <w:name w:val="Normal (Web)"/>
    <w:basedOn w:val="Normal"/>
    <w:uiPriority w:val="99"/>
    <w:rsid w:val="00301C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tr-TR"/>
    </w:rPr>
  </w:style>
  <w:style w:type="paragraph" w:customStyle="1" w:styleId="Default">
    <w:name w:val="Default"/>
    <w:uiPriority w:val="99"/>
    <w:rsid w:val="00C95F7E"/>
    <w:pPr>
      <w:autoSpaceDE w:val="0"/>
      <w:autoSpaceDN w:val="0"/>
      <w:adjustRightInd w:val="0"/>
      <w:spacing w:before="200" w:after="200" w:line="276" w:lineRule="auto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styleId="IntenseReference">
    <w:name w:val="Intense Reference"/>
    <w:basedOn w:val="DefaultParagraphFont"/>
    <w:uiPriority w:val="99"/>
    <w:qFormat/>
    <w:rsid w:val="00C57873"/>
    <w:rPr>
      <w:rFonts w:cs="Times New Roman"/>
      <w:b/>
      <w:i/>
      <w:caps/>
      <w:color w:val="3891A7"/>
    </w:rPr>
  </w:style>
  <w:style w:type="paragraph" w:styleId="ListParagraph">
    <w:name w:val="List Paragraph"/>
    <w:basedOn w:val="Normal"/>
    <w:uiPriority w:val="99"/>
    <w:qFormat/>
    <w:rsid w:val="00C57873"/>
    <w:pPr>
      <w:ind w:left="720"/>
      <w:contextualSpacing/>
    </w:pPr>
  </w:style>
  <w:style w:type="paragraph" w:styleId="Caption">
    <w:name w:val="caption"/>
    <w:basedOn w:val="Normal"/>
    <w:next w:val="Normal"/>
    <w:uiPriority w:val="99"/>
    <w:qFormat/>
    <w:rsid w:val="00C57873"/>
    <w:rPr>
      <w:b/>
      <w:bCs/>
      <w:color w:val="2A6C7D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C57873"/>
    <w:pPr>
      <w:spacing w:before="720"/>
    </w:pPr>
    <w:rPr>
      <w:caps/>
      <w:color w:val="3891A7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C57873"/>
    <w:rPr>
      <w:rFonts w:cs="Times New Roman"/>
      <w:caps/>
      <w:color w:val="3891A7"/>
      <w:spacing w:val="10"/>
      <w:kern w:val="28"/>
      <w:sz w:val="52"/>
      <w:szCs w:val="52"/>
    </w:rPr>
  </w:style>
  <w:style w:type="paragraph" w:styleId="Subtitle">
    <w:name w:val="Subtitle"/>
    <w:aliases w:val="Alt Tablo Adı"/>
    <w:basedOn w:val="Normal"/>
    <w:next w:val="Normal"/>
    <w:link w:val="SubtitleChar"/>
    <w:uiPriority w:val="99"/>
    <w:qFormat/>
    <w:rsid w:val="00C57873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SubtitleChar">
    <w:name w:val="Subtitle Char"/>
    <w:aliases w:val="Alt Tablo Adı Char"/>
    <w:basedOn w:val="DefaultParagraphFont"/>
    <w:link w:val="Subtitle"/>
    <w:uiPriority w:val="99"/>
    <w:locked/>
    <w:rsid w:val="00C57873"/>
    <w:rPr>
      <w:rFonts w:cs="Times New Roman"/>
      <w:caps/>
      <w:color w:val="595959"/>
      <w:spacing w:val="10"/>
      <w:sz w:val="24"/>
      <w:szCs w:val="24"/>
    </w:rPr>
  </w:style>
  <w:style w:type="character" w:styleId="Strong">
    <w:name w:val="Strong"/>
    <w:aliases w:val="12K Times New Roman Konu Başlığı"/>
    <w:basedOn w:val="DefaultParagraphFont"/>
    <w:uiPriority w:val="99"/>
    <w:qFormat/>
    <w:rsid w:val="00C57873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C57873"/>
    <w:rPr>
      <w:rFonts w:cs="Times New Roman"/>
      <w:caps/>
      <w:color w:val="1C4853"/>
      <w:spacing w:val="5"/>
    </w:rPr>
  </w:style>
  <w:style w:type="paragraph" w:styleId="Quote">
    <w:name w:val="Quote"/>
    <w:basedOn w:val="Normal"/>
    <w:next w:val="Normal"/>
    <w:link w:val="QuoteChar"/>
    <w:uiPriority w:val="99"/>
    <w:qFormat/>
    <w:rsid w:val="00C57873"/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locked/>
    <w:rsid w:val="00C57873"/>
    <w:rPr>
      <w:rFonts w:cs="Times New Roman"/>
      <w:i/>
      <w:iCs/>
      <w:sz w:val="20"/>
      <w:szCs w:val="20"/>
    </w:rPr>
  </w:style>
  <w:style w:type="character" w:styleId="SubtleEmphasis">
    <w:name w:val="Subtle Emphasis"/>
    <w:basedOn w:val="DefaultParagraphFont"/>
    <w:uiPriority w:val="99"/>
    <w:qFormat/>
    <w:rsid w:val="00C57873"/>
    <w:rPr>
      <w:rFonts w:cs="Times New Roman"/>
      <w:i/>
      <w:color w:val="1C4853"/>
    </w:rPr>
  </w:style>
  <w:style w:type="character" w:styleId="IntenseEmphasis">
    <w:name w:val="Intense Emphasis"/>
    <w:basedOn w:val="DefaultParagraphFont"/>
    <w:uiPriority w:val="99"/>
    <w:qFormat/>
    <w:rsid w:val="00C57873"/>
    <w:rPr>
      <w:rFonts w:cs="Times New Roman"/>
      <w:b/>
      <w:caps/>
      <w:color w:val="1C4853"/>
      <w:spacing w:val="10"/>
    </w:rPr>
  </w:style>
  <w:style w:type="character" w:styleId="SubtleReference">
    <w:name w:val="Subtle Reference"/>
    <w:basedOn w:val="DefaultParagraphFont"/>
    <w:uiPriority w:val="99"/>
    <w:qFormat/>
    <w:rsid w:val="00C57873"/>
    <w:rPr>
      <w:rFonts w:cs="Times New Roman"/>
      <w:b/>
      <w:color w:val="3891A7"/>
    </w:rPr>
  </w:style>
  <w:style w:type="character" w:styleId="BookTitle">
    <w:name w:val="Book Title"/>
    <w:basedOn w:val="DefaultParagraphFont"/>
    <w:uiPriority w:val="99"/>
    <w:qFormat/>
    <w:rsid w:val="00C57873"/>
    <w:rPr>
      <w:rFonts w:cs="Times New Roman"/>
      <w:b/>
      <w:i/>
      <w:spacing w:val="9"/>
    </w:rPr>
  </w:style>
  <w:style w:type="paragraph" w:styleId="TOCHeading">
    <w:name w:val="TOC Heading"/>
    <w:basedOn w:val="Heading1"/>
    <w:next w:val="Normal"/>
    <w:uiPriority w:val="99"/>
    <w:qFormat/>
    <w:rsid w:val="00C57873"/>
    <w:pPr>
      <w:outlineLvl w:val="9"/>
    </w:pPr>
  </w:style>
  <w:style w:type="table" w:styleId="ColorfulList-Accent3">
    <w:name w:val="Colorful List Accent 3"/>
    <w:basedOn w:val="TableNormal"/>
    <w:uiPriority w:val="99"/>
    <w:rsid w:val="00A26A6E"/>
    <w:rPr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rFonts w:cs="Times New Roman"/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AF1DD"/>
      </w:tcPr>
    </w:tblStylePr>
  </w:style>
  <w:style w:type="table" w:styleId="MediumGrid1-Accent4">
    <w:name w:val="Medium Grid 1 Accent 4"/>
    <w:basedOn w:val="TableNormal"/>
    <w:uiPriority w:val="99"/>
    <w:rsid w:val="00A26A6E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shd w:val="clear" w:color="auto" w:fill="BFB1D0"/>
      </w:tcPr>
    </w:tblStylePr>
  </w:style>
  <w:style w:type="table" w:styleId="MediumList1-Accent5">
    <w:name w:val="Medium List 1 Accent 5"/>
    <w:basedOn w:val="TableNormal"/>
    <w:uiPriority w:val="99"/>
    <w:rsid w:val="00A26A6E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2EAF1"/>
      </w:tcPr>
    </w:tblStylePr>
  </w:style>
  <w:style w:type="table" w:styleId="MediumList2-Accent6">
    <w:name w:val="Medium List 2 Accent 6"/>
    <w:basedOn w:val="TableNormal"/>
    <w:uiPriority w:val="99"/>
    <w:rsid w:val="007C6908"/>
    <w:rPr>
      <w:rFonts w:ascii="Cambria" w:hAnsi="Cambria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75A8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ediumGrid1-Accent2">
    <w:name w:val="Medium Grid 1 Accent 2"/>
    <w:basedOn w:val="TableNormal"/>
    <w:uiPriority w:val="99"/>
    <w:rsid w:val="007C6908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shd w:val="clear" w:color="auto" w:fill="DFA7A6"/>
      </w:tcPr>
    </w:tblStylePr>
  </w:style>
  <w:style w:type="table" w:styleId="LightShading-Accent3">
    <w:name w:val="Light Shading Accent 3"/>
    <w:basedOn w:val="TableNormal"/>
    <w:uiPriority w:val="99"/>
    <w:rsid w:val="007C6908"/>
    <w:rPr>
      <w:color w:val="76923C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List-Accent2">
    <w:name w:val="Light List Accent 2"/>
    <w:basedOn w:val="TableNormal"/>
    <w:uiPriority w:val="99"/>
    <w:rsid w:val="007C6908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5">
    <w:name w:val="Light List Accent 5"/>
    <w:basedOn w:val="TableNormal"/>
    <w:uiPriority w:val="99"/>
    <w:rsid w:val="00171C63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AkListe-Vurgu11">
    <w:name w:val="Açık Liste - Vurgu 11"/>
    <w:uiPriority w:val="99"/>
    <w:rsid w:val="00A119DE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rsid w:val="004535C8"/>
    <w:rPr>
      <w:rFonts w:cs="Times New Roman"/>
      <w:color w:val="800080"/>
      <w:u w:val="single"/>
    </w:rPr>
  </w:style>
  <w:style w:type="paragraph" w:customStyle="1" w:styleId="xl63">
    <w:name w:val="xl63"/>
    <w:basedOn w:val="Normal"/>
    <w:uiPriority w:val="99"/>
    <w:rsid w:val="004535C8"/>
    <w:pPr>
      <w:pBdr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paragraph" w:customStyle="1" w:styleId="xl64">
    <w:name w:val="xl64"/>
    <w:basedOn w:val="Normal"/>
    <w:uiPriority w:val="99"/>
    <w:rsid w:val="004535C8"/>
    <w:pPr>
      <w:pBdr>
        <w:bottom w:val="single" w:sz="12" w:space="0" w:color="000080"/>
        <w:right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paragraph" w:customStyle="1" w:styleId="xl65">
    <w:name w:val="xl65"/>
    <w:basedOn w:val="Normal"/>
    <w:uiPriority w:val="99"/>
    <w:rsid w:val="004535C8"/>
    <w:pPr>
      <w:pBdr>
        <w:bottom w:val="single" w:sz="12" w:space="0" w:color="000080"/>
        <w:right w:val="single" w:sz="8" w:space="0" w:color="auto"/>
      </w:pBdr>
      <w:shd w:val="clear" w:color="000000" w:fill="FFCC99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paragraph" w:customStyle="1" w:styleId="xl66">
    <w:name w:val="xl66"/>
    <w:basedOn w:val="Normal"/>
    <w:uiPriority w:val="99"/>
    <w:rsid w:val="004535C8"/>
    <w:pPr>
      <w:pBdr>
        <w:bottom w:val="single" w:sz="12" w:space="0" w:color="000080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paragraph" w:customStyle="1" w:styleId="xl67">
    <w:name w:val="xl67"/>
    <w:basedOn w:val="Normal"/>
    <w:uiPriority w:val="99"/>
    <w:rsid w:val="004535C8"/>
    <w:pPr>
      <w:pBdr>
        <w:bottom w:val="single" w:sz="12" w:space="0" w:color="000080"/>
        <w:right w:val="single" w:sz="8" w:space="0" w:color="auto"/>
      </w:pBdr>
      <w:shd w:val="clear" w:color="000000" w:fill="33CCCC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paragraph" w:customStyle="1" w:styleId="xl68">
    <w:name w:val="xl68"/>
    <w:basedOn w:val="Normal"/>
    <w:uiPriority w:val="99"/>
    <w:rsid w:val="004535C8"/>
    <w:pPr>
      <w:pBdr>
        <w:left w:val="single" w:sz="12" w:space="0" w:color="000080"/>
        <w:bottom w:val="single" w:sz="12" w:space="0" w:color="000080"/>
        <w:right w:val="single" w:sz="12" w:space="0" w:color="000080"/>
      </w:pBdr>
      <w:shd w:val="clear" w:color="000000" w:fill="CCFFFF"/>
      <w:spacing w:before="100" w:beforeAutospacing="1" w:after="100" w:afterAutospacing="1" w:line="240" w:lineRule="auto"/>
    </w:pPr>
    <w:rPr>
      <w:rFonts w:ascii="Times New Roman" w:hAnsi="Times New Roman"/>
      <w:lang w:eastAsia="tr-TR"/>
    </w:rPr>
  </w:style>
  <w:style w:type="paragraph" w:customStyle="1" w:styleId="xl69">
    <w:name w:val="xl69"/>
    <w:basedOn w:val="Normal"/>
    <w:uiPriority w:val="99"/>
    <w:rsid w:val="004535C8"/>
    <w:pPr>
      <w:pBdr>
        <w:bottom w:val="single" w:sz="12" w:space="0" w:color="000080"/>
        <w:right w:val="single" w:sz="12" w:space="0" w:color="00008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eastAsia="tr-TR"/>
    </w:rPr>
  </w:style>
  <w:style w:type="paragraph" w:customStyle="1" w:styleId="xl70">
    <w:name w:val="xl70"/>
    <w:basedOn w:val="Normal"/>
    <w:uiPriority w:val="99"/>
    <w:rsid w:val="004535C8"/>
    <w:pPr>
      <w:pBdr>
        <w:top w:val="single" w:sz="12" w:space="0" w:color="auto"/>
        <w:left w:val="single" w:sz="8" w:space="0" w:color="auto"/>
        <w:bottom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eastAsia="tr-TR"/>
    </w:rPr>
  </w:style>
  <w:style w:type="paragraph" w:customStyle="1" w:styleId="xl71">
    <w:name w:val="xl71"/>
    <w:basedOn w:val="Normal"/>
    <w:uiPriority w:val="99"/>
    <w:rsid w:val="004535C8"/>
    <w:pPr>
      <w:pBdr>
        <w:top w:val="single" w:sz="12" w:space="0" w:color="auto"/>
        <w:bottom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eastAsia="tr-TR"/>
    </w:rPr>
  </w:style>
  <w:style w:type="paragraph" w:customStyle="1" w:styleId="xl72">
    <w:name w:val="xl72"/>
    <w:basedOn w:val="Normal"/>
    <w:uiPriority w:val="99"/>
    <w:rsid w:val="004535C8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eastAsia="tr-TR"/>
    </w:rPr>
  </w:style>
  <w:style w:type="paragraph" w:customStyle="1" w:styleId="xl73">
    <w:name w:val="xl73"/>
    <w:basedOn w:val="Normal"/>
    <w:uiPriority w:val="99"/>
    <w:rsid w:val="004535C8"/>
    <w:pPr>
      <w:pBdr>
        <w:top w:val="single" w:sz="12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eastAsia="tr-TR"/>
    </w:rPr>
  </w:style>
  <w:style w:type="paragraph" w:customStyle="1" w:styleId="xl74">
    <w:name w:val="xl74"/>
    <w:basedOn w:val="Normal"/>
    <w:uiPriority w:val="99"/>
    <w:rsid w:val="004535C8"/>
    <w:pPr>
      <w:pBdr>
        <w:top w:val="single" w:sz="12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eastAsia="tr-TR"/>
    </w:rPr>
  </w:style>
  <w:style w:type="paragraph" w:customStyle="1" w:styleId="xl75">
    <w:name w:val="xl75"/>
    <w:basedOn w:val="Normal"/>
    <w:uiPriority w:val="99"/>
    <w:rsid w:val="004535C8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eastAsia="tr-TR"/>
    </w:rPr>
  </w:style>
  <w:style w:type="paragraph" w:customStyle="1" w:styleId="xl76">
    <w:name w:val="xl76"/>
    <w:basedOn w:val="Normal"/>
    <w:uiPriority w:val="99"/>
    <w:rsid w:val="004535C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paragraph" w:customStyle="1" w:styleId="xl77">
    <w:name w:val="xl77"/>
    <w:basedOn w:val="Normal"/>
    <w:uiPriority w:val="99"/>
    <w:rsid w:val="004535C8"/>
    <w:pPr>
      <w:pBdr>
        <w:left w:val="single" w:sz="8" w:space="0" w:color="auto"/>
        <w:bottom w:val="single" w:sz="12" w:space="0" w:color="000080"/>
        <w:right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paragraph" w:customStyle="1" w:styleId="xl78">
    <w:name w:val="xl78"/>
    <w:basedOn w:val="Normal"/>
    <w:uiPriority w:val="99"/>
    <w:rsid w:val="004535C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paragraph" w:customStyle="1" w:styleId="xl79">
    <w:name w:val="xl79"/>
    <w:basedOn w:val="Normal"/>
    <w:uiPriority w:val="99"/>
    <w:rsid w:val="004535C8"/>
    <w:pPr>
      <w:pBdr>
        <w:left w:val="single" w:sz="8" w:space="0" w:color="auto"/>
        <w:bottom w:val="single" w:sz="12" w:space="0" w:color="000080"/>
        <w:right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paragraph" w:customStyle="1" w:styleId="xl80">
    <w:name w:val="xl80"/>
    <w:basedOn w:val="Normal"/>
    <w:uiPriority w:val="99"/>
    <w:rsid w:val="004535C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paragraph" w:customStyle="1" w:styleId="xl81">
    <w:name w:val="xl81"/>
    <w:basedOn w:val="Normal"/>
    <w:uiPriority w:val="99"/>
    <w:rsid w:val="004535C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paragraph" w:customStyle="1" w:styleId="xl82">
    <w:name w:val="xl82"/>
    <w:basedOn w:val="Normal"/>
    <w:uiPriority w:val="99"/>
    <w:rsid w:val="004535C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paragraph" w:customStyle="1" w:styleId="xl83">
    <w:name w:val="xl83"/>
    <w:basedOn w:val="Normal"/>
    <w:uiPriority w:val="99"/>
    <w:rsid w:val="004535C8"/>
    <w:pPr>
      <w:pBdr>
        <w:top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paragraph" w:customStyle="1" w:styleId="xl84">
    <w:name w:val="xl84"/>
    <w:basedOn w:val="Normal"/>
    <w:uiPriority w:val="99"/>
    <w:rsid w:val="004535C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table" w:customStyle="1" w:styleId="AkGlgeleme1">
    <w:name w:val="Açık Gölgeleme1"/>
    <w:uiPriority w:val="99"/>
    <w:rsid w:val="006A1F86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Glgeleme-Vurgu11">
    <w:name w:val="Açık Gölgeleme - Vurgu 11"/>
    <w:uiPriority w:val="99"/>
    <w:rsid w:val="006A1F86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3-Accent3">
    <w:name w:val="Medium Grid 3 Accent 3"/>
    <w:basedOn w:val="TableNormal"/>
    <w:uiPriority w:val="99"/>
    <w:rsid w:val="006A1F86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99"/>
    <w:rsid w:val="006A1F86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LightShading-Accent2">
    <w:name w:val="Light Shading Accent 2"/>
    <w:basedOn w:val="TableNormal"/>
    <w:uiPriority w:val="99"/>
    <w:rsid w:val="00390ABC"/>
    <w:rPr>
      <w:color w:val="943634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MediumShading1-Accent5">
    <w:name w:val="Medium Shading 1 Accent 5"/>
    <w:basedOn w:val="TableNormal"/>
    <w:uiPriority w:val="99"/>
    <w:rsid w:val="00390ABC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9"/>
    <w:rsid w:val="00390ABC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DE4D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9"/>
    <w:rsid w:val="00390ABC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-Accent4">
    <w:name w:val="Medium List 1 Accent 4"/>
    <w:basedOn w:val="TableNormal"/>
    <w:uiPriority w:val="99"/>
    <w:rsid w:val="0045651E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rPr>
        <w:rFonts w:cs="Times New Roman"/>
      </w:rPr>
      <w:tblPr/>
      <w:tcPr>
        <w:shd w:val="clear" w:color="auto" w:fill="DFD8E8"/>
      </w:tcPr>
    </w:tblStylePr>
    <w:tblStylePr w:type="band1Horz">
      <w:rPr>
        <w:rFonts w:cs="Times New Roman"/>
      </w:rPr>
      <w:tblPr/>
      <w:tcPr>
        <w:shd w:val="clear" w:color="auto" w:fill="DFD8E8"/>
      </w:tcPr>
    </w:tblStylePr>
  </w:style>
  <w:style w:type="table" w:styleId="MediumList1-Accent2">
    <w:name w:val="Medium List 1 Accent 2"/>
    <w:basedOn w:val="TableNormal"/>
    <w:uiPriority w:val="99"/>
    <w:rsid w:val="0045651E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shd w:val="clear" w:color="auto" w:fill="EFD3D2"/>
      </w:tcPr>
    </w:tblStylePr>
  </w:style>
  <w:style w:type="table" w:styleId="MediumShading1-Accent2">
    <w:name w:val="Medium Shading 1 Accent 2"/>
    <w:basedOn w:val="TableNormal"/>
    <w:uiPriority w:val="99"/>
    <w:rsid w:val="0045651E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99"/>
    <w:rsid w:val="0045651E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MediumList1-Accent3">
    <w:name w:val="Medium List 1 Accent 3"/>
    <w:basedOn w:val="TableNormal"/>
    <w:uiPriority w:val="99"/>
    <w:rsid w:val="0045651E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6EED5"/>
      </w:tcPr>
    </w:tblStylePr>
  </w:style>
  <w:style w:type="table" w:styleId="MediumGrid2-Accent6">
    <w:name w:val="Medium Grid 2 Accent 6"/>
    <w:basedOn w:val="TableNormal"/>
    <w:uiPriority w:val="99"/>
    <w:rsid w:val="0045651E"/>
    <w:rPr>
      <w:rFonts w:ascii="Cambria" w:hAnsi="Cambria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rFonts w:cs="Times New Roman"/>
        <w:b/>
        <w:bCs/>
        <w:color w:val="000000"/>
      </w:rPr>
      <w:tblPr/>
      <w:tcPr>
        <w:shd w:val="clear" w:color="auto" w:fill="FEF4EC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ColorfulList-Accent6">
    <w:name w:val="Colorful List Accent 6"/>
    <w:basedOn w:val="TableNormal"/>
    <w:uiPriority w:val="99"/>
    <w:rsid w:val="0045651E"/>
    <w:rPr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rFonts w:cs="Times New Roman"/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table" w:styleId="LightShading-Accent5">
    <w:name w:val="Light Shading Accent 5"/>
    <w:basedOn w:val="TableNormal"/>
    <w:uiPriority w:val="99"/>
    <w:rsid w:val="0045651E"/>
    <w:rPr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ColorfulList-Accent5">
    <w:name w:val="Colorful List Accent 5"/>
    <w:basedOn w:val="TableNormal"/>
    <w:uiPriority w:val="99"/>
    <w:rsid w:val="008C6A9E"/>
    <w:rPr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rFonts w:cs="Times New Roman"/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AEEF3"/>
      </w:tcPr>
    </w:tblStylePr>
  </w:style>
  <w:style w:type="table" w:styleId="LightGrid-Accent3">
    <w:name w:val="Light Grid Accent 3"/>
    <w:basedOn w:val="TableNormal"/>
    <w:uiPriority w:val="99"/>
    <w:rsid w:val="008C6A9E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RenkliListe1">
    <w:name w:val="Renkli Liste1"/>
    <w:uiPriority w:val="99"/>
    <w:rsid w:val="008C6A9E"/>
    <w:rPr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</w:style>
  <w:style w:type="table" w:styleId="MediumShading2-Accent6">
    <w:name w:val="Medium Shading 2 Accent 6"/>
    <w:basedOn w:val="TableNormal"/>
    <w:uiPriority w:val="99"/>
    <w:rsid w:val="00384A7F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OrtaListe11">
    <w:name w:val="Orta Liste 11"/>
    <w:uiPriority w:val="99"/>
    <w:rsid w:val="00384A7F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2-Accent5">
    <w:name w:val="Medium Shading 2 Accent 5"/>
    <w:basedOn w:val="TableNormal"/>
    <w:uiPriority w:val="99"/>
    <w:rsid w:val="00384A7F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AkKlavuz-Vurgu11">
    <w:name w:val="Açık Kılavuz - Vurgu 11"/>
    <w:uiPriority w:val="99"/>
    <w:rsid w:val="00384A7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3">
    <w:name w:val="Medium List 2 Accent 3"/>
    <w:basedOn w:val="TableNormal"/>
    <w:uiPriority w:val="99"/>
    <w:rsid w:val="00384A7F"/>
    <w:rPr>
      <w:rFonts w:ascii="Cambria" w:hAnsi="Cambria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C32D2E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LightGrid-Accent2">
    <w:name w:val="Light Grid Accent 2"/>
    <w:basedOn w:val="TableNormal"/>
    <w:uiPriority w:val="99"/>
    <w:rsid w:val="0056123E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LightGrid-Accent4">
    <w:name w:val="Light Grid Accent 4"/>
    <w:basedOn w:val="TableNormal"/>
    <w:uiPriority w:val="99"/>
    <w:rsid w:val="0056123E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ColorfulShading-Accent6">
    <w:name w:val="Colorful Shading Accent 6"/>
    <w:basedOn w:val="TableNormal"/>
    <w:uiPriority w:val="99"/>
    <w:rsid w:val="0056123E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rPr>
        <w:rFonts w:cs="Times New Roman"/>
      </w:rPr>
      <w:tblPr/>
      <w:tcPr>
        <w:shd w:val="clear" w:color="auto" w:fill="FBD4B4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AkGlgeleme-Vurgu51">
    <w:name w:val="Açık Gölgeleme - Vurgu 51"/>
    <w:uiPriority w:val="99"/>
    <w:rsid w:val="00113088"/>
    <w:rPr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Klavuz-Vurgu31">
    <w:name w:val="Açık Kılavuz - Vurgu 31"/>
    <w:uiPriority w:val="99"/>
    <w:rsid w:val="00113088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Glgeleme-Vurgu511">
    <w:name w:val="Açık Gölgeleme - Vurgu 511"/>
    <w:uiPriority w:val="99"/>
    <w:rsid w:val="00C156BA"/>
    <w:rPr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Klavuz-Vurgu311">
    <w:name w:val="Açık Kılavuz - Vurgu 311"/>
    <w:uiPriority w:val="99"/>
    <w:rsid w:val="00C156BA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Glgeleme-Vurgu5111">
    <w:name w:val="Açık Gölgeleme - Vurgu 5111"/>
    <w:uiPriority w:val="99"/>
    <w:rsid w:val="009067F7"/>
    <w:rPr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Klavuz-Vurgu3111">
    <w:name w:val="Açık Kılavuz - Vurgu 3111"/>
    <w:uiPriority w:val="99"/>
    <w:rsid w:val="009067F7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3">
    <w:name w:val="Medium Grid 1 Accent 3"/>
    <w:basedOn w:val="TableNormal"/>
    <w:uiPriority w:val="99"/>
    <w:rsid w:val="00BB3541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D95A5A"/>
        <w:left w:val="single" w:sz="8" w:space="0" w:color="D95A5A"/>
        <w:bottom w:val="single" w:sz="8" w:space="0" w:color="D95A5A"/>
        <w:right w:val="single" w:sz="8" w:space="0" w:color="D95A5A"/>
        <w:insideH w:val="single" w:sz="8" w:space="0" w:color="D95A5A"/>
        <w:insideV w:val="single" w:sz="8" w:space="0" w:color="D95A5A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99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D95A5A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59191"/>
      </w:tcPr>
    </w:tblStylePr>
    <w:tblStylePr w:type="band1Horz">
      <w:rPr>
        <w:rFonts w:cs="Times New Roman"/>
      </w:rPr>
      <w:tblPr/>
      <w:tcPr>
        <w:shd w:val="clear" w:color="auto" w:fill="E59191"/>
      </w:tcPr>
    </w:tblStylePr>
  </w:style>
  <w:style w:type="table" w:styleId="MediumList1-Accent6">
    <w:name w:val="Medium List 1 Accent 6"/>
    <w:basedOn w:val="TableNormal"/>
    <w:uiPriority w:val="99"/>
    <w:rsid w:val="00BB3541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75A8D"/>
        <w:bottom w:val="single" w:sz="8" w:space="0" w:color="475A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75A8D"/>
        </w:tcBorders>
      </w:tcPr>
    </w:tblStylePr>
    <w:tblStylePr w:type="lastRow">
      <w:rPr>
        <w:rFonts w:cs="Times New Roman"/>
        <w:b/>
        <w:bCs/>
        <w:color w:val="4F271C"/>
      </w:rPr>
      <w:tblPr/>
      <w:tcPr>
        <w:tcBorders>
          <w:top w:val="single" w:sz="8" w:space="0" w:color="475A8D"/>
          <w:bottom w:val="single" w:sz="8" w:space="0" w:color="475A8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75A8D"/>
          <w:bottom w:val="single" w:sz="8" w:space="0" w:color="475A8D"/>
        </w:tcBorders>
      </w:tcPr>
    </w:tblStylePr>
    <w:tblStylePr w:type="band1Vert">
      <w:rPr>
        <w:rFonts w:cs="Times New Roman"/>
      </w:rPr>
      <w:tblPr/>
      <w:tcPr>
        <w:shd w:val="clear" w:color="auto" w:fill="CED4E6"/>
      </w:tcPr>
    </w:tblStylePr>
    <w:tblStylePr w:type="band1Horz">
      <w:rPr>
        <w:rFonts w:cs="Times New Roman"/>
      </w:rPr>
      <w:tblPr/>
      <w:tcPr>
        <w:shd w:val="clear" w:color="auto" w:fill="CED4E6"/>
      </w:tcPr>
    </w:tblStylePr>
  </w:style>
  <w:style w:type="table" w:styleId="ColorfulShading-Accent3">
    <w:name w:val="Colorful Shading Accent 3"/>
    <w:basedOn w:val="TableNormal"/>
    <w:uiPriority w:val="99"/>
    <w:rsid w:val="00A27196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84AA33"/>
        <w:left w:val="single" w:sz="4" w:space="0" w:color="C32D2E"/>
        <w:bottom w:val="single" w:sz="4" w:space="0" w:color="C32D2E"/>
        <w:right w:val="single" w:sz="4" w:space="0" w:color="C32D2E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9E9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84AA33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41B1B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41B1B"/>
          <w:insideV w:val="nil"/>
        </w:tcBorders>
        <w:shd w:val="clear" w:color="auto" w:fill="741B1B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1B1B"/>
      </w:tcPr>
    </w:tblStylePr>
    <w:tblStylePr w:type="band1Vert">
      <w:rPr>
        <w:rFonts w:cs="Times New Roman"/>
      </w:rPr>
      <w:tblPr/>
      <w:tcPr>
        <w:shd w:val="clear" w:color="auto" w:fill="EAA7A7"/>
      </w:tcPr>
    </w:tblStylePr>
    <w:tblStylePr w:type="band1Horz">
      <w:rPr>
        <w:rFonts w:cs="Times New Roman"/>
      </w:rPr>
      <w:tblPr/>
      <w:tcPr>
        <w:shd w:val="clear" w:color="auto" w:fill="E59191"/>
      </w:tcPr>
    </w:tblStylePr>
  </w:style>
  <w:style w:type="table" w:styleId="LightGrid-Accent6">
    <w:name w:val="Light Grid Accent 6"/>
    <w:basedOn w:val="TableNormal"/>
    <w:uiPriority w:val="99"/>
    <w:rsid w:val="00B235D9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75A8D"/>
        <w:left w:val="single" w:sz="8" w:space="0" w:color="475A8D"/>
        <w:bottom w:val="single" w:sz="8" w:space="0" w:color="475A8D"/>
        <w:right w:val="single" w:sz="8" w:space="0" w:color="475A8D"/>
        <w:insideH w:val="single" w:sz="8" w:space="0" w:color="475A8D"/>
        <w:insideV w:val="single" w:sz="8" w:space="0" w:color="475A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75A8D"/>
          <w:left w:val="single" w:sz="8" w:space="0" w:color="475A8D"/>
          <w:bottom w:val="single" w:sz="18" w:space="0" w:color="475A8D"/>
          <w:right w:val="single" w:sz="8" w:space="0" w:color="475A8D"/>
          <w:insideH w:val="nil"/>
          <w:insideV w:val="single" w:sz="8" w:space="0" w:color="475A8D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75A8D"/>
          <w:left w:val="single" w:sz="8" w:space="0" w:color="475A8D"/>
          <w:bottom w:val="single" w:sz="8" w:space="0" w:color="475A8D"/>
          <w:right w:val="single" w:sz="8" w:space="0" w:color="475A8D"/>
          <w:insideH w:val="nil"/>
          <w:insideV w:val="single" w:sz="8" w:space="0" w:color="475A8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75A8D"/>
          <w:left w:val="single" w:sz="8" w:space="0" w:color="475A8D"/>
          <w:bottom w:val="single" w:sz="8" w:space="0" w:color="475A8D"/>
          <w:right w:val="single" w:sz="8" w:space="0" w:color="475A8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75A8D"/>
          <w:left w:val="single" w:sz="8" w:space="0" w:color="475A8D"/>
          <w:bottom w:val="single" w:sz="8" w:space="0" w:color="475A8D"/>
          <w:right w:val="single" w:sz="8" w:space="0" w:color="475A8D"/>
        </w:tcBorders>
        <w:shd w:val="clear" w:color="auto" w:fill="CED4E6"/>
      </w:tcPr>
    </w:tblStylePr>
    <w:tblStylePr w:type="band1Horz">
      <w:rPr>
        <w:rFonts w:cs="Times New Roman"/>
      </w:rPr>
      <w:tblPr/>
      <w:tcPr>
        <w:tcBorders>
          <w:top w:val="single" w:sz="8" w:space="0" w:color="475A8D"/>
          <w:left w:val="single" w:sz="8" w:space="0" w:color="475A8D"/>
          <w:bottom w:val="single" w:sz="8" w:space="0" w:color="475A8D"/>
          <w:right w:val="single" w:sz="8" w:space="0" w:color="475A8D"/>
          <w:insideV w:val="single" w:sz="8" w:space="0" w:color="475A8D"/>
        </w:tcBorders>
        <w:shd w:val="clear" w:color="auto" w:fill="CED4E6"/>
      </w:tcPr>
    </w:tblStylePr>
    <w:tblStylePr w:type="band2Horz">
      <w:rPr>
        <w:rFonts w:cs="Times New Roman"/>
      </w:rPr>
      <w:tblPr/>
      <w:tcPr>
        <w:tcBorders>
          <w:top w:val="single" w:sz="8" w:space="0" w:color="475A8D"/>
          <w:left w:val="single" w:sz="8" w:space="0" w:color="475A8D"/>
          <w:bottom w:val="single" w:sz="8" w:space="0" w:color="475A8D"/>
          <w:right w:val="single" w:sz="8" w:space="0" w:color="475A8D"/>
          <w:insideV w:val="single" w:sz="8" w:space="0" w:color="475A8D"/>
        </w:tcBorders>
      </w:tcPr>
    </w:tblStylePr>
  </w:style>
  <w:style w:type="table" w:customStyle="1" w:styleId="OrtaGlgeleme2-Vurgu11">
    <w:name w:val="Orta Gölgeleme 2 - Vurgu 11"/>
    <w:uiPriority w:val="99"/>
    <w:rsid w:val="00B60B49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OrtaListe1-Vurgu11">
    <w:name w:val="Orta Liste 1 - Vurgu 11"/>
    <w:uiPriority w:val="99"/>
    <w:rsid w:val="00DF758A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3891A7"/>
        <w:bottom w:val="single" w:sz="8" w:space="0" w:color="3891A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olorfulGrid-Accent2">
    <w:name w:val="Colorful Grid Accent 2"/>
    <w:basedOn w:val="TableNormal"/>
    <w:uiPriority w:val="99"/>
    <w:rsid w:val="00DF758A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0CD"/>
    </w:tcPr>
    <w:tblStylePr w:type="firstRow">
      <w:rPr>
        <w:rFonts w:cs="Times New Roman"/>
        <w:b/>
        <w:bCs/>
      </w:rPr>
      <w:tblPr/>
      <w:tcPr>
        <w:shd w:val="clear" w:color="auto" w:fill="FEE29C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FEE29C"/>
      </w:tcPr>
    </w:tblStylePr>
    <w:tblStylePr w:type="firstCol">
      <w:rPr>
        <w:rFonts w:cs="Times New Roman"/>
        <w:color w:val="FFFFFF"/>
      </w:rPr>
      <w:tblPr/>
      <w:tcPr>
        <w:shd w:val="clear" w:color="auto" w:fill="C48B01"/>
      </w:tcPr>
    </w:tblStylePr>
    <w:tblStylePr w:type="lastCol">
      <w:rPr>
        <w:rFonts w:cs="Times New Roman"/>
        <w:color w:val="FFFFFF"/>
      </w:rPr>
      <w:tblPr/>
      <w:tcPr>
        <w:shd w:val="clear" w:color="auto" w:fill="C48B01"/>
      </w:tcPr>
    </w:tblStylePr>
    <w:tblStylePr w:type="band1Vert">
      <w:rPr>
        <w:rFonts w:cs="Times New Roman"/>
      </w:rPr>
      <w:tblPr/>
      <w:tcPr>
        <w:shd w:val="clear" w:color="auto" w:fill="FEDB84"/>
      </w:tcPr>
    </w:tblStylePr>
    <w:tblStylePr w:type="band1Horz">
      <w:rPr>
        <w:rFonts w:cs="Times New Roman"/>
      </w:rPr>
      <w:tblPr/>
      <w:tcPr>
        <w:shd w:val="clear" w:color="auto" w:fill="FEDB84"/>
      </w:tcPr>
    </w:tblStylePr>
  </w:style>
  <w:style w:type="table" w:styleId="MediumList2-Accent5">
    <w:name w:val="Medium List 2 Accent 5"/>
    <w:basedOn w:val="TableNormal"/>
    <w:uiPriority w:val="99"/>
    <w:rsid w:val="00B070C7"/>
    <w:rPr>
      <w:rFonts w:ascii="Cambria" w:hAnsi="Cambria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64305"/>
        <w:left w:val="single" w:sz="8" w:space="0" w:color="964305"/>
        <w:bottom w:val="single" w:sz="8" w:space="0" w:color="964305"/>
        <w:right w:val="single" w:sz="8" w:space="0" w:color="96430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964305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96430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964305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964305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CCDA9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CCDA9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character" w:customStyle="1" w:styleId="apple-converted-space">
    <w:name w:val="apple-converted-space"/>
    <w:basedOn w:val="DefaultParagraphFont"/>
    <w:uiPriority w:val="99"/>
    <w:rsid w:val="00007062"/>
    <w:rPr>
      <w:rFonts w:cs="Times New Roman"/>
    </w:rPr>
  </w:style>
  <w:style w:type="table" w:customStyle="1" w:styleId="AkListe-Vurgu12">
    <w:name w:val="Açık Liste - Vurgu 12"/>
    <w:uiPriority w:val="99"/>
    <w:rsid w:val="009950F8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3891A7"/>
        <w:left w:val="single" w:sz="8" w:space="0" w:color="3891A7"/>
        <w:bottom w:val="single" w:sz="8" w:space="0" w:color="3891A7"/>
        <w:right w:val="single" w:sz="8" w:space="0" w:color="3891A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6">
    <w:name w:val="Light List Accent 6"/>
    <w:basedOn w:val="TableNormal"/>
    <w:uiPriority w:val="99"/>
    <w:rsid w:val="002A1EB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75A8D"/>
        <w:left w:val="single" w:sz="8" w:space="0" w:color="475A8D"/>
        <w:bottom w:val="single" w:sz="8" w:space="0" w:color="475A8D"/>
        <w:right w:val="single" w:sz="8" w:space="0" w:color="475A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75A8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75A8D"/>
          <w:left w:val="single" w:sz="8" w:space="0" w:color="475A8D"/>
          <w:bottom w:val="single" w:sz="8" w:space="0" w:color="475A8D"/>
          <w:right w:val="single" w:sz="8" w:space="0" w:color="475A8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75A8D"/>
          <w:left w:val="single" w:sz="8" w:space="0" w:color="475A8D"/>
          <w:bottom w:val="single" w:sz="8" w:space="0" w:color="475A8D"/>
          <w:right w:val="single" w:sz="8" w:space="0" w:color="475A8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75A8D"/>
          <w:left w:val="single" w:sz="8" w:space="0" w:color="475A8D"/>
          <w:bottom w:val="single" w:sz="8" w:space="0" w:color="475A8D"/>
          <w:right w:val="single" w:sz="8" w:space="0" w:color="475A8D"/>
        </w:tcBorders>
      </w:tcPr>
    </w:tblStylePr>
  </w:style>
  <w:style w:type="table" w:styleId="LightList-Accent4">
    <w:name w:val="Light List Accent 4"/>
    <w:basedOn w:val="TableNormal"/>
    <w:uiPriority w:val="99"/>
    <w:rsid w:val="00F2308C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4AA33"/>
        <w:left w:val="single" w:sz="8" w:space="0" w:color="84AA33"/>
        <w:bottom w:val="single" w:sz="8" w:space="0" w:color="84AA33"/>
        <w:right w:val="single" w:sz="8" w:space="0" w:color="84AA3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84AA33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84AA33"/>
          <w:left w:val="single" w:sz="8" w:space="0" w:color="84AA33"/>
          <w:bottom w:val="single" w:sz="8" w:space="0" w:color="84AA33"/>
          <w:right w:val="single" w:sz="8" w:space="0" w:color="84AA33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84AA33"/>
          <w:left w:val="single" w:sz="8" w:space="0" w:color="84AA33"/>
          <w:bottom w:val="single" w:sz="8" w:space="0" w:color="84AA33"/>
          <w:right w:val="single" w:sz="8" w:space="0" w:color="84AA33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84AA33"/>
          <w:left w:val="single" w:sz="8" w:space="0" w:color="84AA33"/>
          <w:bottom w:val="single" w:sz="8" w:space="0" w:color="84AA33"/>
          <w:right w:val="single" w:sz="8" w:space="0" w:color="84AA33"/>
        </w:tcBorders>
      </w:tcPr>
    </w:tblStylePr>
  </w:style>
  <w:style w:type="table" w:styleId="LightList-Accent3">
    <w:name w:val="Light List Accent 3"/>
    <w:basedOn w:val="TableNormal"/>
    <w:uiPriority w:val="99"/>
    <w:rsid w:val="00F2308C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32D2E"/>
        <w:left w:val="single" w:sz="8" w:space="0" w:color="C32D2E"/>
        <w:bottom w:val="single" w:sz="8" w:space="0" w:color="C32D2E"/>
        <w:right w:val="single" w:sz="8" w:space="0" w:color="C32D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C32D2E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32D2E"/>
          <w:left w:val="single" w:sz="8" w:space="0" w:color="C32D2E"/>
          <w:bottom w:val="single" w:sz="8" w:space="0" w:color="C32D2E"/>
          <w:right w:val="single" w:sz="8" w:space="0" w:color="C32D2E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C32D2E"/>
          <w:left w:val="single" w:sz="8" w:space="0" w:color="C32D2E"/>
          <w:bottom w:val="single" w:sz="8" w:space="0" w:color="C32D2E"/>
          <w:right w:val="single" w:sz="8" w:space="0" w:color="C32D2E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C32D2E"/>
          <w:left w:val="single" w:sz="8" w:space="0" w:color="C32D2E"/>
          <w:bottom w:val="single" w:sz="8" w:space="0" w:color="C32D2E"/>
          <w:right w:val="single" w:sz="8" w:space="0" w:color="C32D2E"/>
        </w:tcBorders>
      </w:tcPr>
    </w:tblStylePr>
  </w:style>
  <w:style w:type="character" w:customStyle="1" w:styleId="stil20">
    <w:name w:val="stil20"/>
    <w:basedOn w:val="DefaultParagraphFont"/>
    <w:uiPriority w:val="99"/>
    <w:rsid w:val="00D72C72"/>
    <w:rPr>
      <w:rFonts w:cs="Times New Roman"/>
    </w:rPr>
  </w:style>
  <w:style w:type="paragraph" w:customStyle="1" w:styleId="stil12">
    <w:name w:val="stil12"/>
    <w:basedOn w:val="Normal"/>
    <w:uiPriority w:val="99"/>
    <w:rsid w:val="00D72C7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tr-TR"/>
    </w:rPr>
  </w:style>
  <w:style w:type="paragraph" w:customStyle="1" w:styleId="stil21">
    <w:name w:val="stil21"/>
    <w:basedOn w:val="Normal"/>
    <w:uiPriority w:val="99"/>
    <w:rsid w:val="00D72C7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tr-TR"/>
    </w:rPr>
  </w:style>
  <w:style w:type="numbering" w:styleId="111111">
    <w:name w:val="Outline List 2"/>
    <w:basedOn w:val="NoList"/>
    <w:uiPriority w:val="99"/>
    <w:semiHidden/>
    <w:unhideWhenUsed/>
    <w:locked/>
    <w:rsid w:val="00A2008C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3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3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32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33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32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2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33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17</Pages>
  <Words>2336</Words>
  <Characters>13318</Characters>
  <Application>Microsoft Office Outlook</Application>
  <DocSecurity>0</DocSecurity>
  <Lines>0</Lines>
  <Paragraphs>0</Paragraphs>
  <ScaleCrop>false</ScaleCrop>
  <Company>Matrix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BRİFİNG DOSYASI</dc:title>
  <dc:subject/>
  <dc:creator>Kısıklı Mh. Ferah Cd. Reşatbey Sk. N:1  Üsküdar / İSTANBUL Tel: (0216) 335 92 19   Faks: (216) 481 52 69www.kisikli.k12.tr212435@uskudar-meb.gov.tr   212435@meb.k12.tr</dc:creator>
  <cp:keywords/>
  <dc:description/>
  <cp:lastModifiedBy>user</cp:lastModifiedBy>
  <cp:revision>2</cp:revision>
  <cp:lastPrinted>2017-10-17T07:34:00Z</cp:lastPrinted>
  <dcterms:created xsi:type="dcterms:W3CDTF">2017-11-24T08:55:00Z</dcterms:created>
  <dcterms:modified xsi:type="dcterms:W3CDTF">2017-11-24T08:55:00Z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None</vt:lpwstr>
  </property>
</Properties>
</file>