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420" w:rsidRPr="003F0C3B" w:rsidRDefault="007C2420">
      <w:pPr>
        <w:rPr>
          <w:rFonts w:ascii="Times New Roman" w:hAnsi="Times New Roman"/>
        </w:rPr>
      </w:pPr>
    </w:p>
    <w:tbl>
      <w:tblPr>
        <w:tblpPr w:leftFromText="141" w:rightFromText="141" w:vertAnchor="text" w:tblpX="161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3"/>
      </w:tblGrid>
      <w:tr w:rsidR="007C2420" w:rsidTr="00A51478">
        <w:trPr>
          <w:trHeight w:val="6300"/>
        </w:trPr>
        <w:tc>
          <w:tcPr>
            <w:tcW w:w="9405" w:type="dxa"/>
          </w:tcPr>
          <w:p w:rsidR="007C2420" w:rsidRDefault="007C2420" w:rsidP="00A51478">
            <w:pPr>
              <w:rPr>
                <w:rFonts w:ascii="Times New Roman" w:hAnsi="Times New Roman"/>
              </w:rPr>
            </w:pPr>
            <w:r w:rsidRPr="00E230D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72"/>
                <w:szCs w:val="7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65.75pt;height:279pt">
                  <v:imagedata r:id="rId7" o:title=""/>
                </v:shape>
              </w:pict>
            </w:r>
          </w:p>
        </w:tc>
      </w:tr>
    </w:tbl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  <w:r>
        <w:rPr>
          <w:noProof/>
          <w:lang w:eastAsia="tr-TR"/>
        </w:rPr>
        <w:pict>
          <v:rect id="_x0000_s1029" style="position:absolute;margin-left:-47.65pt;margin-top:19.8pt;width:546pt;height:49.5pt;z-index:251658240" fillcolor="#3891a7" strokecolor="#f2f2f2" strokeweight="3pt">
            <v:fill color2="fill darken(118)" rotate="t" method="linear sigma" focus="-50%" type="gradient"/>
            <v:shadow on="t" type="perspective" color="#1c4853" opacity=".5" offset="1pt" offset2="-1pt"/>
            <v:textbox style="mso-next-textbox:#_x0000_s1029">
              <w:txbxContent>
                <w:p w:rsidR="007C2420" w:rsidRPr="00985988" w:rsidRDefault="007C2420" w:rsidP="00985988">
                  <w:pPr>
                    <w:jc w:val="center"/>
                    <w:rPr>
                      <w:rFonts w:ascii="Tekton Pro Ext" w:hAnsi="Tekton Pro Ext"/>
                      <w:sz w:val="50"/>
                      <w:szCs w:val="50"/>
                    </w:rPr>
                  </w:pPr>
                  <w:r>
                    <w:rPr>
                      <w:rFonts w:ascii="Tekton Pro Ext" w:hAnsi="Tekton Pro Ext"/>
                      <w:sz w:val="50"/>
                      <w:szCs w:val="50"/>
                    </w:rPr>
                    <w:t xml:space="preserve"> SAFİYE EROL</w:t>
                  </w:r>
                  <w:r w:rsidRPr="00985988">
                    <w:rPr>
                      <w:rFonts w:ascii="Tekton Pro Ext Tur" w:hAnsi="Tekton Pro Ext Tur"/>
                      <w:sz w:val="50"/>
                      <w:szCs w:val="50"/>
                    </w:rPr>
                    <w:t xml:space="preserve"> </w:t>
                  </w:r>
                  <w:r>
                    <w:rPr>
                      <w:rFonts w:ascii="Tekton Pro Ext Tur" w:hAnsi="Tekton Pro Ext Tur"/>
                      <w:sz w:val="50"/>
                      <w:szCs w:val="50"/>
                    </w:rPr>
                    <w:t>ORTA</w:t>
                  </w:r>
                  <w:r w:rsidRPr="00985988">
                    <w:rPr>
                      <w:rFonts w:ascii="Tekton Pro Ext Tur" w:hAnsi="Tekton Pro Ext Tur"/>
                      <w:sz w:val="50"/>
                      <w:szCs w:val="50"/>
                    </w:rPr>
                    <w:t>OKULU</w:t>
                  </w:r>
                </w:p>
              </w:txbxContent>
            </v:textbox>
          </v:rect>
        </w:pict>
      </w: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  <w:r>
        <w:rPr>
          <w:noProof/>
          <w:lang w:eastAsia="tr-TR"/>
        </w:rPr>
        <w:pict>
          <v:rect id="_x0000_s1030" style="position:absolute;margin-left:-13.9pt;margin-top:15.05pt;width:444.75pt;height:49.5pt;z-index:251659264" fillcolor="#f88630" strokecolor="#f2f2f2" strokeweight="3pt">
            <v:fill color2="fill darken(118)" rotate="t" method="linear sigma" focus="-50%" type="gradient"/>
            <v:shadow on="t" type="perspective" color="#4a2102" opacity=".5" offset="1pt" offset2="-1pt"/>
            <v:textbox style="mso-next-textbox:#_x0000_s1030">
              <w:txbxContent>
                <w:p w:rsidR="007C2420" w:rsidRPr="00985988" w:rsidRDefault="007C2420" w:rsidP="00985988">
                  <w:pPr>
                    <w:jc w:val="center"/>
                    <w:rPr>
                      <w:rFonts w:ascii="Tekton Pro Ext" w:hAnsi="Tekton Pro Ext"/>
                      <w:sz w:val="50"/>
                      <w:szCs w:val="50"/>
                    </w:rPr>
                  </w:pPr>
                  <w:r>
                    <w:rPr>
                      <w:rFonts w:ascii="Tekton Pro Ext Tur" w:hAnsi="Tekton Pro Ext Tur"/>
                      <w:sz w:val="50"/>
                      <w:szCs w:val="50"/>
                    </w:rPr>
                    <w:t xml:space="preserve">    BRİFİNG DOSYASI</w:t>
                  </w:r>
                </w:p>
              </w:txbxContent>
            </v:textbox>
          </v:rect>
        </w:pict>
      </w: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4.85pt;margin-top:8.8pt;width:366pt;height:50.25pt;z-index:251660288" fillcolor="#84aa33" strokecolor="#f2f2f2" strokeweight="3pt">
            <v:fill color2="fill darken(118)" rotate="t" method="linear sigma" focus="-50%" type="gradient"/>
            <v:shadow on="t" type="perspective" color="#415419" opacity=".5" offset="1pt" offset2="-1pt"/>
            <v:textbox style="mso-next-textbox:#_x0000_s1031">
              <w:txbxContent>
                <w:p w:rsidR="007C2420" w:rsidRPr="003C72FF" w:rsidRDefault="007C2420" w:rsidP="00A51478">
                  <w:pPr>
                    <w:rPr>
                      <w:rFonts w:ascii="Tekton Pro Ext" w:hAnsi="Tekton Pro Ext"/>
                      <w:sz w:val="50"/>
                      <w:szCs w:val="50"/>
                    </w:rPr>
                  </w:pPr>
                  <w:r>
                    <w:rPr>
                      <w:rFonts w:ascii="Tekton Pro Ext" w:hAnsi="Tekton Pro Ext"/>
                      <w:sz w:val="50"/>
                      <w:szCs w:val="50"/>
                    </w:rPr>
                    <w:t xml:space="preserve">             </w:t>
                  </w:r>
                  <w:r w:rsidRPr="003C72FF">
                    <w:rPr>
                      <w:rFonts w:ascii="Tekton Pro Ext" w:hAnsi="Tekton Pro Ext"/>
                      <w:sz w:val="50"/>
                      <w:szCs w:val="50"/>
                    </w:rPr>
                    <w:t>201</w:t>
                  </w:r>
                  <w:r>
                    <w:rPr>
                      <w:rFonts w:ascii="Tekton Pro Ext" w:hAnsi="Tekton Pro Ext"/>
                      <w:sz w:val="50"/>
                      <w:szCs w:val="50"/>
                    </w:rPr>
                    <w:t>9-2020</w:t>
                  </w:r>
                </w:p>
              </w:txbxContent>
            </v:textbox>
          </v:shape>
        </w:pict>
      </w: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Pr="003F0C3B" w:rsidRDefault="007C2420" w:rsidP="00D127FF">
      <w:pPr>
        <w:rPr>
          <w:rFonts w:ascii="Times New Roman" w:hAnsi="Times New Roman"/>
        </w:rPr>
      </w:pPr>
    </w:p>
    <w:p w:rsidR="007C2420" w:rsidRDefault="007C2420" w:rsidP="00B6129A">
      <w:pPr>
        <w:tabs>
          <w:tab w:val="left" w:pos="2955"/>
        </w:tabs>
        <w:spacing w:before="120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  <w:r w:rsidRPr="00B6129A">
        <w:rPr>
          <w:rFonts w:ascii="Times New Roman" w:hAnsi="Times New Roman"/>
          <w:sz w:val="22"/>
          <w:szCs w:val="22"/>
        </w:rPr>
        <w:br w:type="page"/>
      </w:r>
    </w:p>
    <w:p w:rsidR="007C2420" w:rsidRPr="003F0C3B" w:rsidRDefault="007C2420">
      <w:pPr>
        <w:pStyle w:val="TOCHeading"/>
        <w:rPr>
          <w:rFonts w:ascii="Times New Roman" w:hAnsi="Times New Roman"/>
        </w:rPr>
      </w:pPr>
      <w:r w:rsidRPr="003F0C3B">
        <w:rPr>
          <w:rFonts w:ascii="Times New Roman" w:hAnsi="Times New Roman"/>
        </w:rPr>
        <w:t>İçindekiler</w:t>
      </w:r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r w:rsidRPr="003F0C3B">
        <w:fldChar w:fldCharType="begin"/>
      </w:r>
      <w:r w:rsidRPr="003F0C3B">
        <w:instrText xml:space="preserve"> TOC \o "1-3" \h \z \u </w:instrText>
      </w:r>
      <w:r w:rsidRPr="003F0C3B">
        <w:fldChar w:fldCharType="separate"/>
      </w:r>
      <w:hyperlink w:anchor="_Toc320177058" w:history="1">
        <w:r w:rsidRPr="003F0C3B">
          <w:rPr>
            <w:rStyle w:val="Hyperlink"/>
            <w:noProof/>
          </w:rPr>
          <w:t>1.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kimlik bilgileri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_Toc320177058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F0C3B">
          <w:rPr>
            <w:noProof/>
            <w:webHidden/>
          </w:rPr>
          <w:fldChar w:fldCharType="end"/>
        </w:r>
      </w:hyperlink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59" w:history="1">
        <w:r w:rsidRPr="003F0C3B">
          <w:rPr>
            <w:rStyle w:val="Hyperlink"/>
            <w:noProof/>
          </w:rPr>
          <w:t>2.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GENEL ÖZELLİKLERİ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_Toc320177059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Pr="003F0C3B">
          <w:rPr>
            <w:noProof/>
            <w:webHidden/>
          </w:rPr>
          <w:fldChar w:fldCharType="end"/>
        </w:r>
      </w:hyperlink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6" w:history="1">
        <w:r w:rsidRPr="003F0C3B">
          <w:rPr>
            <w:rStyle w:val="Hyperlink"/>
            <w:noProof/>
          </w:rPr>
          <w:t>3.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BİNA, ARSA ve donanım BİLGİLERİ</w:t>
        </w:r>
        <w:r>
          <w:rPr>
            <w:noProof/>
            <w:webHidden/>
          </w:rPr>
          <w:t>…………………………………………………………………...</w:t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_Toc320177066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Pr="003F0C3B">
          <w:rPr>
            <w:noProof/>
            <w:webHidden/>
          </w:rPr>
          <w:fldChar w:fldCharType="end"/>
        </w:r>
      </w:hyperlink>
      <w:r>
        <w:rPr>
          <w:noProof/>
        </w:rPr>
        <w:t>-6</w:t>
      </w:r>
      <w:r w:rsidRPr="003F0C3B">
        <w:rPr>
          <w:noProof/>
        </w:rPr>
        <w:t xml:space="preserve">      </w:t>
      </w:r>
    </w:p>
    <w:p w:rsidR="007C2420" w:rsidRPr="003F0C3B" w:rsidRDefault="007C2420" w:rsidP="007E0C48">
      <w:pPr>
        <w:pStyle w:val="TOC1"/>
        <w:spacing w:before="240" w:after="240"/>
        <w:rPr>
          <w:noProof/>
        </w:rPr>
      </w:pPr>
      <w:r w:rsidRPr="003F0C3B">
        <w:rPr>
          <w:noProof/>
        </w:rPr>
        <w:t xml:space="preserve">        3.1 Bina ve arsa bilgileri</w:t>
      </w:r>
      <w:r>
        <w:rPr>
          <w:noProof/>
        </w:rPr>
        <w:t>………………………………………………………………………………..5</w:t>
      </w:r>
    </w:p>
    <w:p w:rsidR="007C2420" w:rsidRPr="003F0C3B" w:rsidRDefault="007C2420" w:rsidP="007E0C48">
      <w:pPr>
        <w:pStyle w:val="TOC1"/>
        <w:spacing w:before="240" w:after="240"/>
        <w:rPr>
          <w:noProof/>
        </w:rPr>
      </w:pPr>
      <w:r w:rsidRPr="003F0C3B">
        <w:rPr>
          <w:noProof/>
        </w:rPr>
        <w:t xml:space="preserve">        3.2 TEKNOLOJİK DONANIM</w:t>
      </w:r>
      <w:r>
        <w:rPr>
          <w:noProof/>
        </w:rPr>
        <w:t>……………….………………………………………………………………….6</w:t>
      </w:r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0" w:history="1">
        <w:r w:rsidRPr="003F0C3B">
          <w:rPr>
            <w:rStyle w:val="Hyperlink"/>
            <w:noProof/>
          </w:rPr>
          <w:t>4.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PERSONEL BİLGİLERİ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_Toc320177060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Pr="003F0C3B">
          <w:rPr>
            <w:noProof/>
            <w:webHidden/>
          </w:rPr>
          <w:fldChar w:fldCharType="end"/>
        </w:r>
      </w:hyperlink>
    </w:p>
    <w:p w:rsidR="007C2420" w:rsidRPr="003F0C3B" w:rsidRDefault="007C2420" w:rsidP="007E0C48">
      <w:pPr>
        <w:pStyle w:val="TOC2"/>
        <w:spacing w:before="240" w:after="240"/>
        <w:rPr>
          <w:noProof/>
          <w:sz w:val="22"/>
          <w:szCs w:val="22"/>
          <w:lang w:eastAsia="tr-TR"/>
        </w:rPr>
      </w:pPr>
      <w:r w:rsidRPr="003F0C3B">
        <w:rPr>
          <w:noProof/>
        </w:rPr>
        <w:t>4</w:t>
      </w:r>
      <w:hyperlink w:anchor="_Toc320177062" w:history="1">
        <w:r w:rsidRPr="003F0C3B">
          <w:rPr>
            <w:rStyle w:val="Hyperlink"/>
            <w:noProof/>
          </w:rPr>
          <w:t>.1.</w:t>
        </w:r>
        <w:r w:rsidRPr="003F0C3B">
          <w:rPr>
            <w:noProof/>
            <w:sz w:val="22"/>
            <w:szCs w:val="22"/>
            <w:lang w:eastAsia="tr-TR"/>
          </w:rPr>
          <w:tab/>
        </w:r>
        <w:r>
          <w:rPr>
            <w:rStyle w:val="Hyperlink"/>
            <w:noProof/>
          </w:rPr>
          <w:t>OKULDA</w:t>
        </w:r>
        <w:r w:rsidRPr="003F0C3B">
          <w:rPr>
            <w:rStyle w:val="Hyperlink"/>
            <w:noProof/>
          </w:rPr>
          <w:t xml:space="preserve"> ÇALIŞAN PERSONEL SAYISI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_Toc320177062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Pr="003F0C3B">
          <w:rPr>
            <w:noProof/>
            <w:webHidden/>
          </w:rPr>
          <w:fldChar w:fldCharType="end"/>
        </w:r>
      </w:hyperlink>
    </w:p>
    <w:p w:rsidR="007C2420" w:rsidRDefault="007C2420" w:rsidP="007E0C48">
      <w:pPr>
        <w:pStyle w:val="TOC2"/>
        <w:spacing w:before="240" w:after="240"/>
      </w:pPr>
      <w:r w:rsidRPr="003F0C3B">
        <w:rPr>
          <w:noProof/>
        </w:rPr>
        <w:t>4</w:t>
      </w:r>
      <w:hyperlink w:anchor="_Toc320177061" w:history="1">
        <w:r w:rsidRPr="003F0C3B">
          <w:rPr>
            <w:rStyle w:val="Hyperlink"/>
            <w:noProof/>
          </w:rPr>
          <w:t>.2.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ÖĞRETMEN NORM KADRO BİLGİLERİ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_Toc320177061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Pr="003F0C3B">
          <w:rPr>
            <w:noProof/>
            <w:webHidden/>
          </w:rPr>
          <w:fldChar w:fldCharType="end"/>
        </w:r>
      </w:hyperlink>
    </w:p>
    <w:p w:rsidR="007C2420" w:rsidRDefault="007C2420" w:rsidP="00545886">
      <w:pPr>
        <w:pStyle w:val="TOC2"/>
        <w:spacing w:before="240" w:after="240"/>
      </w:pPr>
      <w:r w:rsidRPr="003F0C3B">
        <w:rPr>
          <w:noProof/>
        </w:rPr>
        <w:t>4</w:t>
      </w:r>
      <w:hyperlink w:anchor="_Toc320177061" w:history="1">
        <w:r>
          <w:rPr>
            <w:rStyle w:val="Hyperlink"/>
            <w:noProof/>
          </w:rPr>
          <w:t>.3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>
          <w:rPr>
            <w:noProof/>
            <w:sz w:val="22"/>
            <w:szCs w:val="22"/>
            <w:lang w:eastAsia="tr-TR"/>
          </w:rPr>
          <w:t xml:space="preserve">PERSONEL LİSTESİ 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8</w:t>
        </w:r>
      </w:hyperlink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3" w:history="1">
        <w:r w:rsidRPr="003F0C3B">
          <w:rPr>
            <w:rStyle w:val="Hyperlink"/>
            <w:noProof/>
          </w:rPr>
          <w:t>5.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ÖĞRENCİ BİLGİLERİ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9</w:t>
        </w:r>
      </w:hyperlink>
    </w:p>
    <w:p w:rsidR="007C2420" w:rsidRPr="003F0C3B" w:rsidRDefault="007C2420" w:rsidP="007E0C48">
      <w:pPr>
        <w:pStyle w:val="TOC2"/>
        <w:spacing w:before="240" w:after="240"/>
        <w:rPr>
          <w:noProof/>
        </w:rPr>
      </w:pPr>
      <w:hyperlink w:anchor="_Toc320177064" w:history="1">
        <w:r>
          <w:rPr>
            <w:rStyle w:val="Hyperlink"/>
            <w:noProof/>
          </w:rPr>
          <w:t>5</w:t>
        </w:r>
        <w:r w:rsidRPr="003F0C3B">
          <w:rPr>
            <w:rStyle w:val="Hyperlink"/>
            <w:noProof/>
          </w:rPr>
          <w:t>.1.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ŞUBE VE ÖĞRENCİ SAYILARI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9</w:t>
        </w:r>
      </w:hyperlink>
    </w:p>
    <w:p w:rsidR="007C2420" w:rsidRPr="003F0C3B" w:rsidRDefault="007C2420" w:rsidP="007E0C48">
      <w:pPr>
        <w:pStyle w:val="TOC2"/>
        <w:spacing w:before="240" w:after="240"/>
        <w:rPr>
          <w:noProof/>
        </w:rPr>
      </w:pPr>
      <w:hyperlink w:anchor="_Toc320177064" w:history="1">
        <w:r>
          <w:rPr>
            <w:rStyle w:val="Hyperlink"/>
            <w:noProof/>
          </w:rPr>
          <w:t>5</w:t>
        </w:r>
        <w:r w:rsidRPr="003F0C3B">
          <w:rPr>
            <w:rStyle w:val="Hyperlink"/>
            <w:noProof/>
          </w:rPr>
          <w:t>.2.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ÖĞRENCİ SAYILARI</w:t>
        </w:r>
      </w:hyperlink>
      <w:r>
        <w:t>……………………………………………...……………………………………...9</w:t>
      </w:r>
    </w:p>
    <w:p w:rsidR="007C2420" w:rsidRDefault="007C2420" w:rsidP="007E0C48">
      <w:pPr>
        <w:pStyle w:val="TOC1"/>
        <w:spacing w:before="240" w:after="240"/>
        <w:rPr>
          <w:noProof/>
        </w:rPr>
      </w:pPr>
      <w:hyperlink w:anchor="_Toc320177068" w:history="1">
        <w:r>
          <w:rPr>
            <w:rStyle w:val="Hyperlink"/>
            <w:noProof/>
          </w:rPr>
          <w:t>6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Kurullar ve Komisyonlar</w:t>
        </w:r>
        <w:r>
          <w:rPr>
            <w:noProof/>
            <w:webHidden/>
          </w:rPr>
          <w:t>………………………………………………………………………..</w:t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_Toc320177068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Pr="003F0C3B">
          <w:rPr>
            <w:noProof/>
            <w:webHidden/>
          </w:rPr>
          <w:fldChar w:fldCharType="end"/>
        </w:r>
      </w:hyperlink>
      <w:r>
        <w:rPr>
          <w:noProof/>
        </w:rPr>
        <w:t>-12</w:t>
      </w:r>
    </w:p>
    <w:p w:rsidR="007C2420" w:rsidRPr="009C493B" w:rsidRDefault="007C2420" w:rsidP="009C493B">
      <w:r>
        <w:t xml:space="preserve">          6.1TAŞIMA MERKEZLİ ORTAOKUL………………………………………………………………………………………………………………….13</w:t>
      </w:r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69" w:history="1">
        <w:r>
          <w:rPr>
            <w:rStyle w:val="Hyperlink"/>
            <w:noProof/>
          </w:rPr>
          <w:t>7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hedefleri ve projeleri</w:t>
        </w:r>
        <w:r w:rsidRPr="003F0C3B">
          <w:rPr>
            <w:noProof/>
            <w:webHidden/>
          </w:rPr>
          <w:tab/>
        </w:r>
        <w:r>
          <w:rPr>
            <w:noProof/>
            <w:webHidden/>
          </w:rPr>
          <w:t>1</w:t>
        </w:r>
      </w:hyperlink>
      <w:r>
        <w:t>4</w:t>
      </w:r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70" w:history="1">
        <w:r>
          <w:rPr>
            <w:rStyle w:val="Hyperlink"/>
            <w:noProof/>
          </w:rPr>
          <w:t>8</w:t>
        </w:r>
        <w:r w:rsidRPr="003F0C3B">
          <w:rPr>
            <w:rStyle w:val="Hyperlink"/>
            <w:noProof/>
          </w:rPr>
          <w:t>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SOSYAL-SPORTİF FAALİYETLERİ: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_Toc320177070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Pr="003F0C3B">
          <w:rPr>
            <w:noProof/>
            <w:webHidden/>
          </w:rPr>
          <w:fldChar w:fldCharType="end"/>
        </w:r>
      </w:hyperlink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71" w:history="1">
        <w:r w:rsidRPr="003F0C3B">
          <w:rPr>
            <w:rStyle w:val="Hyperlink"/>
            <w:noProof/>
          </w:rPr>
          <w:t>10.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BAŞARILARI</w:t>
        </w:r>
        <w:r w:rsidRPr="003F0C3B">
          <w:rPr>
            <w:noProof/>
            <w:webHidden/>
          </w:rPr>
          <w:tab/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_Toc320177071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Pr="003F0C3B">
          <w:rPr>
            <w:noProof/>
            <w:webHidden/>
          </w:rPr>
          <w:fldChar w:fldCharType="end"/>
        </w:r>
      </w:hyperlink>
    </w:p>
    <w:p w:rsidR="007C2420" w:rsidRPr="003F0C3B" w:rsidRDefault="007C2420" w:rsidP="007E0C48">
      <w:pPr>
        <w:pStyle w:val="TOC1"/>
        <w:spacing w:before="240" w:after="240"/>
        <w:rPr>
          <w:noProof/>
          <w:sz w:val="22"/>
          <w:szCs w:val="22"/>
          <w:lang w:eastAsia="tr-TR"/>
        </w:rPr>
      </w:pPr>
      <w:hyperlink w:anchor="_Toc320177072" w:history="1">
        <w:r w:rsidRPr="003F0C3B">
          <w:rPr>
            <w:rStyle w:val="Hyperlink"/>
            <w:noProof/>
          </w:rPr>
          <w:t>11.</w:t>
        </w:r>
        <w:r w:rsidRPr="003F0C3B">
          <w:rPr>
            <w:noProof/>
            <w:sz w:val="22"/>
            <w:szCs w:val="22"/>
            <w:lang w:eastAsia="tr-TR"/>
          </w:rPr>
          <w:tab/>
        </w:r>
        <w:r w:rsidRPr="003F0C3B">
          <w:rPr>
            <w:rStyle w:val="Hyperlink"/>
            <w:noProof/>
          </w:rPr>
          <w:t>okulun SORUNLARI VE ÇÖZÜM ÖNERİLERİ</w:t>
        </w:r>
        <w:r>
          <w:rPr>
            <w:noProof/>
            <w:webHidden/>
          </w:rPr>
          <w:t>………………………………………………...…….</w:t>
        </w:r>
        <w:r w:rsidRPr="003F0C3B">
          <w:rPr>
            <w:noProof/>
            <w:webHidden/>
          </w:rPr>
          <w:fldChar w:fldCharType="begin"/>
        </w:r>
        <w:r w:rsidRPr="003F0C3B">
          <w:rPr>
            <w:noProof/>
            <w:webHidden/>
          </w:rPr>
          <w:instrText xml:space="preserve"> PAGEREF _Toc320177072 \h </w:instrText>
        </w:r>
        <w:r w:rsidRPr="003F0C3B">
          <w:rPr>
            <w:noProof/>
            <w:webHidden/>
          </w:rPr>
        </w:r>
        <w:r w:rsidRPr="003F0C3B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Pr="003F0C3B">
          <w:rPr>
            <w:noProof/>
            <w:webHidden/>
          </w:rPr>
          <w:fldChar w:fldCharType="end"/>
        </w:r>
      </w:hyperlink>
      <w:r>
        <w:t>-17</w:t>
      </w:r>
    </w:p>
    <w:p w:rsidR="007C2420" w:rsidRPr="003F0C3B" w:rsidRDefault="007C2420" w:rsidP="007E0C48">
      <w:pPr>
        <w:spacing w:before="240" w:after="240"/>
        <w:rPr>
          <w:rFonts w:ascii="Times New Roman" w:hAnsi="Times New Roman"/>
        </w:rPr>
      </w:pPr>
      <w:r w:rsidRPr="003F0C3B">
        <w:fldChar w:fldCharType="end"/>
      </w:r>
    </w:p>
    <w:p w:rsidR="007C2420" w:rsidRPr="003F0C3B" w:rsidRDefault="007C2420" w:rsidP="009F3FC1">
      <w:pPr>
        <w:spacing w:before="120"/>
        <w:jc w:val="right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6646A">
      <w:pPr>
        <w:spacing w:before="12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EF29CE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0" w:name="_Toc288428120"/>
      <w:bookmarkStart w:id="1" w:name="_Toc320176977"/>
      <w:bookmarkStart w:id="2" w:name="_Toc320177058"/>
      <w:r w:rsidRPr="003F0C3B">
        <w:rPr>
          <w:rFonts w:ascii="Times New Roman" w:hAnsi="Times New Roman"/>
        </w:rPr>
        <w:t>okulun kimlik bilgileri</w:t>
      </w:r>
      <w:bookmarkEnd w:id="0"/>
      <w:bookmarkEnd w:id="1"/>
      <w:bookmarkEnd w:id="2"/>
    </w:p>
    <w:p w:rsidR="007C2420" w:rsidRPr="003F0C3B" w:rsidRDefault="007C2420" w:rsidP="00C57873">
      <w:pPr>
        <w:spacing w:before="0" w:after="0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C57873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9464" w:type="dxa"/>
        <w:tblBorders>
          <w:top w:val="single" w:sz="8" w:space="0" w:color="912122"/>
          <w:left w:val="single" w:sz="8" w:space="0" w:color="912122"/>
          <w:bottom w:val="single" w:sz="8" w:space="0" w:color="C0504D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/>
      </w:tblPr>
      <w:tblGrid>
        <w:gridCol w:w="3085"/>
        <w:gridCol w:w="6379"/>
      </w:tblGrid>
      <w:tr w:rsidR="007C2420" w:rsidRPr="00F95BE4" w:rsidTr="00F95BE4">
        <w:trPr>
          <w:trHeight w:val="33"/>
        </w:trPr>
        <w:tc>
          <w:tcPr>
            <w:tcW w:w="3085" w:type="dxa"/>
            <w:tcBorders>
              <w:top w:val="single" w:sz="8" w:space="0" w:color="912122"/>
            </w:tcBorders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Bulunduğu Yer</w:t>
            </w:r>
          </w:p>
        </w:tc>
        <w:tc>
          <w:tcPr>
            <w:tcW w:w="6379" w:type="dxa"/>
            <w:tcBorders>
              <w:top w:val="single" w:sz="8" w:space="0" w:color="912122"/>
            </w:tcBorders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UZUNKÖPRÜ</w:t>
            </w:r>
          </w:p>
        </w:tc>
      </w:tr>
      <w:tr w:rsidR="007C2420" w:rsidRPr="00F95BE4" w:rsidTr="00F95BE4">
        <w:tc>
          <w:tcPr>
            <w:tcW w:w="3085" w:type="dxa"/>
            <w:shd w:val="clear" w:color="auto" w:fill="EFD3D2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Resmi Adı</w:t>
            </w:r>
          </w:p>
        </w:tc>
        <w:tc>
          <w:tcPr>
            <w:tcW w:w="6379" w:type="dxa"/>
            <w:shd w:val="clear" w:color="auto" w:fill="EFD3D2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SAFİYE EROL ORTAOKULU</w:t>
            </w:r>
          </w:p>
        </w:tc>
      </w:tr>
      <w:tr w:rsidR="007C2420" w:rsidRPr="00F95BE4" w:rsidTr="00F95BE4">
        <w:tc>
          <w:tcPr>
            <w:tcW w:w="3085" w:type="dxa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Adres</w:t>
            </w:r>
          </w:p>
        </w:tc>
        <w:tc>
          <w:tcPr>
            <w:tcW w:w="6379" w:type="dxa"/>
          </w:tcPr>
          <w:p w:rsidR="007C2420" w:rsidRPr="00F95BE4" w:rsidRDefault="007C2420" w:rsidP="00F95BE4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Fevzi Çakmak Mahallesi 2.Murat Orta Okulu Cad. No:27</w:t>
            </w:r>
          </w:p>
        </w:tc>
      </w:tr>
      <w:tr w:rsidR="007C2420" w:rsidRPr="00F95BE4" w:rsidTr="00F95BE4">
        <w:tc>
          <w:tcPr>
            <w:tcW w:w="3085" w:type="dxa"/>
            <w:shd w:val="clear" w:color="auto" w:fill="EFD3D2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6379" w:type="dxa"/>
            <w:shd w:val="clear" w:color="auto" w:fill="EFD3D2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284-513 14 03</w:t>
            </w:r>
          </w:p>
        </w:tc>
      </w:tr>
      <w:tr w:rsidR="007C2420" w:rsidRPr="00F95BE4" w:rsidTr="00F95BE4">
        <w:tc>
          <w:tcPr>
            <w:tcW w:w="3085" w:type="dxa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6379" w:type="dxa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C2420" w:rsidRPr="00F95BE4" w:rsidTr="00F95BE4">
        <w:tc>
          <w:tcPr>
            <w:tcW w:w="3085" w:type="dxa"/>
            <w:shd w:val="clear" w:color="auto" w:fill="EFD3D2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E-Posta </w:t>
            </w:r>
          </w:p>
        </w:tc>
        <w:tc>
          <w:tcPr>
            <w:tcW w:w="6379" w:type="dxa"/>
            <w:shd w:val="clear" w:color="auto" w:fill="EFD3D2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718383@meb.k12.tr</w:t>
            </w:r>
          </w:p>
        </w:tc>
      </w:tr>
      <w:tr w:rsidR="007C2420" w:rsidRPr="00F95BE4" w:rsidTr="00F95BE4">
        <w:tc>
          <w:tcPr>
            <w:tcW w:w="3085" w:type="dxa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Web </w:t>
            </w:r>
          </w:p>
        </w:tc>
        <w:tc>
          <w:tcPr>
            <w:tcW w:w="6379" w:type="dxa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http://ukoprusafiyeeroloo.meb.k12.tr</w:t>
            </w:r>
          </w:p>
        </w:tc>
      </w:tr>
      <w:tr w:rsidR="007C2420" w:rsidRPr="00F95BE4" w:rsidTr="00F95BE4">
        <w:tc>
          <w:tcPr>
            <w:tcW w:w="3085" w:type="dxa"/>
            <w:shd w:val="clear" w:color="auto" w:fill="EFD3D2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Öğretim Şekli</w:t>
            </w:r>
          </w:p>
        </w:tc>
        <w:tc>
          <w:tcPr>
            <w:tcW w:w="6379" w:type="dxa"/>
            <w:shd w:val="clear" w:color="auto" w:fill="EFD3D2"/>
          </w:tcPr>
          <w:p w:rsidR="007C2420" w:rsidRPr="00F95BE4" w:rsidRDefault="007C2420" w:rsidP="00F95BE4">
            <w:pPr>
              <w:spacing w:after="0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Normal</w:t>
            </w:r>
          </w:p>
        </w:tc>
      </w:tr>
      <w:tr w:rsidR="007C2420" w:rsidRPr="00F95BE4" w:rsidTr="00F95BE4">
        <w:tc>
          <w:tcPr>
            <w:tcW w:w="3085" w:type="dxa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Hizmete Başlama Tarihi</w:t>
            </w:r>
          </w:p>
        </w:tc>
        <w:tc>
          <w:tcPr>
            <w:tcW w:w="6379" w:type="dxa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1965-1966 Eğitim Öğretim Yılı</w:t>
            </w:r>
          </w:p>
        </w:tc>
      </w:tr>
      <w:tr w:rsidR="007C2420" w:rsidRPr="00F95BE4" w:rsidTr="00F95BE4">
        <w:tc>
          <w:tcPr>
            <w:tcW w:w="3085" w:type="dxa"/>
            <w:shd w:val="clear" w:color="auto" w:fill="EFD3D2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Kurum Kodu</w:t>
            </w:r>
          </w:p>
        </w:tc>
        <w:tc>
          <w:tcPr>
            <w:tcW w:w="6379" w:type="dxa"/>
            <w:shd w:val="clear" w:color="auto" w:fill="EFD3D2"/>
          </w:tcPr>
          <w:p w:rsidR="007C2420" w:rsidRPr="00F95BE4" w:rsidRDefault="007C2420" w:rsidP="00F95BE4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718383</w:t>
            </w:r>
          </w:p>
        </w:tc>
      </w:tr>
      <w:tr w:rsidR="007C2420" w:rsidRPr="00F95BE4" w:rsidTr="00F95BE4">
        <w:tc>
          <w:tcPr>
            <w:tcW w:w="3085" w:type="dxa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Yabancı Dili</w:t>
            </w:r>
          </w:p>
        </w:tc>
        <w:tc>
          <w:tcPr>
            <w:tcW w:w="6379" w:type="dxa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İngilizce</w:t>
            </w:r>
          </w:p>
        </w:tc>
      </w:tr>
      <w:tr w:rsidR="007C2420" w:rsidRPr="00F95BE4" w:rsidTr="00F95BE4">
        <w:tc>
          <w:tcPr>
            <w:tcW w:w="3085" w:type="dxa"/>
            <w:tcBorders>
              <w:bottom w:val="single" w:sz="8" w:space="0" w:color="C0504D"/>
            </w:tcBorders>
            <w:shd w:val="clear" w:color="auto" w:fill="EFD3D2"/>
          </w:tcPr>
          <w:p w:rsidR="007C2420" w:rsidRPr="00F95BE4" w:rsidRDefault="007C2420" w:rsidP="00F95BE4">
            <w:pPr>
              <w:spacing w:before="120" w:after="120"/>
              <w:ind w:firstLine="14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Müdürü</w:t>
            </w:r>
          </w:p>
        </w:tc>
        <w:tc>
          <w:tcPr>
            <w:tcW w:w="6379" w:type="dxa"/>
            <w:tcBorders>
              <w:bottom w:val="single" w:sz="8" w:space="0" w:color="C0504D"/>
            </w:tcBorders>
            <w:shd w:val="clear" w:color="auto" w:fill="EFD3D2"/>
          </w:tcPr>
          <w:p w:rsidR="007C2420" w:rsidRPr="00F95BE4" w:rsidRDefault="007C2420" w:rsidP="00F95BE4">
            <w:pPr>
              <w:spacing w:after="0" w:line="360" w:lineRule="auto"/>
              <w:ind w:left="110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Ayhan AĞRI</w:t>
            </w:r>
          </w:p>
        </w:tc>
      </w:tr>
    </w:tbl>
    <w:p w:rsidR="007C2420" w:rsidRPr="003F0C3B" w:rsidRDefault="007C2420" w:rsidP="00C57873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Pr="003F0C3B" w:rsidRDefault="007C2420">
      <w:pPr>
        <w:rPr>
          <w:rFonts w:ascii="Times New Roman" w:hAnsi="Times New Roman"/>
          <w:b/>
          <w:bCs/>
          <w:caps/>
          <w:color w:val="FFFFFF"/>
          <w:spacing w:val="15"/>
          <w:sz w:val="22"/>
          <w:szCs w:val="22"/>
        </w:rPr>
      </w:pPr>
      <w:r w:rsidRPr="003F0C3B">
        <w:rPr>
          <w:rFonts w:ascii="Times New Roman" w:hAnsi="Times New Roman"/>
          <w:sz w:val="22"/>
          <w:szCs w:val="22"/>
        </w:rPr>
        <w:br w:type="page"/>
      </w:r>
    </w:p>
    <w:p w:rsidR="007C2420" w:rsidRPr="003F0C3B" w:rsidRDefault="007C2420" w:rsidP="00EC7662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3" w:name="_Toc288428121"/>
      <w:bookmarkStart w:id="4" w:name="_Toc320175867"/>
      <w:bookmarkStart w:id="5" w:name="_Toc320176978"/>
      <w:bookmarkStart w:id="6" w:name="_Toc320177059"/>
      <w:r w:rsidRPr="003F0C3B">
        <w:rPr>
          <w:rFonts w:ascii="Times New Roman" w:hAnsi="Times New Roman"/>
        </w:rPr>
        <w:t>okulun GENEL ÖZELLİKLERİ</w:t>
      </w:r>
      <w:bookmarkEnd w:id="3"/>
      <w:bookmarkEnd w:id="4"/>
      <w:bookmarkEnd w:id="5"/>
      <w:bookmarkEnd w:id="6"/>
    </w:p>
    <w:p w:rsidR="007C2420" w:rsidRPr="003F0C3B" w:rsidRDefault="007C2420" w:rsidP="00804957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3F0C3B">
        <w:rPr>
          <w:rFonts w:ascii="Times New Roman" w:hAnsi="Times New Roman"/>
          <w:sz w:val="22"/>
          <w:szCs w:val="22"/>
        </w:rPr>
        <w:tab/>
      </w:r>
    </w:p>
    <w:tbl>
      <w:tblPr>
        <w:tblW w:w="9426" w:type="dxa"/>
        <w:jc w:val="center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3013"/>
        <w:gridCol w:w="6413"/>
      </w:tblGrid>
      <w:tr w:rsidR="007C2420" w:rsidRPr="00F95BE4" w:rsidTr="00F95BE4">
        <w:trPr>
          <w:trHeight w:val="2623"/>
          <w:jc w:val="center"/>
        </w:trPr>
        <w:tc>
          <w:tcPr>
            <w:tcW w:w="3013" w:type="dxa"/>
            <w:tcBorders>
              <w:top w:val="single" w:sz="8" w:space="0" w:color="912122"/>
            </w:tcBorders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Tarihçesi</w:t>
            </w:r>
          </w:p>
        </w:tc>
        <w:tc>
          <w:tcPr>
            <w:tcW w:w="6413" w:type="dxa"/>
            <w:tcBorders>
              <w:top w:val="single" w:sz="8" w:space="0" w:color="912122"/>
            </w:tcBorders>
          </w:tcPr>
          <w:p w:rsidR="007C2420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Okulumuz binası Ticaret ve Zahire Borsası tarafından 1965 yılında yaptırılmıştır. 1965 – 1969 yıllarında Uzunköprü Lisesi olarak Eğitim – Öğretimi sürdürülmüştür.</w:t>
            </w:r>
          </w:p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1969 – 1970 Öğretim yılında İkinci Murat Ortaokulu adıyla eğitim – öğretime devam etmiştir. 1992 – 1998 yıllarında Muzaffer Atasay Anadolu Lisesi olarak kullanılmıştır. 1998 – 1999 yılından itibaren okulumuzun adı Merkez İlköğretim Okulu olarak değiştirilmiş olup 2012-2013 Eğitim Eğitim-Öğretim Yılı’nda 4+4+4 Eğitim Sistemi ile birlikte okul dönüşümleri yapılmış, okulumuz ortaokul olarak dönüştürülmüş ve okulumuzun adı Merkez Ortaokulu olarak değiştirilmiş daha sonra 05/02/2013 tarihinde Valilik Kararı ile okulumuzun adı Safiye Erol Ortaokulu olarak değiştirilmiş ve öğretime devam etmektedir.</w:t>
            </w:r>
          </w:p>
        </w:tc>
      </w:tr>
      <w:tr w:rsidR="007C2420" w:rsidRPr="00F95BE4" w:rsidTr="00F95BE4">
        <w:trPr>
          <w:trHeight w:val="794"/>
          <w:jc w:val="center"/>
        </w:trPr>
        <w:tc>
          <w:tcPr>
            <w:tcW w:w="3013" w:type="dxa"/>
            <w:shd w:val="clear" w:color="auto" w:fill="FCD6B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Bina ve Arsa Bilgileri </w:t>
            </w:r>
          </w:p>
        </w:tc>
        <w:tc>
          <w:tcPr>
            <w:tcW w:w="6413" w:type="dxa"/>
            <w:shd w:val="clear" w:color="auto" w:fill="FCD6BA"/>
          </w:tcPr>
          <w:p w:rsidR="007C2420" w:rsidRPr="00F95BE4" w:rsidRDefault="007C2420" w:rsidP="00F95BE4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 adet 3 katlı ana bina (</w:t>
            </w:r>
            <w:smartTag w:uri="urn:schemas-microsoft-com:office:smarttags" w:element="metricconverter">
              <w:smartTagPr>
                <w:attr w:name="ProductID" w:val="1350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1350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), 1 adet 2 katlı ek bina ( </w:t>
            </w:r>
            <w:smartTag w:uri="urn:schemas-microsoft-com:office:smarttags" w:element="metricconverter">
              <w:smartTagPr>
                <w:attr w:name="ProductID" w:val="400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400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ve 1 adet tek katlı ek bina </w:t>
            </w: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(</w:t>
            </w:r>
            <w:smartTag w:uri="urn:schemas-microsoft-com:office:smarttags" w:element="metricconverter">
              <w:smartTagPr>
                <w:attr w:name="ProductID" w:val="300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300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’ olmak üzere toplam 3 binadan oluşmakta olup; </w:t>
            </w:r>
            <w:smartTag w:uri="urn:schemas-microsoft-com:office:smarttags" w:element="metricconverter">
              <w:smartTagPr>
                <w:attr w:name="ProductID" w:val="9312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9312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arsa alanı üzerinde bulunmaktadır. (Bahçe </w:t>
            </w:r>
            <w:smartTag w:uri="urn:schemas-microsoft-com:office:smarttags" w:element="metricconverter">
              <w:smartTagPr>
                <w:attr w:name="ProductID" w:val="8362 mﾲ"/>
              </w:smartTagPr>
              <w:r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 xml:space="preserve">8362 </w:t>
              </w:r>
              <w:r w:rsidRPr="00F95BE4">
                <w:rPr>
                  <w:rFonts w:ascii="Times New Roman" w:hAnsi="Times New Roman"/>
                  <w:b/>
                  <w:bCs/>
                  <w:sz w:val="22"/>
                  <w:szCs w:val="22"/>
                </w:rPr>
                <w:t>m²</w:t>
              </w:r>
            </w:smartTag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</w:p>
        </w:tc>
      </w:tr>
      <w:tr w:rsidR="007C2420" w:rsidRPr="00F95BE4" w:rsidTr="004F5B51">
        <w:trPr>
          <w:trHeight w:val="501"/>
          <w:jc w:val="center"/>
        </w:trPr>
        <w:tc>
          <w:tcPr>
            <w:tcW w:w="3013" w:type="dx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Derslik Sayısı </w:t>
            </w:r>
          </w:p>
        </w:tc>
        <w:tc>
          <w:tcPr>
            <w:tcW w:w="6413" w:type="dxa"/>
            <w:vAlign w:val="center"/>
          </w:tcPr>
          <w:p w:rsidR="007C2420" w:rsidRPr="00F95BE4" w:rsidRDefault="007C2420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11 Derslik </w:t>
            </w:r>
          </w:p>
        </w:tc>
      </w:tr>
      <w:tr w:rsidR="007C2420" w:rsidRPr="00F95BE4" w:rsidTr="004F5B51">
        <w:trPr>
          <w:trHeight w:val="409"/>
          <w:jc w:val="center"/>
        </w:trPr>
        <w:tc>
          <w:tcPr>
            <w:tcW w:w="3013" w:type="dxa"/>
            <w:shd w:val="clear" w:color="auto" w:fill="FCD6B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Ana Sınıfı </w:t>
            </w:r>
          </w:p>
        </w:tc>
        <w:tc>
          <w:tcPr>
            <w:tcW w:w="6413" w:type="dxa"/>
            <w:shd w:val="clear" w:color="auto" w:fill="FCD6BA"/>
          </w:tcPr>
          <w:p w:rsidR="007C2420" w:rsidRDefault="007C2420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  <w:p w:rsidR="007C2420" w:rsidRPr="00F95BE4" w:rsidRDefault="007C2420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7C2420" w:rsidRPr="00F95BE4" w:rsidTr="004F5B51">
        <w:trPr>
          <w:trHeight w:val="331"/>
          <w:jc w:val="center"/>
        </w:trPr>
        <w:tc>
          <w:tcPr>
            <w:tcW w:w="3013" w:type="dx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Özel Eğitim Sınıfı</w:t>
            </w:r>
          </w:p>
        </w:tc>
        <w:tc>
          <w:tcPr>
            <w:tcW w:w="6413" w:type="dxa"/>
          </w:tcPr>
          <w:p w:rsidR="007C2420" w:rsidRPr="00F95BE4" w:rsidRDefault="007C2420" w:rsidP="00F95BE4">
            <w:pPr>
              <w:spacing w:before="0" w:after="0" w:line="308" w:lineRule="exact"/>
              <w:ind w:left="106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</w:tr>
      <w:tr w:rsidR="007C2420" w:rsidRPr="00F95BE4" w:rsidTr="00F95BE4">
        <w:trPr>
          <w:trHeight w:val="794"/>
          <w:jc w:val="center"/>
        </w:trPr>
        <w:tc>
          <w:tcPr>
            <w:tcW w:w="3013" w:type="dxa"/>
            <w:shd w:val="clear" w:color="auto" w:fill="FCD6B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İşlik ve Atölyeler</w:t>
            </w:r>
          </w:p>
        </w:tc>
        <w:tc>
          <w:tcPr>
            <w:tcW w:w="6413" w:type="dxa"/>
            <w:shd w:val="clear" w:color="auto" w:fill="FCD6BA"/>
          </w:tcPr>
          <w:p w:rsidR="007C2420" w:rsidRPr="00F95BE4" w:rsidRDefault="007C2420" w:rsidP="00F95BE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 Derslik(Akıl ve Zeka Oyunları Sınıfı-FETEM Sınıfı)</w:t>
            </w:r>
          </w:p>
        </w:tc>
      </w:tr>
      <w:tr w:rsidR="007C2420" w:rsidRPr="00F95BE4" w:rsidTr="00F95BE4">
        <w:trPr>
          <w:trHeight w:val="794"/>
          <w:jc w:val="center"/>
        </w:trPr>
        <w:tc>
          <w:tcPr>
            <w:tcW w:w="3013" w:type="dx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Diğer Alanlar</w:t>
            </w:r>
          </w:p>
        </w:tc>
        <w:tc>
          <w:tcPr>
            <w:tcW w:w="6413" w:type="dxa"/>
          </w:tcPr>
          <w:p w:rsidR="007C2420" w:rsidRPr="00F95BE4" w:rsidRDefault="007C2420" w:rsidP="00F95BE4">
            <w:pPr>
              <w:spacing w:before="0" w:after="0" w:line="259" w:lineRule="exact"/>
              <w:ind w:left="106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 Müdür Odası, 1 Müdür Yardımcısı Odası, 1 Öğretmenler Odası, 1 Rehber Öğretmen Odası, 1 Memur Odası, 1 Hizmetli Odası, 1 Kütüphane, 1 Fen ve Teknoloji Malzemeleri Odası, Bay ve Bayan Öğretmen Tuvaletleri, Kız ve Erkek Öğrenci Tuvaletleri, 1 Arşiv Odası, 1 Çok Amaçlı Salon, 1 Mutfak, 2 Yemek Salonu, 1 Kantin. </w:t>
            </w:r>
          </w:p>
        </w:tc>
      </w:tr>
      <w:tr w:rsidR="007C2420" w:rsidRPr="00F95BE4" w:rsidTr="004F5B51">
        <w:trPr>
          <w:trHeight w:val="573"/>
          <w:jc w:val="center"/>
        </w:trPr>
        <w:tc>
          <w:tcPr>
            <w:tcW w:w="3013" w:type="dxa"/>
            <w:shd w:val="clear" w:color="auto" w:fill="FCD6B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Isınma Şekli, Su ve Elektrik Durumu:</w:t>
            </w:r>
          </w:p>
        </w:tc>
        <w:tc>
          <w:tcPr>
            <w:tcW w:w="6413" w:type="dxa"/>
            <w:shd w:val="clear" w:color="auto" w:fill="FCD6BA"/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Kalorifer, Şebeke suyu</w:t>
            </w:r>
          </w:p>
        </w:tc>
      </w:tr>
      <w:tr w:rsidR="007C2420" w:rsidRPr="00F95BE4" w:rsidTr="00F95BE4">
        <w:trPr>
          <w:trHeight w:val="794"/>
          <w:jc w:val="center"/>
        </w:trPr>
        <w:tc>
          <w:tcPr>
            <w:tcW w:w="3013" w:type="dx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Güvenlik ve Hijyen</w:t>
            </w:r>
          </w:p>
        </w:tc>
        <w:tc>
          <w:tcPr>
            <w:tcW w:w="6413" w:type="dxa"/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Okul ihata duvarı mevcut olup; üstü çit tel örgü ile çevrilmiş durumdadır. Ön ve Arka olmak üzere 2 giriş kapısı mevcut olup, araçlar arka kapıdan içeri alınmaktadır. Temizlik ve hijyen kurallarına titizlikle uyulmaktadır.</w:t>
            </w:r>
          </w:p>
        </w:tc>
      </w:tr>
      <w:tr w:rsidR="007C2420" w:rsidRPr="00F95BE4" w:rsidTr="004F5B51">
        <w:trPr>
          <w:trHeight w:val="499"/>
          <w:jc w:val="center"/>
        </w:trPr>
        <w:tc>
          <w:tcPr>
            <w:tcW w:w="3013" w:type="dxa"/>
            <w:shd w:val="clear" w:color="auto" w:fill="FCD6BA"/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Yatılılık ve Bursluluk Durumu</w:t>
            </w:r>
          </w:p>
        </w:tc>
        <w:tc>
          <w:tcPr>
            <w:tcW w:w="6413" w:type="dxa"/>
            <w:shd w:val="clear" w:color="auto" w:fill="FCD6BA"/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Yok</w:t>
            </w:r>
          </w:p>
        </w:tc>
      </w:tr>
      <w:tr w:rsidR="007C2420" w:rsidRPr="00F95BE4" w:rsidTr="00D676B4">
        <w:trPr>
          <w:trHeight w:val="1643"/>
          <w:jc w:val="center"/>
        </w:trPr>
        <w:tc>
          <w:tcPr>
            <w:tcW w:w="3013" w:type="dxa"/>
            <w:tcBorders>
              <w:bottom w:val="single" w:sz="8" w:space="0" w:color="912122"/>
            </w:tcBorders>
          </w:tcPr>
          <w:p w:rsidR="007C2420" w:rsidRPr="00F95BE4" w:rsidRDefault="007C2420" w:rsidP="00F95BE4">
            <w:pPr>
              <w:numPr>
                <w:ilvl w:val="0"/>
                <w:numId w:val="3"/>
              </w:numPr>
              <w:spacing w:before="40" w:after="4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Kayıt Kabul Şartları</w:t>
            </w:r>
          </w:p>
        </w:tc>
        <w:tc>
          <w:tcPr>
            <w:tcW w:w="6413" w:type="dxa"/>
            <w:tcBorders>
              <w:bottom w:val="single" w:sz="8" w:space="0" w:color="912122"/>
            </w:tcBorders>
          </w:tcPr>
          <w:p w:rsidR="007C2420" w:rsidRDefault="007C2420" w:rsidP="00126AA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Okulumuz 4+4+4 Kademeli geçiş zorunlu eğitim kapsamında Ortaokul olarak dönüştürülmüş olup ;  taşımalı kapsamında taşınan köylerin 5. sınıflarına geçenler naklen alınmaktadır. Ayrıca merkez eğitim bölgesinden 5. Sınıf öğrencilerini nakil yoluyla kabul etmektedir.</w:t>
            </w:r>
          </w:p>
          <w:p w:rsidR="007C2420" w:rsidRPr="00F95BE4" w:rsidRDefault="007C2420" w:rsidP="00126AAD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7C2420" w:rsidRDefault="007C2420">
      <w:pPr>
        <w:rPr>
          <w:rFonts w:ascii="Times New Roman" w:hAnsi="Times New Roman"/>
          <w:sz w:val="22"/>
          <w:szCs w:val="22"/>
        </w:rPr>
      </w:pPr>
    </w:p>
    <w:p w:rsidR="007C2420" w:rsidRPr="003F0C3B" w:rsidRDefault="007C2420">
      <w:pPr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7E0C48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7" w:name="_Toc288428128"/>
      <w:bookmarkStart w:id="8" w:name="_Toc320175874"/>
      <w:bookmarkStart w:id="9" w:name="_Toc320176985"/>
      <w:bookmarkStart w:id="10" w:name="_Toc320177066"/>
      <w:r w:rsidRPr="003F0C3B">
        <w:rPr>
          <w:rFonts w:ascii="Times New Roman" w:hAnsi="Times New Roman"/>
        </w:rPr>
        <w:t>BİNA,</w:t>
      </w:r>
      <w:r>
        <w:rPr>
          <w:rFonts w:ascii="Times New Roman" w:hAnsi="Times New Roman"/>
        </w:rPr>
        <w:t xml:space="preserve"> ARSa ve</w:t>
      </w:r>
      <w:r w:rsidRPr="003F0C3B">
        <w:rPr>
          <w:rFonts w:ascii="Times New Roman" w:hAnsi="Times New Roman"/>
        </w:rPr>
        <w:t xml:space="preserve"> donanım BİLGİLERİ</w:t>
      </w:r>
      <w:bookmarkEnd w:id="7"/>
      <w:bookmarkEnd w:id="8"/>
      <w:bookmarkEnd w:id="9"/>
      <w:bookmarkEnd w:id="10"/>
    </w:p>
    <w:p w:rsidR="007C2420" w:rsidRPr="003F0C3B" w:rsidRDefault="007C2420" w:rsidP="007E0C48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70147B">
      <w:pPr>
        <w:pStyle w:val="Heading2"/>
        <w:numPr>
          <w:ilvl w:val="1"/>
          <w:numId w:val="2"/>
        </w:numPr>
        <w:tabs>
          <w:tab w:val="clear" w:pos="792"/>
          <w:tab w:val="num" w:pos="567"/>
        </w:tabs>
        <w:spacing w:before="0" w:line="240" w:lineRule="auto"/>
        <w:ind w:right="141" w:hanging="650"/>
        <w:rPr>
          <w:rFonts w:ascii="Times New Roman" w:hAnsi="Times New Roman"/>
        </w:rPr>
      </w:pPr>
      <w:r w:rsidRPr="003F0C3B">
        <w:rPr>
          <w:rFonts w:ascii="Times New Roman" w:hAnsi="Times New Roman"/>
        </w:rPr>
        <w:t>bina ve arsa bilgileri</w:t>
      </w:r>
    </w:p>
    <w:p w:rsidR="007C2420" w:rsidRPr="003F0C3B" w:rsidRDefault="007C2420" w:rsidP="007E0C48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296" w:type="dxa"/>
        <w:jc w:val="center"/>
        <w:tblInd w:w="-494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auto"/>
          <w:insideV w:val="dotted" w:sz="4" w:space="0" w:color="auto"/>
        </w:tblBorders>
        <w:tblLook w:val="0000"/>
      </w:tblPr>
      <w:tblGrid>
        <w:gridCol w:w="4077"/>
        <w:gridCol w:w="905"/>
        <w:gridCol w:w="1418"/>
        <w:gridCol w:w="2896"/>
      </w:tblGrid>
      <w:tr w:rsidR="007C2420" w:rsidRPr="00F95BE4" w:rsidTr="00F95BE4">
        <w:trPr>
          <w:trHeight w:val="607"/>
          <w:jc w:val="center"/>
        </w:trPr>
        <w:tc>
          <w:tcPr>
            <w:tcW w:w="4077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DE4D0"/>
            <w:vAlign w:val="center"/>
          </w:tcPr>
          <w:p w:rsidR="007C2420" w:rsidRPr="00F95BE4" w:rsidRDefault="007C2420" w:rsidP="00F95BE4">
            <w:pPr>
              <w:spacing w:before="40" w:after="4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Birimin Adı</w:t>
            </w:r>
          </w:p>
        </w:tc>
        <w:tc>
          <w:tcPr>
            <w:tcW w:w="90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DE4D0"/>
            <w:vAlign w:val="center"/>
          </w:tcPr>
          <w:p w:rsidR="007C2420" w:rsidRPr="00F95BE4" w:rsidRDefault="007C2420" w:rsidP="00F95BE4">
            <w:pPr>
              <w:spacing w:before="40" w:after="40" w:line="36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Sayısı</w:t>
            </w:r>
          </w:p>
        </w:tc>
        <w:tc>
          <w:tcPr>
            <w:tcW w:w="1418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DE4D0"/>
            <w:vAlign w:val="center"/>
          </w:tcPr>
          <w:p w:rsidR="007C2420" w:rsidRPr="00F95BE4" w:rsidRDefault="007C2420" w:rsidP="00F95BE4">
            <w:pPr>
              <w:spacing w:before="40" w:after="40" w:line="36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Alanı (m²)</w:t>
            </w:r>
          </w:p>
        </w:tc>
        <w:tc>
          <w:tcPr>
            <w:tcW w:w="2896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DE4D0"/>
            <w:vAlign w:val="center"/>
          </w:tcPr>
          <w:p w:rsidR="007C2420" w:rsidRPr="00F95BE4" w:rsidRDefault="007C2420" w:rsidP="00F95BE4">
            <w:pPr>
              <w:spacing w:before="40" w:after="40" w:line="36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Özellikleri</w:t>
            </w: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single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 xml:space="preserve">Bina </w:t>
            </w:r>
          </w:p>
        </w:tc>
        <w:tc>
          <w:tcPr>
            <w:tcW w:w="905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1350+ 400+300</w:t>
            </w:r>
          </w:p>
        </w:tc>
        <w:tc>
          <w:tcPr>
            <w:tcW w:w="2896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126AAD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 Kat Betonarme + 2 Kat Betonarme ve 1 Kat Betonarme Bina Olmak üzere 3 ayrı bina</w:t>
            </w: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Bahçe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136AF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9.312 </w:t>
            </w: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1 Adet Futbol Sahası, 1 adet Basketbol Sahası, 1 Adet Voleybol Sahası mevcuttur.</w:t>
            </w: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Ana sınıfı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Özel 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Sınıf Derslik Sayısı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161BF8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1BF8">
              <w:rPr>
                <w:rFonts w:ascii="Times New Roman" w:hAnsi="Times New Roman"/>
                <w:sz w:val="16"/>
                <w:szCs w:val="16"/>
              </w:rPr>
              <w:t>Akıl ve zeka Oyunları Sınıfı-FETEM Sınıfı</w:t>
            </w: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Toplam Derslik Sayısı (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2. Kademe)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.Sınıf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Müdür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Müdür Yardımcısı O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Öğretmenler O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Memur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Hizmetli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Rehber Öğretmen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O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Kütüphane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Salon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Kantin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Fen ve Teknoloji Laboratuarı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FETEM Sınıfı-Akıl Ve Zek.Oyunları Sın.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Revir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Görsel Sanatlar Sınıfı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Spor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Soyunma Odası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Kazan Dairesi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Arşiv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Erkek Öğrenci WC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Kız 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Öğrenci WC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DE4D0"/>
          </w:tcPr>
          <w:p w:rsidR="007C2420" w:rsidRPr="00F95BE4" w:rsidRDefault="007C2420" w:rsidP="00F95BE4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F95BE4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 xml:space="preserve">Bayan Öğretmen WC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E136AF" w:rsidRDefault="007C2420" w:rsidP="001A354F">
            <w:pPr>
              <w:spacing w:before="40" w:after="4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RPr="00F95BE4" w:rsidTr="00090E6C">
        <w:trPr>
          <w:jc w:val="center"/>
        </w:trPr>
        <w:tc>
          <w:tcPr>
            <w:tcW w:w="4077" w:type="dxa"/>
            <w:tcBorders>
              <w:top w:val="dotted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1A354F">
            <w:pPr>
              <w:spacing w:before="40" w:after="40"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 xml:space="preserve">Erkek Öğretmen WC </w:t>
            </w:r>
          </w:p>
        </w:tc>
        <w:tc>
          <w:tcPr>
            <w:tcW w:w="905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E136AF" w:rsidRDefault="007C2420" w:rsidP="001A354F">
            <w:pPr>
              <w:spacing w:before="40" w:after="40" w:line="240" w:lineRule="auto"/>
              <w:ind w:left="-166" w:right="-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6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DE4D0"/>
          </w:tcPr>
          <w:p w:rsidR="007C2420" w:rsidRPr="00F95BE4" w:rsidRDefault="007C2420" w:rsidP="00090E6C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</w:tcBorders>
            <w:shd w:val="clear" w:color="auto" w:fill="FDE4D0"/>
          </w:tcPr>
          <w:p w:rsidR="007C2420" w:rsidRPr="00F95BE4" w:rsidRDefault="007C2420" w:rsidP="00090E6C">
            <w:pPr>
              <w:spacing w:before="40" w:after="4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C2420" w:rsidRPr="003F0C3B" w:rsidRDefault="007C2420" w:rsidP="007E0C48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70147B">
      <w:pPr>
        <w:pStyle w:val="Heading2"/>
        <w:numPr>
          <w:ilvl w:val="1"/>
          <w:numId w:val="2"/>
        </w:numPr>
        <w:tabs>
          <w:tab w:val="clear" w:pos="792"/>
        </w:tabs>
        <w:spacing w:before="0" w:line="240" w:lineRule="auto"/>
        <w:ind w:left="567" w:hanging="426"/>
        <w:rPr>
          <w:rFonts w:ascii="Times New Roman" w:hAnsi="Times New Roman"/>
        </w:rPr>
      </w:pPr>
      <w:r w:rsidRPr="003F0C3B">
        <w:rPr>
          <w:rFonts w:ascii="Times New Roman" w:hAnsi="Times New Roman"/>
        </w:rPr>
        <w:t>TEKNOLOJİK DONANIM</w:t>
      </w:r>
    </w:p>
    <w:p w:rsidR="007C2420" w:rsidRPr="003F0C3B" w:rsidRDefault="007C2420" w:rsidP="007E0C48">
      <w:pPr>
        <w:autoSpaceDE w:val="0"/>
        <w:autoSpaceDN w:val="0"/>
        <w:adjustRightInd w:val="0"/>
        <w:spacing w:before="0" w:after="0" w:line="240" w:lineRule="auto"/>
        <w:ind w:left="360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0147B">
      <w:pPr>
        <w:autoSpaceDE w:val="0"/>
        <w:autoSpaceDN w:val="0"/>
        <w:adjustRightInd w:val="0"/>
        <w:spacing w:before="0" w:after="0" w:line="240" w:lineRule="auto"/>
        <w:ind w:left="360"/>
        <w:rPr>
          <w:rFonts w:ascii="Times New Roman" w:hAnsi="Times New Roman"/>
          <w:b/>
          <w:sz w:val="22"/>
          <w:szCs w:val="22"/>
        </w:rPr>
      </w:pPr>
    </w:p>
    <w:tbl>
      <w:tblPr>
        <w:tblW w:w="9606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/>
      </w:tblPr>
      <w:tblGrid>
        <w:gridCol w:w="3510"/>
        <w:gridCol w:w="1239"/>
        <w:gridCol w:w="1239"/>
        <w:gridCol w:w="1239"/>
        <w:gridCol w:w="2379"/>
      </w:tblGrid>
      <w:tr w:rsidR="007C2420" w:rsidRPr="00F95BE4" w:rsidTr="00F453C1">
        <w:trPr>
          <w:trHeight w:val="707"/>
        </w:trPr>
        <w:tc>
          <w:tcPr>
            <w:tcW w:w="3510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Araç -Gereçler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727FA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727FA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23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727FA3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2379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727FA3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İhtiyaç</w:t>
            </w:r>
          </w:p>
        </w:tc>
      </w:tr>
      <w:tr w:rsidR="007C2420" w:rsidRPr="00F95BE4" w:rsidTr="00F453C1">
        <w:trPr>
          <w:trHeight w:val="584"/>
        </w:trPr>
        <w:tc>
          <w:tcPr>
            <w:tcW w:w="3510" w:type="dxa"/>
            <w:tcBorders>
              <w:top w:val="single" w:sz="8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Bilgisayar</w:t>
            </w:r>
          </w:p>
        </w:tc>
        <w:tc>
          <w:tcPr>
            <w:tcW w:w="123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3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3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379" w:type="dxa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Dizüstü Bilgisayar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Yazıcı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Tarayıcı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090E6C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Tepegöz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543415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43415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Projeksiyon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Televizyon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İnternet Bağlantısı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Fen Laboratuarı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Bilgisayar Lab.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Akıllı Tahta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584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Kamera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7C2420" w:rsidRPr="00F95BE4" w:rsidTr="00F453C1">
        <w:trPr>
          <w:trHeight w:val="618"/>
        </w:trPr>
        <w:tc>
          <w:tcPr>
            <w:tcW w:w="3510" w:type="dxa"/>
            <w:tcBorders>
              <w:top w:val="dotted" w:sz="4" w:space="0" w:color="912122"/>
              <w:left w:val="single" w:sz="8" w:space="0" w:color="912122"/>
              <w:bottom w:val="single" w:sz="8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Okulun İnternet Sitesi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79" w:type="dxa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0147B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Pr="003F0C3B" w:rsidRDefault="007C2420" w:rsidP="007E0C48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Pr="003F0C3B" w:rsidRDefault="007C2420" w:rsidP="002E4CAC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11" w:name="_Toc288428122"/>
      <w:bookmarkStart w:id="12" w:name="_Toc320175868"/>
      <w:bookmarkStart w:id="13" w:name="_Toc320176979"/>
      <w:bookmarkStart w:id="14" w:name="_Toc320177060"/>
      <w:r w:rsidRPr="003F0C3B">
        <w:rPr>
          <w:rFonts w:ascii="Times New Roman" w:hAnsi="Times New Roman"/>
        </w:rPr>
        <w:t>PERSONEL BİLGİLERİ</w:t>
      </w:r>
      <w:bookmarkEnd w:id="11"/>
      <w:bookmarkEnd w:id="12"/>
      <w:bookmarkEnd w:id="13"/>
      <w:bookmarkEnd w:id="14"/>
    </w:p>
    <w:p w:rsidR="007C2420" w:rsidRPr="003F0C3B" w:rsidRDefault="007C2420" w:rsidP="002E4CAC">
      <w:pPr>
        <w:spacing w:before="0" w:after="0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315965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15" w:name="_Toc288428124"/>
      <w:bookmarkStart w:id="16" w:name="_Toc320175870"/>
      <w:bookmarkStart w:id="17" w:name="_Toc320176981"/>
      <w:bookmarkStart w:id="18" w:name="_Toc320177062"/>
      <w:r w:rsidRPr="003F0C3B">
        <w:rPr>
          <w:rFonts w:ascii="Times New Roman" w:hAnsi="Times New Roman"/>
        </w:rPr>
        <w:t>okulda ÇALIŞAN PERSONEL SAYISI</w:t>
      </w:r>
      <w:bookmarkEnd w:id="15"/>
      <w:bookmarkEnd w:id="16"/>
      <w:bookmarkEnd w:id="17"/>
      <w:bookmarkEnd w:id="18"/>
    </w:p>
    <w:p w:rsidR="007C2420" w:rsidRPr="003F0C3B" w:rsidRDefault="007C2420" w:rsidP="002E4CAC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10572" w:type="dxa"/>
        <w:jc w:val="center"/>
        <w:tblBorders>
          <w:top w:val="single" w:sz="6" w:space="0" w:color="912122"/>
          <w:left w:val="single" w:sz="6" w:space="0" w:color="912122"/>
          <w:bottom w:val="single" w:sz="6" w:space="0" w:color="912122"/>
          <w:right w:val="single" w:sz="6" w:space="0" w:color="912122"/>
          <w:insideH w:val="dotted" w:sz="4" w:space="0" w:color="auto"/>
          <w:insideV w:val="dotted" w:sz="4" w:space="0" w:color="auto"/>
        </w:tblBorders>
        <w:tblLook w:val="00C0"/>
      </w:tblPr>
      <w:tblGrid>
        <w:gridCol w:w="1295"/>
        <w:gridCol w:w="1182"/>
        <w:gridCol w:w="938"/>
        <w:gridCol w:w="1156"/>
        <w:gridCol w:w="1548"/>
        <w:gridCol w:w="1548"/>
        <w:gridCol w:w="912"/>
        <w:gridCol w:w="988"/>
        <w:gridCol w:w="1005"/>
      </w:tblGrid>
      <w:tr w:rsidR="007C2420" w:rsidRPr="00F95BE4" w:rsidTr="002C6547">
        <w:trPr>
          <w:trHeight w:val="486"/>
          <w:jc w:val="center"/>
        </w:trPr>
        <w:tc>
          <w:tcPr>
            <w:tcW w:w="1331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Kadrolu</w:t>
            </w:r>
            <w:r>
              <w:rPr>
                <w:rFonts w:ascii="Times New Roman" w:hAnsi="Times New Roman"/>
                <w:sz w:val="22"/>
                <w:szCs w:val="22"/>
              </w:rPr>
              <w:t>-Sözleşmeli</w:t>
            </w:r>
          </w:p>
        </w:tc>
        <w:tc>
          <w:tcPr>
            <w:tcW w:w="959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Doğum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İz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inde</w:t>
            </w:r>
          </w:p>
        </w:tc>
        <w:tc>
          <w:tcPr>
            <w:tcW w:w="120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Hizmet Alımı</w:t>
            </w:r>
            <w:r>
              <w:rPr>
                <w:rFonts w:ascii="Times New Roman" w:hAnsi="Times New Roman"/>
                <w:sz w:val="22"/>
                <w:szCs w:val="22"/>
              </w:rPr>
              <w:t>(iş-kur)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Görevlendirme </w:t>
            </w:r>
          </w:p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gelen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Görevlendirme</w:t>
            </w:r>
          </w:p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giden</w:t>
            </w:r>
          </w:p>
        </w:tc>
        <w:tc>
          <w:tcPr>
            <w:tcW w:w="94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Ücretli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Toplam</w:t>
            </w:r>
          </w:p>
        </w:tc>
        <w:tc>
          <w:tcPr>
            <w:tcW w:w="106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İhtiyaç</w:t>
            </w:r>
          </w:p>
        </w:tc>
      </w:tr>
      <w:tr w:rsidR="007C2420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single" w:sz="6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Yönetici</w:t>
            </w:r>
          </w:p>
        </w:tc>
        <w:tc>
          <w:tcPr>
            <w:tcW w:w="1052" w:type="dxa"/>
            <w:tcBorders>
              <w:top w:val="single" w:sz="6" w:space="0" w:color="912122"/>
              <w:left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9" w:type="dxa"/>
            <w:tcBorders>
              <w:top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top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top w:val="single" w:sz="6" w:space="0" w:color="912122"/>
            </w:tcBorders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top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top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tcBorders>
              <w:top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5" w:type="dxa"/>
            <w:tcBorders>
              <w:top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7C2420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Öğretmen</w:t>
            </w:r>
          </w:p>
        </w:tc>
        <w:tc>
          <w:tcPr>
            <w:tcW w:w="1052" w:type="dxa"/>
            <w:tcBorders>
              <w:left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959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17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5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</w:t>
            </w:r>
          </w:p>
        </w:tc>
      </w:tr>
      <w:tr w:rsidR="007C2420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Memur</w:t>
            </w:r>
          </w:p>
        </w:tc>
        <w:tc>
          <w:tcPr>
            <w:tcW w:w="1052" w:type="dxa"/>
            <w:tcBorders>
              <w:left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065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7C2420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dotted" w:sz="4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Hizmetli</w:t>
            </w:r>
          </w:p>
        </w:tc>
        <w:tc>
          <w:tcPr>
            <w:tcW w:w="1052" w:type="dxa"/>
            <w:tcBorders>
              <w:left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59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03" w:type="dxa"/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65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</w:tr>
      <w:tr w:rsidR="007C2420" w:rsidRPr="00F95BE4" w:rsidTr="002C6547">
        <w:trPr>
          <w:trHeight w:val="284"/>
          <w:jc w:val="center"/>
        </w:trPr>
        <w:tc>
          <w:tcPr>
            <w:tcW w:w="1331" w:type="dxa"/>
            <w:tcBorders>
              <w:top w:val="dotted" w:sz="4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Kaloriferci</w:t>
            </w:r>
          </w:p>
        </w:tc>
        <w:tc>
          <w:tcPr>
            <w:tcW w:w="1052" w:type="dxa"/>
            <w:tcBorders>
              <w:left w:val="single" w:sz="6" w:space="0" w:color="912122"/>
              <w:bottom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59" w:type="dxa"/>
            <w:tcBorders>
              <w:bottom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bottom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bottom w:val="single" w:sz="6" w:space="0" w:color="912122"/>
            </w:tcBorders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bottom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941" w:type="dxa"/>
            <w:tcBorders>
              <w:bottom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017" w:type="dxa"/>
            <w:tcBorders>
              <w:bottom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1065" w:type="dxa"/>
            <w:tcBorders>
              <w:bottom w:val="single" w:sz="6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</w:p>
        </w:tc>
      </w:tr>
      <w:tr w:rsidR="007C2420" w:rsidRPr="00F95BE4" w:rsidTr="002C6547">
        <w:trPr>
          <w:trHeight w:val="406"/>
          <w:jc w:val="center"/>
        </w:trPr>
        <w:tc>
          <w:tcPr>
            <w:tcW w:w="1331" w:type="dxa"/>
            <w:tcBorders>
              <w:top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TOPLAM</w:t>
            </w:r>
          </w:p>
        </w:tc>
        <w:tc>
          <w:tcPr>
            <w:tcW w:w="1052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090E6C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59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090E6C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20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090E6C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</w:tcPr>
          <w:p w:rsidR="007C2420" w:rsidRDefault="007C2420" w:rsidP="00876069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503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090E6C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41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090E6C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17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  <w:right w:val="single" w:sz="6" w:space="0" w:color="912122"/>
            </w:tcBorders>
            <w:shd w:val="clear" w:color="auto" w:fill="FEF0CD"/>
            <w:vAlign w:val="center"/>
          </w:tcPr>
          <w:p w:rsidR="007C2420" w:rsidRPr="00090E6C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065" w:type="dxa"/>
            <w:tcBorders>
              <w:top w:val="single" w:sz="6" w:space="0" w:color="912122"/>
              <w:left w:val="single" w:sz="6" w:space="0" w:color="912122"/>
              <w:bottom w:val="single" w:sz="6" w:space="0" w:color="912122"/>
            </w:tcBorders>
            <w:shd w:val="clear" w:color="auto" w:fill="FEF0CD"/>
            <w:vAlign w:val="center"/>
          </w:tcPr>
          <w:p w:rsidR="007C2420" w:rsidRPr="00090E6C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</w:p>
        </w:tc>
      </w:tr>
    </w:tbl>
    <w:p w:rsidR="007C2420" w:rsidRPr="003F0C3B" w:rsidRDefault="007C2420" w:rsidP="002E4CAC">
      <w:pPr>
        <w:spacing w:before="0" w:after="0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2E4CAC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19" w:name="_Toc288428123"/>
      <w:bookmarkStart w:id="20" w:name="_Toc320175869"/>
      <w:bookmarkStart w:id="21" w:name="_Toc320176980"/>
      <w:bookmarkStart w:id="22" w:name="_Toc320177061"/>
      <w:r w:rsidRPr="003F0C3B">
        <w:rPr>
          <w:rFonts w:ascii="Times New Roman" w:hAnsi="Times New Roman"/>
        </w:rPr>
        <w:t>ÖĞRETMEN NORM KADRO BİLGİLERİ</w:t>
      </w:r>
      <w:bookmarkEnd w:id="19"/>
      <w:bookmarkEnd w:id="20"/>
      <w:bookmarkEnd w:id="21"/>
      <w:bookmarkEnd w:id="22"/>
    </w:p>
    <w:p w:rsidR="007C2420" w:rsidRPr="003F0C3B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655"/>
        <w:gridCol w:w="2578"/>
        <w:gridCol w:w="659"/>
        <w:gridCol w:w="661"/>
        <w:gridCol w:w="661"/>
        <w:gridCol w:w="661"/>
        <w:gridCol w:w="661"/>
        <w:gridCol w:w="661"/>
        <w:gridCol w:w="661"/>
        <w:gridCol w:w="661"/>
        <w:gridCol w:w="1087"/>
      </w:tblGrid>
      <w:tr w:rsidR="007C2420" w:rsidRPr="00F95BE4" w:rsidTr="00F95BE4">
        <w:trPr>
          <w:trHeight w:val="2022"/>
        </w:trPr>
        <w:tc>
          <w:tcPr>
            <w:tcW w:w="341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SIRA NO</w:t>
            </w:r>
          </w:p>
        </w:tc>
        <w:tc>
          <w:tcPr>
            <w:tcW w:w="1342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BRANŞ ADI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DERS  SAATİ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NORM  KADRO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KADROLU</w:t>
            </w:r>
            <w:r>
              <w:rPr>
                <w:rFonts w:ascii="Times New Roman" w:hAnsi="Times New Roman"/>
                <w:b/>
                <w:bCs/>
              </w:rPr>
              <w:t>/</w:t>
            </w:r>
          </w:p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SÖZLEŞMELİ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GÖREVLNDİRME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ÜCRETLİ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color w:val="FFFFFF"/>
              </w:rPr>
            </w:pPr>
            <w:r w:rsidRPr="00F95BE4">
              <w:rPr>
                <w:rFonts w:ascii="Times New Roman" w:hAnsi="Times New Roman"/>
                <w:b/>
                <w:bCs/>
              </w:rPr>
              <w:t>KURUM DIŞINDA OLAN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TOPLAM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 xml:space="preserve">NORM  İHTİYAÇ </w:t>
            </w: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CD6BA"/>
            <w:textDirection w:val="btL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/>
                <w:bCs/>
              </w:rPr>
              <w:t>NORM  FAZLALIK</w:t>
            </w:r>
          </w:p>
        </w:tc>
      </w:tr>
      <w:tr w:rsidR="007C2420" w:rsidRPr="00F95BE4" w:rsidTr="00F95BE4">
        <w:tc>
          <w:tcPr>
            <w:tcW w:w="341" w:type="pct"/>
            <w:tcBorders>
              <w:top w:val="single" w:sz="8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342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Sınıf Öğretmeni</w:t>
            </w:r>
          </w:p>
        </w:tc>
        <w:tc>
          <w:tcPr>
            <w:tcW w:w="343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single" w:sz="8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İlköğretim Matematik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Sosyal Bilgiler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Bilişim Teknolojileri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Beden Eğitimi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Teknoloji Tasarım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Görsel Sanatlar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Müzik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Rehber Öğretmen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Okul Öncesi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Türkçe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39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İngilizce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Din. Kült.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Fen ve Teknoloji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dotted" w:sz="4" w:space="0" w:color="912122"/>
            </w:tcBorders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95BE4">
        <w:tc>
          <w:tcPr>
            <w:tcW w:w="341" w:type="pct"/>
            <w:tcBorders>
              <w:top w:val="dotted" w:sz="4" w:space="0" w:color="912122"/>
              <w:bottom w:val="single" w:sz="8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342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Zihin Engelliler Sınıf  Öğrt.</w:t>
            </w:r>
          </w:p>
        </w:tc>
        <w:tc>
          <w:tcPr>
            <w:tcW w:w="343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66" w:type="pct"/>
            <w:tcBorders>
              <w:top w:val="dotted" w:sz="4" w:space="0" w:color="912122"/>
              <w:left w:val="dotted" w:sz="4" w:space="0" w:color="912122"/>
              <w:bottom w:val="single" w:sz="8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7C2420" w:rsidRPr="00F95BE4" w:rsidTr="00FA4770">
        <w:trPr>
          <w:trHeight w:val="460"/>
        </w:trPr>
        <w:tc>
          <w:tcPr>
            <w:tcW w:w="1683" w:type="pct"/>
            <w:gridSpan w:val="2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T O P L A M</w:t>
            </w:r>
          </w:p>
        </w:tc>
        <w:tc>
          <w:tcPr>
            <w:tcW w:w="34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44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6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0</w:t>
            </w:r>
          </w:p>
        </w:tc>
      </w:tr>
    </w:tbl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581" w:type="dxa"/>
        <w:jc w:val="center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1E0"/>
      </w:tblPr>
      <w:tblGrid>
        <w:gridCol w:w="1723"/>
        <w:gridCol w:w="2501"/>
        <w:gridCol w:w="1359"/>
        <w:gridCol w:w="3998"/>
      </w:tblGrid>
      <w:tr w:rsidR="007C2420" w:rsidRPr="00F95BE4" w:rsidTr="006A4570">
        <w:trPr>
          <w:trHeight w:val="454"/>
          <w:jc w:val="center"/>
        </w:trPr>
        <w:tc>
          <w:tcPr>
            <w:tcW w:w="9581" w:type="dxa"/>
            <w:gridSpan w:val="4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6A4570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2019</w:t>
            </w:r>
            <w:r w:rsidRPr="00F95BE4">
              <w:rPr>
                <w:rFonts w:ascii="Times New Roman" w:hAnsi="Times New Roman"/>
                <w:b/>
                <w:sz w:val="22"/>
                <w:szCs w:val="22"/>
              </w:rPr>
              <w:t xml:space="preserve"> Yılı İtibariyle Öğretmenlerin Eğitim Durumu</w:t>
            </w:r>
          </w:p>
        </w:tc>
      </w:tr>
      <w:tr w:rsidR="007C2420" w:rsidRPr="00F95BE4" w:rsidTr="006A4570">
        <w:trPr>
          <w:trHeight w:val="395"/>
          <w:jc w:val="center"/>
        </w:trPr>
        <w:tc>
          <w:tcPr>
            <w:tcW w:w="1723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Sıra</w:t>
            </w:r>
          </w:p>
        </w:tc>
        <w:tc>
          <w:tcPr>
            <w:tcW w:w="2501" w:type="dxa"/>
            <w:tcBorders>
              <w:top w:val="single" w:sz="4" w:space="0" w:color="912122"/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Eğitim Düzeyi</w:t>
            </w:r>
          </w:p>
        </w:tc>
        <w:tc>
          <w:tcPr>
            <w:tcW w:w="1359" w:type="dxa"/>
            <w:tcBorders>
              <w:top w:val="single" w:sz="4" w:space="0" w:color="912122"/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Sayı</w:t>
            </w:r>
          </w:p>
        </w:tc>
        <w:tc>
          <w:tcPr>
            <w:tcW w:w="3998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bCs/>
                <w:sz w:val="22"/>
                <w:szCs w:val="22"/>
              </w:rPr>
              <w:t>Yüzde</w:t>
            </w:r>
          </w:p>
        </w:tc>
      </w:tr>
      <w:tr w:rsidR="007C2420" w:rsidRPr="00F95BE4" w:rsidTr="004F5B51">
        <w:trPr>
          <w:trHeight w:val="249"/>
          <w:jc w:val="center"/>
        </w:trPr>
        <w:tc>
          <w:tcPr>
            <w:tcW w:w="1723" w:type="dxa"/>
            <w:tcBorders>
              <w:top w:val="single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2501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520679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Lisans</w:t>
            </w:r>
          </w:p>
        </w:tc>
        <w:tc>
          <w:tcPr>
            <w:tcW w:w="1359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520679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998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7C2420" w:rsidRPr="00F95BE4" w:rsidRDefault="007C2420" w:rsidP="00520679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7C2420" w:rsidRPr="00F95BE4" w:rsidTr="006A4570">
        <w:trPr>
          <w:trHeight w:val="277"/>
          <w:jc w:val="center"/>
        </w:trPr>
        <w:tc>
          <w:tcPr>
            <w:tcW w:w="1723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250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5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7C2420" w:rsidRPr="00F95BE4" w:rsidTr="00811D29">
        <w:trPr>
          <w:trHeight w:val="285"/>
          <w:jc w:val="center"/>
        </w:trPr>
        <w:tc>
          <w:tcPr>
            <w:tcW w:w="1723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250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59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7C2420" w:rsidRPr="00F95BE4" w:rsidRDefault="007C2420" w:rsidP="006A4570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</w:tbl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4F5B51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PERSONEL LİSTESİ</w:t>
      </w: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tbl>
      <w:tblPr>
        <w:tblW w:w="96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708"/>
        <w:gridCol w:w="3090"/>
        <w:gridCol w:w="2810"/>
        <w:gridCol w:w="3000"/>
      </w:tblGrid>
      <w:tr w:rsidR="007C2420" w:rsidRPr="00353946" w:rsidTr="00BB3716">
        <w:trPr>
          <w:trHeight w:val="454"/>
        </w:trPr>
        <w:tc>
          <w:tcPr>
            <w:tcW w:w="708" w:type="dxa"/>
            <w:tcBorders>
              <w:right w:val="nil"/>
            </w:tcBorders>
            <w:shd w:val="clear" w:color="auto" w:fill="FCD6B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Sıra</w:t>
            </w:r>
          </w:p>
        </w:tc>
        <w:tc>
          <w:tcPr>
            <w:tcW w:w="3090" w:type="dxa"/>
            <w:tcBorders>
              <w:left w:val="nil"/>
              <w:right w:val="nil"/>
            </w:tcBorders>
            <w:shd w:val="clear" w:color="auto" w:fill="FCD6B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Adı ve Soyadı</w:t>
            </w:r>
          </w:p>
        </w:tc>
        <w:tc>
          <w:tcPr>
            <w:tcW w:w="2810" w:type="dxa"/>
            <w:tcBorders>
              <w:left w:val="nil"/>
              <w:right w:val="nil"/>
            </w:tcBorders>
            <w:shd w:val="clear" w:color="auto" w:fill="FCD6B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Görevi / Branşı</w:t>
            </w:r>
          </w:p>
        </w:tc>
        <w:tc>
          <w:tcPr>
            <w:tcW w:w="3000" w:type="dxa"/>
            <w:tcBorders>
              <w:left w:val="nil"/>
            </w:tcBorders>
            <w:shd w:val="clear" w:color="auto" w:fill="FCD6B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BB3716">
              <w:rPr>
                <w:rFonts w:ascii="Times New Roman" w:hAnsi="Times New Roman"/>
                <w:b/>
                <w:sz w:val="22"/>
                <w:szCs w:val="22"/>
              </w:rPr>
              <w:t>Kadro Durumu</w:t>
            </w:r>
          </w:p>
        </w:tc>
      </w:tr>
      <w:tr w:rsidR="007C2420" w:rsidTr="00BB3716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716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090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Ayhan AĞRI</w:t>
            </w:r>
          </w:p>
        </w:tc>
        <w:tc>
          <w:tcPr>
            <w:tcW w:w="2810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Okul Müdürü/ SosyalBilgiler</w:t>
            </w:r>
          </w:p>
        </w:tc>
        <w:tc>
          <w:tcPr>
            <w:tcW w:w="3000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BB3716">
        <w:trPr>
          <w:trHeight w:val="454"/>
        </w:trPr>
        <w:tc>
          <w:tcPr>
            <w:tcW w:w="708" w:type="dxa"/>
            <w:shd w:val="clear" w:color="auto" w:fill="FC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716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090" w:type="dxa"/>
            <w:shd w:val="clear" w:color="auto" w:fill="FCF0CD"/>
            <w:vAlign w:val="center"/>
          </w:tcPr>
          <w:p w:rsidR="007C2420" w:rsidRPr="00807CF4" w:rsidRDefault="007C2420" w:rsidP="006E6FCC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Oğuz TURHAN</w:t>
            </w:r>
          </w:p>
        </w:tc>
        <w:tc>
          <w:tcPr>
            <w:tcW w:w="2810" w:type="dxa"/>
            <w:shd w:val="clear" w:color="auto" w:fill="FC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Müdür Yard / SosyalBilgiler</w:t>
            </w:r>
          </w:p>
        </w:tc>
        <w:tc>
          <w:tcPr>
            <w:tcW w:w="3000" w:type="dxa"/>
            <w:shd w:val="clear" w:color="auto" w:fill="FC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716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090" w:type="dxa"/>
            <w:vAlign w:val="center"/>
          </w:tcPr>
          <w:p w:rsidR="007C2420" w:rsidRPr="00807CF4" w:rsidRDefault="007C2420" w:rsidP="006E6FCC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:rsidR="007C2420" w:rsidRPr="00BB3716" w:rsidRDefault="007C2420" w:rsidP="006E6FCC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Rehber Öğretmen</w:t>
            </w:r>
          </w:p>
        </w:tc>
        <w:tc>
          <w:tcPr>
            <w:tcW w:w="3000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Kadrolu(Görevlendirme)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090" w:type="dxa"/>
            <w:vAlign w:val="center"/>
          </w:tcPr>
          <w:p w:rsidR="007C2420" w:rsidRPr="00807CF4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Ebru DİKBASAN</w:t>
            </w:r>
          </w:p>
        </w:tc>
        <w:tc>
          <w:tcPr>
            <w:tcW w:w="2810" w:type="dxa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Türkçe Öğretmeni</w:t>
            </w:r>
          </w:p>
        </w:tc>
        <w:tc>
          <w:tcPr>
            <w:tcW w:w="3000" w:type="dxa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Kadrolu 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Pr="00807CF4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Derya TETİK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Türkçe Öğretmeni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Pr="00807CF4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Buse TUNALI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Matematik Öğretmeni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Ücretli 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090" w:type="dxa"/>
            <w:vAlign w:val="center"/>
          </w:tcPr>
          <w:p w:rsidR="007C2420" w:rsidRPr="00807CF4" w:rsidRDefault="007C2420" w:rsidP="006E6FCC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Enis Mahmut AKGÜN</w:t>
            </w:r>
          </w:p>
        </w:tc>
        <w:tc>
          <w:tcPr>
            <w:tcW w:w="2810" w:type="dxa"/>
            <w:vAlign w:val="center"/>
          </w:tcPr>
          <w:p w:rsidR="007C2420" w:rsidRPr="00BB3716" w:rsidRDefault="007C2420" w:rsidP="006E6FCC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Matematik Öğretmeni</w:t>
            </w:r>
          </w:p>
        </w:tc>
        <w:tc>
          <w:tcPr>
            <w:tcW w:w="3000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Ücretli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Pr="00807CF4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Öznur DEMİR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Fen ve Teknoloji Öğretmeni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Sözleşmeli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Pr="00807CF4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Hüseyin NAYİR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Sosyal Bilgiler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090" w:type="dxa"/>
            <w:vAlign w:val="center"/>
          </w:tcPr>
          <w:p w:rsidR="007C2420" w:rsidRPr="00E720EA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Figen YÜCE</w:t>
            </w:r>
          </w:p>
        </w:tc>
        <w:tc>
          <w:tcPr>
            <w:tcW w:w="2810" w:type="dxa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Beden Eğitimi</w:t>
            </w:r>
          </w:p>
        </w:tc>
        <w:tc>
          <w:tcPr>
            <w:tcW w:w="3000" w:type="dxa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Pr="00E720EA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Çığır AYDIN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İngilizce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3090" w:type="dxa"/>
            <w:vAlign w:val="center"/>
          </w:tcPr>
          <w:p w:rsidR="007C2420" w:rsidRPr="00E720EA" w:rsidRDefault="007C2420" w:rsidP="001A354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Sevcan ULUÇAY</w:t>
            </w:r>
          </w:p>
        </w:tc>
        <w:tc>
          <w:tcPr>
            <w:tcW w:w="2810" w:type="dxa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İngilizce </w:t>
            </w:r>
          </w:p>
        </w:tc>
        <w:tc>
          <w:tcPr>
            <w:tcW w:w="3000" w:type="dxa"/>
            <w:vAlign w:val="center"/>
          </w:tcPr>
          <w:p w:rsidR="007C2420" w:rsidRPr="00BB3716" w:rsidRDefault="007C2420" w:rsidP="001A354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Pr="00E720EA" w:rsidRDefault="007C2420" w:rsidP="006060C3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Eylem ERBEY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Pr="00BB3716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Görsel Sanatlar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BB3716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Kadrolu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3090" w:type="dxa"/>
            <w:vAlign w:val="center"/>
          </w:tcPr>
          <w:p w:rsidR="007C2420" w:rsidRPr="00E720EA" w:rsidRDefault="007C2420" w:rsidP="00AE3851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Hatice AKTAŞ</w:t>
            </w:r>
          </w:p>
        </w:tc>
        <w:tc>
          <w:tcPr>
            <w:tcW w:w="2810" w:type="dxa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Hizmetli</w:t>
            </w:r>
          </w:p>
        </w:tc>
        <w:tc>
          <w:tcPr>
            <w:tcW w:w="3000" w:type="dxa"/>
            <w:vAlign w:val="center"/>
          </w:tcPr>
          <w:p w:rsidR="007C2420" w:rsidRPr="003E797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İş-kur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3090" w:type="dxa"/>
            <w:vAlign w:val="center"/>
          </w:tcPr>
          <w:p w:rsidR="007C2420" w:rsidRPr="00E720EA" w:rsidRDefault="007C2420" w:rsidP="00AE3851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Serpil GÜMÜŞ</w:t>
            </w:r>
          </w:p>
        </w:tc>
        <w:tc>
          <w:tcPr>
            <w:tcW w:w="2810" w:type="dxa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Hizmetli</w:t>
            </w:r>
          </w:p>
        </w:tc>
        <w:tc>
          <w:tcPr>
            <w:tcW w:w="3000" w:type="dxa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İş-kur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Default="007C2420" w:rsidP="00AE3851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Kağan PENCİK</w:t>
            </w: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Güvenlik Görevlisi</w:t>
            </w: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3E7970">
              <w:rPr>
                <w:rFonts w:ascii="Times New Roman" w:hAnsi="Times New Roman"/>
                <w:sz w:val="22"/>
                <w:szCs w:val="22"/>
              </w:rPr>
              <w:t>İş-kur</w:t>
            </w:r>
          </w:p>
        </w:tc>
      </w:tr>
      <w:tr w:rsidR="007C2420" w:rsidTr="00550513">
        <w:trPr>
          <w:trHeight w:val="454"/>
        </w:trPr>
        <w:tc>
          <w:tcPr>
            <w:tcW w:w="708" w:type="dxa"/>
            <w:vAlign w:val="center"/>
          </w:tcPr>
          <w:p w:rsidR="007C2420" w:rsidRPr="00BB3716" w:rsidRDefault="007C2420" w:rsidP="00BB3716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3090" w:type="dxa"/>
            <w:vAlign w:val="center"/>
          </w:tcPr>
          <w:p w:rsidR="007C2420" w:rsidRDefault="007C2420" w:rsidP="00AE3851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Default="007C2420" w:rsidP="00FF28AA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Default="007C2420" w:rsidP="00AE3851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3E7970" w:rsidRDefault="007C2420" w:rsidP="006060C3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Default="007C2420" w:rsidP="00FF28AA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Default="007C2420" w:rsidP="00C167D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Default="007C2420" w:rsidP="00AE3851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Default="007C2420" w:rsidP="00AE3851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C2420" w:rsidTr="00550513">
        <w:trPr>
          <w:trHeight w:val="454"/>
        </w:trPr>
        <w:tc>
          <w:tcPr>
            <w:tcW w:w="708" w:type="dxa"/>
            <w:shd w:val="clear" w:color="auto" w:fill="FEF0CD"/>
            <w:vAlign w:val="center"/>
          </w:tcPr>
          <w:p w:rsidR="007C2420" w:rsidRDefault="007C2420" w:rsidP="00FF28AA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3090" w:type="dxa"/>
            <w:shd w:val="clear" w:color="auto" w:fill="FEF0CD"/>
            <w:vAlign w:val="center"/>
          </w:tcPr>
          <w:p w:rsidR="007C2420" w:rsidRDefault="007C2420" w:rsidP="0050386F">
            <w:pPr>
              <w:widowControl w:val="0"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0" w:type="dxa"/>
            <w:shd w:val="clear" w:color="auto" w:fill="FEF0CD"/>
            <w:vAlign w:val="center"/>
          </w:tcPr>
          <w:p w:rsidR="007C2420" w:rsidRDefault="007C2420" w:rsidP="0050386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FEF0CD"/>
            <w:vAlign w:val="center"/>
          </w:tcPr>
          <w:p w:rsidR="007C2420" w:rsidRPr="003E7970" w:rsidRDefault="007C2420" w:rsidP="0050386F">
            <w:pPr>
              <w:spacing w:before="0" w:after="0" w:line="240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A27196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1921E2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23" w:name="_Toc288428125"/>
      <w:bookmarkStart w:id="24" w:name="_Toc320175871"/>
      <w:bookmarkStart w:id="25" w:name="_Toc320176982"/>
      <w:bookmarkStart w:id="26" w:name="_Toc320177063"/>
      <w:r w:rsidRPr="003F0C3B">
        <w:rPr>
          <w:rFonts w:ascii="Times New Roman" w:hAnsi="Times New Roman"/>
        </w:rPr>
        <w:t xml:space="preserve">ÖĞRENCİ </w:t>
      </w:r>
      <w:r>
        <w:rPr>
          <w:rFonts w:ascii="Times New Roman" w:hAnsi="Times New Roman"/>
        </w:rPr>
        <w:t xml:space="preserve"> </w:t>
      </w:r>
      <w:r w:rsidRPr="003F0C3B">
        <w:rPr>
          <w:rFonts w:ascii="Times New Roman" w:hAnsi="Times New Roman"/>
        </w:rPr>
        <w:t>BİLGİLERİ</w:t>
      </w:r>
      <w:bookmarkEnd w:id="23"/>
      <w:bookmarkEnd w:id="24"/>
      <w:bookmarkEnd w:id="25"/>
      <w:bookmarkEnd w:id="26"/>
    </w:p>
    <w:p w:rsidR="007C2420" w:rsidRPr="003F0C3B" w:rsidRDefault="007C2420" w:rsidP="00A621AA">
      <w:pPr>
        <w:spacing w:before="0" w:after="0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301917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27" w:name="_Toc288428126"/>
      <w:bookmarkStart w:id="28" w:name="_Toc320175872"/>
      <w:bookmarkStart w:id="29" w:name="_Toc320176983"/>
      <w:bookmarkStart w:id="30" w:name="_Toc320177064"/>
      <w:r w:rsidRPr="003F0C3B">
        <w:rPr>
          <w:rFonts w:ascii="Times New Roman" w:hAnsi="Times New Roman"/>
        </w:rPr>
        <w:t>ŞUBE VE ÖĞRENCİ SAYILARI</w:t>
      </w:r>
      <w:bookmarkEnd w:id="27"/>
      <w:bookmarkEnd w:id="28"/>
      <w:bookmarkEnd w:id="29"/>
      <w:bookmarkEnd w:id="30"/>
    </w:p>
    <w:p w:rsidR="007C2420" w:rsidRPr="003F0C3B" w:rsidRDefault="007C2420" w:rsidP="00A621AA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/>
      </w:tblPr>
      <w:tblGrid>
        <w:gridCol w:w="152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993"/>
      </w:tblGrid>
      <w:tr w:rsidR="007C2420" w:rsidRPr="00F95BE4" w:rsidTr="00F95BE4">
        <w:trPr>
          <w:trHeight w:val="1213"/>
        </w:trPr>
        <w:tc>
          <w:tcPr>
            <w:tcW w:w="1526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OKUL ÖNCESİ</w:t>
            </w:r>
          </w:p>
        </w:tc>
        <w:tc>
          <w:tcPr>
            <w:tcW w:w="708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 SINIF</w:t>
            </w:r>
          </w:p>
        </w:tc>
        <w:tc>
          <w:tcPr>
            <w:tcW w:w="708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5.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6.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7. SINIF</w:t>
            </w:r>
          </w:p>
        </w:tc>
        <w:tc>
          <w:tcPr>
            <w:tcW w:w="709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8. SINIF</w:t>
            </w:r>
          </w:p>
        </w:tc>
        <w:tc>
          <w:tcPr>
            <w:tcW w:w="708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ÖZ. EĞT.</w:t>
            </w:r>
          </w:p>
        </w:tc>
        <w:tc>
          <w:tcPr>
            <w:tcW w:w="993" w:type="dxa"/>
            <w:shd w:val="clear" w:color="auto" w:fill="FCD6BA"/>
            <w:textDirection w:val="btLr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13" w:right="113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TOPLAM</w:t>
            </w:r>
          </w:p>
        </w:tc>
      </w:tr>
      <w:tr w:rsidR="007C2420" w:rsidRPr="00F95BE4" w:rsidTr="00F95BE4">
        <w:trPr>
          <w:trHeight w:val="387"/>
        </w:trPr>
        <w:tc>
          <w:tcPr>
            <w:tcW w:w="1526" w:type="dxa"/>
            <w:tcBorders>
              <w:bottom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Şube Sayısı</w:t>
            </w:r>
          </w:p>
        </w:tc>
        <w:tc>
          <w:tcPr>
            <w:tcW w:w="709" w:type="dxa"/>
            <w:tcBorders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dotted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left w:val="dotted" w:sz="4" w:space="0" w:color="912122"/>
              <w:bottom w:val="dotted" w:sz="4" w:space="0" w:color="912122"/>
            </w:tcBorders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</w:tr>
      <w:tr w:rsidR="007C2420" w:rsidRPr="00F95BE4" w:rsidTr="00F95BE4">
        <w:trPr>
          <w:trHeight w:val="365"/>
        </w:trPr>
        <w:tc>
          <w:tcPr>
            <w:tcW w:w="1526" w:type="dxa"/>
            <w:tcBorders>
              <w:top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Sayısı</w:t>
            </w:r>
          </w:p>
        </w:tc>
        <w:tc>
          <w:tcPr>
            <w:tcW w:w="709" w:type="dxa"/>
            <w:tcBorders>
              <w:top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708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39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709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</w:t>
            </w:r>
          </w:p>
        </w:tc>
        <w:tc>
          <w:tcPr>
            <w:tcW w:w="708" w:type="dxa"/>
            <w:tcBorders>
              <w:top w:val="dotted" w:sz="4" w:space="0" w:color="912122"/>
              <w:left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3" w:type="dxa"/>
            <w:tcBorders>
              <w:top w:val="dotted" w:sz="4" w:space="0" w:color="912122"/>
              <w:lef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123</w:t>
            </w:r>
          </w:p>
        </w:tc>
      </w:tr>
    </w:tbl>
    <w:p w:rsidR="007C2420" w:rsidRPr="003F0C3B" w:rsidRDefault="007C2420" w:rsidP="00C57873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C57873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301917">
      <w:pPr>
        <w:pStyle w:val="Heading2"/>
        <w:numPr>
          <w:ilvl w:val="1"/>
          <w:numId w:val="2"/>
        </w:numPr>
        <w:spacing w:before="0" w:line="240" w:lineRule="auto"/>
        <w:rPr>
          <w:rFonts w:ascii="Times New Roman" w:hAnsi="Times New Roman"/>
        </w:rPr>
      </w:pPr>
      <w:bookmarkStart w:id="31" w:name="_Toc288428127"/>
      <w:bookmarkStart w:id="32" w:name="_Toc320175873"/>
      <w:bookmarkStart w:id="33" w:name="_Toc320176984"/>
      <w:bookmarkStart w:id="34" w:name="_Toc320177065"/>
      <w:r w:rsidRPr="003F0C3B">
        <w:rPr>
          <w:rFonts w:ascii="Times New Roman" w:hAnsi="Times New Roman"/>
        </w:rPr>
        <w:t>Öğrencilere İlişkin Veriler</w:t>
      </w:r>
      <w:bookmarkEnd w:id="31"/>
      <w:bookmarkEnd w:id="32"/>
      <w:bookmarkEnd w:id="33"/>
      <w:bookmarkEnd w:id="34"/>
    </w:p>
    <w:p w:rsidR="007C2420" w:rsidRPr="003F0C3B" w:rsidRDefault="007C2420" w:rsidP="00301917">
      <w:pPr>
        <w:spacing w:before="0" w:after="0" w:line="240" w:lineRule="auto"/>
        <w:ind w:left="180" w:firstLine="528"/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pPr w:leftFromText="141" w:rightFromText="141" w:vertAnchor="text" w:tblpXSpec="center" w:tblpY="1"/>
        <w:tblW w:w="9734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1E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7C2420" w:rsidRPr="00F95BE4" w:rsidTr="00D112A1">
        <w:trPr>
          <w:trHeight w:val="402"/>
        </w:trPr>
        <w:tc>
          <w:tcPr>
            <w:tcW w:w="9734" w:type="dxa"/>
            <w:gridSpan w:val="1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F1F39">
            <w:pPr>
              <w:spacing w:before="0"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Yıllara Göre Öğrenci Mevcutları</w:t>
            </w:r>
          </w:p>
        </w:tc>
      </w:tr>
      <w:tr w:rsidR="007C2420" w:rsidRPr="00F95BE4" w:rsidTr="000D170C">
        <w:trPr>
          <w:trHeight w:val="569"/>
        </w:trPr>
        <w:tc>
          <w:tcPr>
            <w:tcW w:w="4865" w:type="dxa"/>
            <w:gridSpan w:val="6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F1F39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İlköğretim Birinci Kademe</w:t>
            </w:r>
          </w:p>
        </w:tc>
        <w:tc>
          <w:tcPr>
            <w:tcW w:w="4869" w:type="dxa"/>
            <w:gridSpan w:val="6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F1F39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ORTAOKUL</w:t>
            </w:r>
          </w:p>
        </w:tc>
      </w:tr>
      <w:tr w:rsidR="007C2420" w:rsidRPr="00F95BE4" w:rsidTr="000D170C">
        <w:trPr>
          <w:trHeight w:val="264"/>
        </w:trPr>
        <w:tc>
          <w:tcPr>
            <w:tcW w:w="1618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2017-2018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2018-2019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2019-2021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2017-2018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2018-2019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2019-2020</w:t>
            </w:r>
          </w:p>
        </w:tc>
      </w:tr>
      <w:tr w:rsidR="007C2420" w:rsidRPr="00F95BE4" w:rsidTr="000D170C">
        <w:trPr>
          <w:trHeight w:val="264"/>
        </w:trPr>
        <w:tc>
          <w:tcPr>
            <w:tcW w:w="80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K</w:t>
            </w: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C3688E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</w:rPr>
            </w:pPr>
            <w:r w:rsidRPr="00F95BE4">
              <w:rPr>
                <w:rFonts w:ascii="Times New Roman" w:hAnsi="Times New Roman"/>
                <w:bCs/>
                <w:color w:val="1F497D"/>
              </w:rPr>
              <w:t>E</w:t>
            </w:r>
          </w:p>
        </w:tc>
      </w:tr>
      <w:tr w:rsidR="007C2420" w:rsidRPr="00F95BE4" w:rsidTr="000D170C">
        <w:trPr>
          <w:trHeight w:val="264"/>
        </w:trPr>
        <w:tc>
          <w:tcPr>
            <w:tcW w:w="807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7B3A1F">
            <w:pPr>
              <w:spacing w:before="0" w:after="0" w:line="240" w:lineRule="auto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64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78</w:t>
            </w:r>
          </w:p>
        </w:tc>
        <w:tc>
          <w:tcPr>
            <w:tcW w:w="811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59</w:t>
            </w:r>
          </w:p>
        </w:tc>
        <w:tc>
          <w:tcPr>
            <w:tcW w:w="814" w:type="dxa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AD5478">
            <w:pPr>
              <w:spacing w:before="0" w:after="0" w:line="240" w:lineRule="auto"/>
              <w:jc w:val="center"/>
              <w:rPr>
                <w:rFonts w:ascii="Times New Roman" w:hAnsi="Times New Roman"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1F497D"/>
                <w:sz w:val="22"/>
                <w:szCs w:val="22"/>
              </w:rPr>
              <w:t>64</w:t>
            </w:r>
          </w:p>
        </w:tc>
      </w:tr>
      <w:tr w:rsidR="007C2420" w:rsidRPr="00F95BE4" w:rsidTr="0055338F">
        <w:trPr>
          <w:trHeight w:val="385"/>
        </w:trPr>
        <w:tc>
          <w:tcPr>
            <w:tcW w:w="1618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</w:tcPr>
          <w:p w:rsidR="007C2420" w:rsidRPr="00F95BE4" w:rsidRDefault="007C2420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</w:tcPr>
          <w:p w:rsidR="007C2420" w:rsidRPr="00F95BE4" w:rsidRDefault="007C2420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-</w:t>
            </w:r>
          </w:p>
        </w:tc>
        <w:tc>
          <w:tcPr>
            <w:tcW w:w="1622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142</w:t>
            </w:r>
          </w:p>
        </w:tc>
        <w:tc>
          <w:tcPr>
            <w:tcW w:w="1625" w:type="dxa"/>
            <w:gridSpan w:val="2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B46C8C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1F497D"/>
                <w:sz w:val="22"/>
                <w:szCs w:val="22"/>
              </w:rPr>
              <w:t>123</w:t>
            </w:r>
          </w:p>
        </w:tc>
      </w:tr>
    </w:tbl>
    <w:p w:rsidR="007C2420" w:rsidRPr="003F0C3B" w:rsidRDefault="007C2420" w:rsidP="007D32D3">
      <w:p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Pr="003F0C3B" w:rsidRDefault="007C2420" w:rsidP="007D32D3">
      <w:p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Pr="003F0C3B" w:rsidRDefault="007C2420" w:rsidP="00301917">
      <w:pPr>
        <w:spacing w:before="0" w:after="0" w:line="240" w:lineRule="auto"/>
        <w:ind w:left="180" w:firstLine="528"/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5000" w:type="pct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single" w:sz="8" w:space="0" w:color="4F81BD"/>
        </w:tblBorders>
        <w:tblLook w:val="01E0"/>
      </w:tblPr>
      <w:tblGrid>
        <w:gridCol w:w="1240"/>
        <w:gridCol w:w="1702"/>
        <w:gridCol w:w="1843"/>
        <w:gridCol w:w="1702"/>
        <w:gridCol w:w="1418"/>
        <w:gridCol w:w="1665"/>
      </w:tblGrid>
      <w:tr w:rsidR="007C2420" w:rsidRPr="00F95BE4" w:rsidTr="00F95BE4">
        <w:trPr>
          <w:trHeight w:val="509"/>
        </w:trPr>
        <w:tc>
          <w:tcPr>
            <w:tcW w:w="5000" w:type="pct"/>
            <w:gridSpan w:val="6"/>
            <w:tcBorders>
              <w:top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80" w:firstLine="528"/>
              <w:jc w:val="center"/>
              <w:rPr>
                <w:rFonts w:ascii="Times New Roman" w:hAnsi="Times New Roman"/>
                <w:b/>
                <w:bCs/>
                <w:color w:val="FFFFFF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Karşılaştırmalı Öğretmen/Öğrenci Durumu</w:t>
            </w:r>
          </w:p>
        </w:tc>
      </w:tr>
      <w:tr w:rsidR="007C2420" w:rsidRPr="00F95BE4" w:rsidTr="00F95BE4">
        <w:trPr>
          <w:trHeight w:val="559"/>
        </w:trPr>
        <w:tc>
          <w:tcPr>
            <w:tcW w:w="648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7C2420" w:rsidRPr="00F95BE4" w:rsidRDefault="007C2420" w:rsidP="00F95BE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7C2420" w:rsidRPr="00F95BE4" w:rsidRDefault="007C2420" w:rsidP="00F95BE4">
            <w:pPr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ÖĞRETMEN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7C2420" w:rsidRPr="00F95BE4" w:rsidRDefault="007C2420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ÖĞRENCİ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7C2420" w:rsidRPr="00F95BE4" w:rsidRDefault="007C2420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OKUL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</w:tcPr>
          <w:p w:rsidR="007C2420" w:rsidRPr="00F95BE4" w:rsidRDefault="007C2420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Cs/>
              </w:rPr>
            </w:pPr>
            <w:r w:rsidRPr="00F95BE4">
              <w:rPr>
                <w:rFonts w:ascii="Times New Roman" w:hAnsi="Times New Roman"/>
              </w:rPr>
              <w:t>İL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</w:tcPr>
          <w:p w:rsidR="007C2420" w:rsidRPr="00F95BE4" w:rsidRDefault="007C2420" w:rsidP="00F95BE4">
            <w:pPr>
              <w:tabs>
                <w:tab w:val="left" w:pos="1220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TÜRKİYE</w:t>
            </w:r>
          </w:p>
        </w:tc>
      </w:tr>
      <w:tr w:rsidR="007C2420" w:rsidRPr="00F95BE4" w:rsidTr="00F95BE4">
        <w:trPr>
          <w:trHeight w:val="1122"/>
        </w:trPr>
        <w:tc>
          <w:tcPr>
            <w:tcW w:w="648" w:type="pct"/>
            <w:tcBorders>
              <w:top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</w:rPr>
              <w:t>Toplam Öğretmen Sayısı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Toplam Öğrenci Sayısı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Öğretmen Başına Düşen Öğrenci Sayısı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</w:rPr>
            </w:pPr>
            <w:r w:rsidRPr="00F95BE4">
              <w:rPr>
                <w:rFonts w:ascii="Times New Roman" w:hAnsi="Times New Roman"/>
              </w:rPr>
              <w:t>Öğretmen Başına Düşen Öğrenci Sayısı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 Başına Düşen Öğrenci Sayısı</w:t>
            </w:r>
          </w:p>
        </w:tc>
      </w:tr>
      <w:tr w:rsidR="007C2420" w:rsidRPr="00F95BE4" w:rsidTr="00F95BE4">
        <w:trPr>
          <w:trHeight w:val="510"/>
        </w:trPr>
        <w:tc>
          <w:tcPr>
            <w:tcW w:w="648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</w:tr>
      <w:tr w:rsidR="007C2420" w:rsidRPr="00F95BE4" w:rsidTr="00F95BE4">
        <w:trPr>
          <w:trHeight w:val="567"/>
        </w:trPr>
        <w:tc>
          <w:tcPr>
            <w:tcW w:w="648" w:type="pct"/>
            <w:tcBorders>
              <w:top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</w:rPr>
              <w:t>2.Kademe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63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123</w:t>
            </w:r>
          </w:p>
        </w:tc>
        <w:tc>
          <w:tcPr>
            <w:tcW w:w="889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41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  <w:right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870" w:type="pct"/>
            <w:tcBorders>
              <w:top w:val="single" w:sz="8" w:space="0" w:color="912122"/>
              <w:left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1220"/>
              </w:tabs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-</w:t>
            </w:r>
          </w:p>
        </w:tc>
      </w:tr>
    </w:tbl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301917">
      <w:pPr>
        <w:spacing w:before="0" w:after="0" w:line="240" w:lineRule="auto"/>
        <w:rPr>
          <w:rFonts w:ascii="Times New Roman" w:hAnsi="Times New Roman"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591128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</w:p>
    <w:p w:rsidR="007C2420" w:rsidRPr="003F0C3B" w:rsidRDefault="007C2420" w:rsidP="00DF758A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35" w:name="_Toc288428130"/>
      <w:bookmarkStart w:id="36" w:name="_Toc320175876"/>
      <w:bookmarkStart w:id="37" w:name="_Toc320176987"/>
      <w:bookmarkStart w:id="38" w:name="_Toc320177068"/>
      <w:r w:rsidRPr="003F0C3B">
        <w:rPr>
          <w:rFonts w:ascii="Times New Roman" w:hAnsi="Times New Roman"/>
        </w:rPr>
        <w:t>Kurullar ve Komisyonlar</w:t>
      </w:r>
      <w:bookmarkEnd w:id="35"/>
      <w:bookmarkEnd w:id="36"/>
      <w:bookmarkEnd w:id="37"/>
      <w:bookmarkEnd w:id="38"/>
    </w:p>
    <w:p w:rsidR="007C2420" w:rsidRPr="003F0C3B" w:rsidRDefault="007C2420" w:rsidP="00B070C7">
      <w:pPr>
        <w:spacing w:before="0" w:after="0"/>
        <w:rPr>
          <w:rFonts w:ascii="Times New Roman" w:hAnsi="Times New Roman"/>
          <w:sz w:val="22"/>
          <w:szCs w:val="22"/>
        </w:rPr>
      </w:pPr>
    </w:p>
    <w:p w:rsidR="007C2420" w:rsidRPr="003F0C3B" w:rsidRDefault="007C2420" w:rsidP="00B070C7">
      <w:pPr>
        <w:spacing w:before="0" w:after="0"/>
        <w:rPr>
          <w:rFonts w:ascii="Times New Roman" w:hAnsi="Times New Roman"/>
          <w:sz w:val="22"/>
          <w:szCs w:val="22"/>
        </w:rPr>
        <w:sectPr w:rsidR="007C2420" w:rsidRPr="003F0C3B" w:rsidSect="000031B7">
          <w:headerReference w:type="default" r:id="rId8"/>
          <w:footerReference w:type="default" r:id="rId9"/>
          <w:pgSz w:w="11906" w:h="16838" w:code="9"/>
          <w:pgMar w:top="743" w:right="1134" w:bottom="567" w:left="1418" w:header="454" w:footer="510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titlePg/>
          <w:docGrid w:linePitch="360"/>
        </w:sectPr>
      </w:pPr>
    </w:p>
    <w:p w:rsidR="007C2420" w:rsidRPr="003F0C3B" w:rsidRDefault="007C2420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ZÜMRE ÖĞRETMENLER KURULU</w:t>
      </w:r>
    </w:p>
    <w:tbl>
      <w:tblPr>
        <w:tblW w:w="4820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302"/>
        <w:gridCol w:w="2518"/>
      </w:tblGrid>
      <w:tr w:rsidR="007C2420" w:rsidRPr="00F95BE4" w:rsidTr="00F95BE4">
        <w:trPr>
          <w:trHeight w:val="343"/>
        </w:trPr>
        <w:tc>
          <w:tcPr>
            <w:tcW w:w="2302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Zümre Başkanlığı</w:t>
            </w:r>
          </w:p>
        </w:tc>
        <w:tc>
          <w:tcPr>
            <w:tcW w:w="2518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Adı Soyadı</w:t>
            </w:r>
          </w:p>
        </w:tc>
      </w:tr>
      <w:tr w:rsidR="007C2420" w:rsidRPr="00F95BE4" w:rsidTr="00F95BE4">
        <w:trPr>
          <w:trHeight w:val="227"/>
        </w:trPr>
        <w:tc>
          <w:tcPr>
            <w:tcW w:w="2302" w:type="dxa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Türkçe</w:t>
            </w:r>
          </w:p>
        </w:tc>
        <w:tc>
          <w:tcPr>
            <w:tcW w:w="2518" w:type="dxa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7C2420" w:rsidRPr="00F95BE4" w:rsidTr="00F95BE4">
        <w:trPr>
          <w:trHeight w:val="227"/>
        </w:trPr>
        <w:tc>
          <w:tcPr>
            <w:tcW w:w="2302" w:type="dxa"/>
            <w:shd w:val="clear" w:color="auto" w:fill="FEF0CD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Matematik</w:t>
            </w:r>
          </w:p>
        </w:tc>
        <w:tc>
          <w:tcPr>
            <w:tcW w:w="2518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Buse TUNALI</w:t>
            </w:r>
          </w:p>
        </w:tc>
      </w:tr>
      <w:tr w:rsidR="007C2420" w:rsidRPr="00F95BE4" w:rsidTr="00F95BE4">
        <w:trPr>
          <w:trHeight w:val="227"/>
        </w:trPr>
        <w:tc>
          <w:tcPr>
            <w:tcW w:w="2302" w:type="dxa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Fen ve Teknoloji</w:t>
            </w:r>
          </w:p>
        </w:tc>
        <w:tc>
          <w:tcPr>
            <w:tcW w:w="2518" w:type="dxa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Öznur DEMİR</w:t>
            </w:r>
          </w:p>
        </w:tc>
      </w:tr>
      <w:tr w:rsidR="007C2420" w:rsidRPr="00F95BE4" w:rsidTr="00F95BE4">
        <w:trPr>
          <w:trHeight w:val="227"/>
        </w:trPr>
        <w:tc>
          <w:tcPr>
            <w:tcW w:w="2302" w:type="dxa"/>
            <w:shd w:val="clear" w:color="auto" w:fill="FEF0CD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Sosyal Bilgiler</w:t>
            </w:r>
          </w:p>
        </w:tc>
        <w:tc>
          <w:tcPr>
            <w:tcW w:w="2518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7C2420" w:rsidRPr="00F95BE4" w:rsidTr="00F95BE4">
        <w:trPr>
          <w:trHeight w:val="227"/>
        </w:trPr>
        <w:tc>
          <w:tcPr>
            <w:tcW w:w="2302" w:type="dxa"/>
            <w:tcBorders>
              <w:bottom w:val="single" w:sz="4" w:space="0" w:color="912122"/>
            </w:tcBorders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İngilizce</w:t>
            </w:r>
          </w:p>
        </w:tc>
        <w:tc>
          <w:tcPr>
            <w:tcW w:w="2518" w:type="dxa"/>
            <w:tcBorders>
              <w:bottom w:val="single" w:sz="4" w:space="0" w:color="912122"/>
            </w:tcBorders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Sevcan ULUÇAY</w:t>
            </w:r>
          </w:p>
        </w:tc>
      </w:tr>
    </w:tbl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</w:rPr>
      </w:pPr>
      <w:r w:rsidRPr="009518EC">
        <w:rPr>
          <w:rFonts w:ascii="Times New Roman" w:hAnsi="Times New Roman"/>
        </w:rPr>
        <w:t>***************</w:t>
      </w:r>
    </w:p>
    <w:p w:rsidR="007C2420" w:rsidRPr="009E293F" w:rsidRDefault="007C2420" w:rsidP="0088706B">
      <w:pPr>
        <w:spacing w:before="0"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7C2420" w:rsidRPr="003F0C3B" w:rsidRDefault="007C2420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KÜTÜPHANE KAYNAKLARI TESPİT KOMİSYONU</w:t>
      </w:r>
    </w:p>
    <w:tbl>
      <w:tblPr>
        <w:tblW w:w="4820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410"/>
        <w:gridCol w:w="2410"/>
      </w:tblGrid>
      <w:tr w:rsidR="007C2420" w:rsidRPr="00F95BE4" w:rsidTr="00F95BE4">
        <w:trPr>
          <w:trHeight w:val="227"/>
        </w:trPr>
        <w:tc>
          <w:tcPr>
            <w:tcW w:w="2410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/>
                <w:bCs/>
                <w:color w:val="000000"/>
              </w:rPr>
              <w:t>Kütüphaneden Sorumlu Öğretmen:</w:t>
            </w:r>
          </w:p>
        </w:tc>
        <w:tc>
          <w:tcPr>
            <w:tcW w:w="2410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27"/>
        </w:trPr>
        <w:tc>
          <w:tcPr>
            <w:tcW w:w="2410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7C2420" w:rsidRPr="00F95BE4" w:rsidTr="00F95BE4">
        <w:trPr>
          <w:trHeight w:val="227"/>
        </w:trPr>
        <w:tc>
          <w:tcPr>
            <w:tcW w:w="2410" w:type="dxa"/>
            <w:tcBorders>
              <w:top w:val="single" w:sz="4" w:space="0" w:color="912122"/>
            </w:tcBorders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(Okul Müd.)</w:t>
            </w:r>
          </w:p>
        </w:tc>
        <w:tc>
          <w:tcPr>
            <w:tcW w:w="2410" w:type="dxa"/>
            <w:tcBorders>
              <w:top w:val="single" w:sz="4" w:space="0" w:color="912122"/>
            </w:tcBorders>
          </w:tcPr>
          <w:p w:rsidR="007C2420" w:rsidRPr="005C4D9E" w:rsidRDefault="007C2420" w:rsidP="00F95BE4">
            <w:pPr>
              <w:spacing w:before="0" w:after="0"/>
              <w:ind w:right="72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7C2420" w:rsidRPr="00F95BE4" w:rsidTr="00F95BE4">
        <w:trPr>
          <w:trHeight w:val="227"/>
        </w:trPr>
        <w:tc>
          <w:tcPr>
            <w:tcW w:w="2410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Müd. Yard</w:t>
            </w:r>
          </w:p>
        </w:tc>
        <w:tc>
          <w:tcPr>
            <w:tcW w:w="2410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27"/>
        </w:trPr>
        <w:tc>
          <w:tcPr>
            <w:tcW w:w="2410" w:type="dxa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Türkçe Öğrtm.</w:t>
            </w:r>
          </w:p>
        </w:tc>
        <w:tc>
          <w:tcPr>
            <w:tcW w:w="2410" w:type="dxa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7C2420" w:rsidRPr="00F95BE4" w:rsidTr="00F95BE4">
        <w:trPr>
          <w:trHeight w:val="227"/>
        </w:trPr>
        <w:tc>
          <w:tcPr>
            <w:tcW w:w="2410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Türkçe Öğrtm.</w:t>
            </w:r>
          </w:p>
        </w:tc>
        <w:tc>
          <w:tcPr>
            <w:tcW w:w="2410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Derya TETİK</w:t>
            </w:r>
          </w:p>
        </w:tc>
      </w:tr>
      <w:tr w:rsidR="007C2420" w:rsidRPr="00F95BE4" w:rsidTr="00F95BE4">
        <w:trPr>
          <w:trHeight w:val="227"/>
        </w:trPr>
        <w:tc>
          <w:tcPr>
            <w:tcW w:w="2410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Okul Aile Birliğinden Üye</w:t>
            </w:r>
          </w:p>
        </w:tc>
        <w:tc>
          <w:tcPr>
            <w:tcW w:w="2410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Duygu KAÇAK</w:t>
            </w:r>
          </w:p>
        </w:tc>
      </w:tr>
      <w:tr w:rsidR="007C2420" w:rsidRPr="00F95BE4" w:rsidTr="00F95BE4">
        <w:trPr>
          <w:trHeight w:val="227"/>
        </w:trPr>
        <w:tc>
          <w:tcPr>
            <w:tcW w:w="2410" w:type="dxa"/>
            <w:tcBorders>
              <w:bottom w:val="single" w:sz="4" w:space="0" w:color="912122"/>
            </w:tcBorders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Öğrc. Meclis Bşk.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</w:tcPr>
          <w:p w:rsidR="007C2420" w:rsidRPr="005C4D9E" w:rsidRDefault="007C2420" w:rsidP="00B402E2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</w:p>
        </w:tc>
      </w:tr>
    </w:tbl>
    <w:p w:rsidR="007C2420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</w:t>
      </w:r>
    </w:p>
    <w:p w:rsidR="007C2420" w:rsidRPr="009E293F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7C2420" w:rsidRPr="003F0C3B" w:rsidRDefault="007C2420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SINIF/ ŞUBE REHBER ÖĞRETMENLİĞİ</w:t>
      </w:r>
    </w:p>
    <w:tbl>
      <w:tblPr>
        <w:tblW w:w="4820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0A0"/>
      </w:tblPr>
      <w:tblGrid>
        <w:gridCol w:w="1418"/>
        <w:gridCol w:w="3402"/>
      </w:tblGrid>
      <w:tr w:rsidR="007C2420" w:rsidRPr="00F95BE4" w:rsidTr="00F95BE4">
        <w:trPr>
          <w:trHeight w:val="397"/>
        </w:trPr>
        <w:tc>
          <w:tcPr>
            <w:tcW w:w="1418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noWrap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SINIFI</w:t>
            </w:r>
          </w:p>
        </w:tc>
        <w:tc>
          <w:tcPr>
            <w:tcW w:w="3402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noWrap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7C2420" w:rsidRPr="00F95BE4" w:rsidRDefault="007C2420" w:rsidP="00B402E2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5-A</w:t>
            </w:r>
          </w:p>
        </w:tc>
        <w:tc>
          <w:tcPr>
            <w:tcW w:w="3402" w:type="dxa"/>
            <w:noWrap/>
            <w:vAlign w:val="center"/>
          </w:tcPr>
          <w:p w:rsidR="007C2420" w:rsidRPr="00F95BE4" w:rsidRDefault="007C2420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7C2420" w:rsidRPr="00F95BE4" w:rsidRDefault="007C2420" w:rsidP="00495F57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6-A</w:t>
            </w: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7C2420" w:rsidRPr="00F95BE4" w:rsidRDefault="007C2420" w:rsidP="00495F57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Derya TETİK</w:t>
            </w: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7C2420" w:rsidRPr="00F95BE4" w:rsidRDefault="007C2420" w:rsidP="0050386F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6-</w:t>
            </w:r>
            <w:r>
              <w:rPr>
                <w:rFonts w:ascii="Times New Roman" w:hAnsi="Times New Roman"/>
                <w:bCs/>
                <w:color w:val="000000"/>
              </w:rPr>
              <w:t>B</w:t>
            </w: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7C2420" w:rsidRPr="00F95BE4" w:rsidRDefault="007C2420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Sevcan ULUÇAY</w:t>
            </w: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7C2420" w:rsidRPr="00F95BE4" w:rsidRDefault="007C2420" w:rsidP="0050386F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7-</w:t>
            </w:r>
            <w:r>
              <w:rPr>
                <w:rFonts w:ascii="Times New Roman" w:hAnsi="Times New Roman"/>
                <w:bCs/>
                <w:color w:val="000000"/>
              </w:rPr>
              <w:t>A</w:t>
            </w:r>
          </w:p>
        </w:tc>
        <w:tc>
          <w:tcPr>
            <w:tcW w:w="3402" w:type="dxa"/>
            <w:noWrap/>
            <w:vAlign w:val="center"/>
          </w:tcPr>
          <w:p w:rsidR="007C2420" w:rsidRPr="00F95BE4" w:rsidRDefault="007C2420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7C2420" w:rsidRPr="00F95BE4" w:rsidRDefault="007C2420" w:rsidP="00495F57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8-A</w:t>
            </w: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7C2420" w:rsidRPr="00F95BE4" w:rsidRDefault="007C2420" w:rsidP="00495F57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noWrap/>
            <w:vAlign w:val="center"/>
          </w:tcPr>
          <w:p w:rsidR="007C2420" w:rsidRPr="00F95BE4" w:rsidRDefault="007C2420" w:rsidP="00495F57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8-B</w:t>
            </w:r>
          </w:p>
        </w:tc>
        <w:tc>
          <w:tcPr>
            <w:tcW w:w="3402" w:type="dxa"/>
            <w:noWrap/>
            <w:vAlign w:val="center"/>
          </w:tcPr>
          <w:p w:rsidR="007C2420" w:rsidRPr="00F95BE4" w:rsidRDefault="007C2420" w:rsidP="00495F57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Çığır AYDIN</w:t>
            </w: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7C2420" w:rsidRPr="00F95BE4" w:rsidRDefault="007C2420" w:rsidP="00B402E2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7C2420" w:rsidRPr="00F95BE4" w:rsidRDefault="007C2420" w:rsidP="00B402E2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shd w:val="clear" w:color="auto" w:fill="FEF0CD"/>
            <w:noWrap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shd w:val="clear" w:color="auto" w:fill="FEF0CD"/>
            <w:noWrap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1418" w:type="dxa"/>
            <w:tcBorders>
              <w:bottom w:val="single" w:sz="4" w:space="0" w:color="912122"/>
            </w:tcBorders>
            <w:noWrap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left="175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2" w:type="dxa"/>
            <w:tcBorders>
              <w:bottom w:val="single" w:sz="4" w:space="0" w:color="912122"/>
            </w:tcBorders>
            <w:noWrap/>
            <w:vAlign w:val="center"/>
          </w:tcPr>
          <w:p w:rsidR="007C2420" w:rsidRPr="00F95BE4" w:rsidRDefault="007C2420" w:rsidP="006E6FCC">
            <w:pPr>
              <w:spacing w:before="0"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243E4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9E293F">
      <w:pPr>
        <w:pStyle w:val="ListParagraph"/>
        <w:spacing w:before="0" w:after="0" w:line="240" w:lineRule="auto"/>
        <w:ind w:left="-567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*******************</w:t>
      </w:r>
    </w:p>
    <w:p w:rsidR="007C2420" w:rsidRPr="003F0C3B" w:rsidRDefault="007C2420" w:rsidP="005242AA">
      <w:pPr>
        <w:pStyle w:val="ListParagraph"/>
        <w:numPr>
          <w:ilvl w:val="0"/>
          <w:numId w:val="4"/>
        </w:numPr>
        <w:spacing w:before="0" w:after="0" w:line="240" w:lineRule="auto"/>
        <w:ind w:left="709" w:hanging="425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REHBERLİK HİZM.  YÜR.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862"/>
        <w:gridCol w:w="2924"/>
      </w:tblGrid>
      <w:tr w:rsidR="007C2420" w:rsidRPr="00F95BE4" w:rsidTr="00F95BE4">
        <w:trPr>
          <w:trHeight w:val="375"/>
        </w:trPr>
        <w:tc>
          <w:tcPr>
            <w:tcW w:w="1862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</w:t>
            </w:r>
          </w:p>
        </w:tc>
        <w:tc>
          <w:tcPr>
            <w:tcW w:w="2924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ind w:right="72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ADI, SOYADI</w:t>
            </w:r>
          </w:p>
        </w:tc>
      </w:tr>
      <w:tr w:rsidR="007C2420" w:rsidRPr="00F95BE4" w:rsidTr="00F95BE4">
        <w:trPr>
          <w:trHeight w:val="255"/>
        </w:trPr>
        <w:tc>
          <w:tcPr>
            <w:tcW w:w="1862" w:type="dxa"/>
            <w:tcBorders>
              <w:top w:val="single" w:sz="4" w:space="0" w:color="912122"/>
            </w:tcBorders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(Ok. Müd.)</w:t>
            </w:r>
          </w:p>
        </w:tc>
        <w:tc>
          <w:tcPr>
            <w:tcW w:w="2924" w:type="dxa"/>
            <w:tcBorders>
              <w:top w:val="single" w:sz="4" w:space="0" w:color="912122"/>
            </w:tcBorders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7C2420" w:rsidRPr="00F95BE4" w:rsidTr="00F95BE4">
        <w:trPr>
          <w:trHeight w:val="255"/>
        </w:trPr>
        <w:tc>
          <w:tcPr>
            <w:tcW w:w="1862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Üye (Müd. yard.)</w:t>
            </w:r>
          </w:p>
        </w:tc>
        <w:tc>
          <w:tcPr>
            <w:tcW w:w="2924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63591A">
        <w:trPr>
          <w:trHeight w:val="255"/>
        </w:trPr>
        <w:tc>
          <w:tcPr>
            <w:tcW w:w="1862" w:type="dxa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5. sınıf Öğretm.</w:t>
            </w:r>
          </w:p>
        </w:tc>
        <w:tc>
          <w:tcPr>
            <w:tcW w:w="2924" w:type="dxa"/>
            <w:vAlign w:val="center"/>
          </w:tcPr>
          <w:p w:rsidR="007C2420" w:rsidRPr="005C4D9E" w:rsidRDefault="007C2420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  <w:tr w:rsidR="007C2420" w:rsidRPr="00F95BE4" w:rsidTr="0063591A">
        <w:trPr>
          <w:trHeight w:val="255"/>
        </w:trPr>
        <w:tc>
          <w:tcPr>
            <w:tcW w:w="1862" w:type="dxa"/>
            <w:shd w:val="clear" w:color="auto" w:fill="FEF0CD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6. sınıf Öğretm.</w:t>
            </w:r>
          </w:p>
        </w:tc>
        <w:tc>
          <w:tcPr>
            <w:tcW w:w="2924" w:type="dxa"/>
            <w:shd w:val="clear" w:color="auto" w:fill="FEF0CD"/>
            <w:vAlign w:val="center"/>
          </w:tcPr>
          <w:p w:rsidR="007C2420" w:rsidRPr="005C4D9E" w:rsidRDefault="007C2420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Derya TETİK</w:t>
            </w:r>
          </w:p>
        </w:tc>
      </w:tr>
      <w:tr w:rsidR="007C2420" w:rsidRPr="00F95BE4" w:rsidTr="0063591A">
        <w:trPr>
          <w:trHeight w:val="255"/>
        </w:trPr>
        <w:tc>
          <w:tcPr>
            <w:tcW w:w="1862" w:type="dxa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7. sınıf Öğretm.</w:t>
            </w:r>
          </w:p>
        </w:tc>
        <w:tc>
          <w:tcPr>
            <w:tcW w:w="2924" w:type="dxa"/>
            <w:vAlign w:val="center"/>
          </w:tcPr>
          <w:p w:rsidR="007C2420" w:rsidRPr="005C4D9E" w:rsidRDefault="007C2420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7C2420" w:rsidRPr="00F95BE4" w:rsidTr="0063591A">
        <w:trPr>
          <w:trHeight w:val="255"/>
        </w:trPr>
        <w:tc>
          <w:tcPr>
            <w:tcW w:w="1862" w:type="dxa"/>
            <w:shd w:val="clear" w:color="auto" w:fill="FEF0CD"/>
          </w:tcPr>
          <w:p w:rsidR="007C2420" w:rsidRPr="00F95BE4" w:rsidRDefault="007C2420" w:rsidP="00B402E2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8. sınıf Öğretm.</w:t>
            </w:r>
          </w:p>
        </w:tc>
        <w:tc>
          <w:tcPr>
            <w:tcW w:w="2924" w:type="dxa"/>
            <w:shd w:val="clear" w:color="auto" w:fill="FEF0CD"/>
            <w:vAlign w:val="center"/>
          </w:tcPr>
          <w:p w:rsidR="007C2420" w:rsidRPr="005C4D9E" w:rsidRDefault="007C2420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7C2420" w:rsidRPr="00F95BE4" w:rsidTr="00F95BE4">
        <w:trPr>
          <w:trHeight w:val="255"/>
        </w:trPr>
        <w:tc>
          <w:tcPr>
            <w:tcW w:w="1862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Rehber Öğret.</w:t>
            </w:r>
          </w:p>
        </w:tc>
        <w:tc>
          <w:tcPr>
            <w:tcW w:w="2924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</w:rPr>
            </w:pPr>
          </w:p>
        </w:tc>
      </w:tr>
      <w:tr w:rsidR="007C2420" w:rsidRPr="00F95BE4" w:rsidTr="00F95BE4">
        <w:trPr>
          <w:trHeight w:val="255"/>
        </w:trPr>
        <w:tc>
          <w:tcPr>
            <w:tcW w:w="1862" w:type="dxa"/>
            <w:tcBorders>
              <w:bottom w:val="single" w:sz="4" w:space="0" w:color="912122"/>
            </w:tcBorders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temsilc.</w:t>
            </w:r>
          </w:p>
        </w:tc>
        <w:tc>
          <w:tcPr>
            <w:tcW w:w="2924" w:type="dxa"/>
            <w:tcBorders>
              <w:bottom w:val="single" w:sz="4" w:space="0" w:color="912122"/>
            </w:tcBorders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</w:rPr>
            </w:pPr>
          </w:p>
        </w:tc>
      </w:tr>
    </w:tbl>
    <w:p w:rsidR="007C2420" w:rsidRPr="003F0C3B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</w:t>
      </w: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2A4A36">
      <w:pPr>
        <w:pStyle w:val="ListParagraph"/>
        <w:numPr>
          <w:ilvl w:val="0"/>
          <w:numId w:val="4"/>
        </w:num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YÖNELTME ÖNERİ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7C2420" w:rsidRPr="00F95BE4" w:rsidTr="00F95BE4">
        <w:trPr>
          <w:trHeight w:val="503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tcBorders>
              <w:top w:val="single" w:sz="4" w:space="0" w:color="912122"/>
            </w:tcBorders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Başkan </w:t>
            </w:r>
            <w:r w:rsidRPr="00F95BE4">
              <w:rPr>
                <w:rFonts w:ascii="Times New Roman" w:hAnsi="Times New Roman"/>
                <w:bCs/>
                <w:sz w:val="16"/>
                <w:szCs w:val="16"/>
              </w:rPr>
              <w:t>(Okul Müdürü)</w:t>
            </w:r>
          </w:p>
        </w:tc>
        <w:tc>
          <w:tcPr>
            <w:tcW w:w="2835" w:type="dxa"/>
            <w:tcBorders>
              <w:top w:val="single" w:sz="4" w:space="0" w:color="912122"/>
            </w:tcBorders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Müd. Yard.</w:t>
            </w:r>
          </w:p>
        </w:tc>
        <w:tc>
          <w:tcPr>
            <w:tcW w:w="2835" w:type="dxa"/>
            <w:shd w:val="clear" w:color="auto" w:fill="FEF0CD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8. Sınıf Öğrtm.</w:t>
            </w:r>
          </w:p>
        </w:tc>
        <w:tc>
          <w:tcPr>
            <w:tcW w:w="2835" w:type="dxa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color w:val="000000"/>
              </w:rPr>
              <w:t>Çığır AYDIN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8. Sınıf Öğrtm.</w:t>
            </w:r>
          </w:p>
        </w:tc>
        <w:tc>
          <w:tcPr>
            <w:tcW w:w="2835" w:type="dxa"/>
            <w:shd w:val="clear" w:color="auto" w:fill="FEF0CD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tcBorders>
              <w:bottom w:val="single" w:sz="4" w:space="0" w:color="912122"/>
            </w:tcBorders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Rehber Öğrtm.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</w:rPr>
            </w:pPr>
          </w:p>
        </w:tc>
      </w:tr>
    </w:tbl>
    <w:p w:rsidR="007C2420" w:rsidRPr="003F0C3B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**************</w:t>
      </w:r>
    </w:p>
    <w:p w:rsidR="007C2420" w:rsidRDefault="007C2420" w:rsidP="0088706B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88706B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2A4A36">
      <w:pPr>
        <w:pStyle w:val="ListParagraph"/>
        <w:numPr>
          <w:ilvl w:val="0"/>
          <w:numId w:val="4"/>
        </w:num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DESTEKLEME VE YETİŞTİRME KURSLARI KOMİSYON</w:t>
      </w:r>
      <w:r w:rsidRPr="003F0C3B">
        <w:rPr>
          <w:rFonts w:ascii="Times New Roman" w:hAnsi="Times New Roman"/>
          <w:b/>
          <w:sz w:val="22"/>
          <w:szCs w:val="22"/>
        </w:rPr>
        <w:t xml:space="preserve"> EKİBİ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235"/>
        <w:gridCol w:w="2551"/>
      </w:tblGrid>
      <w:tr w:rsidR="007C2420" w:rsidRPr="00F95BE4" w:rsidTr="00F95BE4">
        <w:trPr>
          <w:trHeight w:val="431"/>
        </w:trPr>
        <w:tc>
          <w:tcPr>
            <w:tcW w:w="2235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551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7C2420" w:rsidRPr="00F95BE4" w:rsidTr="00F95BE4">
        <w:trPr>
          <w:trHeight w:val="340"/>
        </w:trPr>
        <w:tc>
          <w:tcPr>
            <w:tcW w:w="2235" w:type="dxa"/>
            <w:tcBorders>
              <w:top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Okul Müdürü</w:t>
            </w:r>
          </w:p>
        </w:tc>
        <w:tc>
          <w:tcPr>
            <w:tcW w:w="2551" w:type="dxa"/>
            <w:tcBorders>
              <w:top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7C2420" w:rsidRPr="00F95BE4" w:rsidTr="00F95BE4">
        <w:trPr>
          <w:trHeight w:val="340"/>
        </w:trPr>
        <w:tc>
          <w:tcPr>
            <w:tcW w:w="2235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 Sor.Müd.Yrd.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340"/>
        </w:trPr>
        <w:tc>
          <w:tcPr>
            <w:tcW w:w="2235" w:type="dxa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551" w:type="dxa"/>
            <w:vAlign w:val="center"/>
          </w:tcPr>
          <w:p w:rsidR="007C2420" w:rsidRPr="005C4D9E" w:rsidRDefault="007C2420" w:rsidP="00F95BE4">
            <w:pPr>
              <w:spacing w:before="0" w:after="0"/>
              <w:ind w:right="72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  <w:tr w:rsidR="007C2420" w:rsidRPr="00F95BE4" w:rsidTr="00F95BE4">
        <w:trPr>
          <w:trHeight w:val="340"/>
        </w:trPr>
        <w:tc>
          <w:tcPr>
            <w:tcW w:w="2235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Çığır AYDIN</w:t>
            </w:r>
          </w:p>
        </w:tc>
      </w:tr>
      <w:tr w:rsidR="007C2420" w:rsidRPr="00F95BE4" w:rsidTr="00F95BE4">
        <w:trPr>
          <w:trHeight w:val="340"/>
        </w:trPr>
        <w:tc>
          <w:tcPr>
            <w:tcW w:w="2235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Öğretmen</w:t>
            </w:r>
          </w:p>
        </w:tc>
        <w:tc>
          <w:tcPr>
            <w:tcW w:w="2551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/>
              <w:rPr>
                <w:rFonts w:ascii="Times New Roman" w:hAnsi="Times New Roman"/>
                <w:bCs/>
                <w:color w:val="000000"/>
              </w:rPr>
            </w:pPr>
          </w:p>
        </w:tc>
      </w:tr>
    </w:tbl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DC7CFF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2A4A36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ÖĞRENCİ DAVRANIŞLARI DEĞERLENDİRME KURULU</w:t>
      </w:r>
    </w:p>
    <w:tbl>
      <w:tblPr>
        <w:tblW w:w="4820" w:type="dxa"/>
        <w:tblInd w:w="-459" w:type="dxa"/>
        <w:tblBorders>
          <w:top w:val="single" w:sz="4" w:space="0" w:color="611616"/>
          <w:left w:val="single" w:sz="4" w:space="0" w:color="611616"/>
          <w:bottom w:val="single" w:sz="4" w:space="0" w:color="611616"/>
          <w:right w:val="single" w:sz="4" w:space="0" w:color="611616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296"/>
        <w:gridCol w:w="2524"/>
      </w:tblGrid>
      <w:tr w:rsidR="007C2420" w:rsidRPr="00F95BE4" w:rsidTr="00F95BE4">
        <w:trPr>
          <w:trHeight w:val="466"/>
        </w:trPr>
        <w:tc>
          <w:tcPr>
            <w:tcW w:w="2296" w:type="dxa"/>
            <w:tcBorders>
              <w:top w:val="single" w:sz="4" w:space="0" w:color="611616"/>
              <w:bottom w:val="single" w:sz="4" w:space="0" w:color="611616"/>
              <w:right w:val="single" w:sz="4" w:space="0" w:color="611616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524" w:type="dxa"/>
            <w:tcBorders>
              <w:top w:val="single" w:sz="4" w:space="0" w:color="611616"/>
              <w:left w:val="single" w:sz="4" w:space="0" w:color="611616"/>
              <w:bottom w:val="single" w:sz="4" w:space="0" w:color="611616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296" w:type="dxa"/>
            <w:tcBorders>
              <w:top w:val="single" w:sz="4" w:space="0" w:color="611616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Müd. Yard.</w:t>
            </w:r>
          </w:p>
        </w:tc>
        <w:tc>
          <w:tcPr>
            <w:tcW w:w="2524" w:type="dxa"/>
            <w:tcBorders>
              <w:top w:val="single" w:sz="4" w:space="0" w:color="611616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296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Asil Üye (S.Öğrt.)</w:t>
            </w:r>
          </w:p>
        </w:tc>
        <w:tc>
          <w:tcPr>
            <w:tcW w:w="2524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Figen YÜCE</w:t>
            </w:r>
          </w:p>
        </w:tc>
      </w:tr>
      <w:tr w:rsidR="007C2420" w:rsidRPr="00F95BE4" w:rsidTr="00F95BE4">
        <w:trPr>
          <w:trHeight w:val="284"/>
        </w:trPr>
        <w:tc>
          <w:tcPr>
            <w:tcW w:w="2296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</w:rPr>
              <w:t xml:space="preserve">Asil Üye  </w:t>
            </w:r>
            <w:r w:rsidRPr="00F95BE4">
              <w:rPr>
                <w:rFonts w:ascii="Times New Roman" w:hAnsi="Times New Roman"/>
                <w:bCs/>
                <w:sz w:val="16"/>
                <w:szCs w:val="16"/>
              </w:rPr>
              <w:t>(Şube Öğrt)</w:t>
            </w:r>
          </w:p>
        </w:tc>
        <w:tc>
          <w:tcPr>
            <w:tcW w:w="2524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</w:rPr>
              <w:t>Çığır AYDIN</w:t>
            </w:r>
          </w:p>
        </w:tc>
      </w:tr>
      <w:tr w:rsidR="007C2420" w:rsidRPr="00F95BE4" w:rsidTr="00F95BE4">
        <w:trPr>
          <w:trHeight w:val="284"/>
        </w:trPr>
        <w:tc>
          <w:tcPr>
            <w:tcW w:w="2296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Okul Rhb.Öğrtm.</w:t>
            </w:r>
          </w:p>
        </w:tc>
        <w:tc>
          <w:tcPr>
            <w:tcW w:w="2524" w:type="dxa"/>
            <w:shd w:val="clear" w:color="auto" w:fill="FEF0CD"/>
            <w:vAlign w:val="center"/>
          </w:tcPr>
          <w:p w:rsidR="007C2420" w:rsidRPr="005C4D9E" w:rsidRDefault="007C2420" w:rsidP="006E6FCC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Fadime BAŞTUĞ GÖRGÜLÜ</w:t>
            </w:r>
          </w:p>
        </w:tc>
      </w:tr>
      <w:tr w:rsidR="007C2420" w:rsidRPr="00F95BE4" w:rsidTr="00F95BE4">
        <w:trPr>
          <w:trHeight w:val="284"/>
        </w:trPr>
        <w:tc>
          <w:tcPr>
            <w:tcW w:w="2296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Aile Birliği Başk.</w:t>
            </w:r>
          </w:p>
        </w:tc>
        <w:tc>
          <w:tcPr>
            <w:tcW w:w="2524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Duygu KAÇAK</w:t>
            </w:r>
          </w:p>
        </w:tc>
      </w:tr>
      <w:tr w:rsidR="007C2420" w:rsidRPr="00F95BE4" w:rsidTr="00F95BE4">
        <w:trPr>
          <w:trHeight w:val="284"/>
        </w:trPr>
        <w:tc>
          <w:tcPr>
            <w:tcW w:w="2296" w:type="dxa"/>
            <w:tcBorders>
              <w:bottom w:val="single" w:sz="4" w:space="0" w:color="611616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Kur.Başk.</w:t>
            </w:r>
          </w:p>
        </w:tc>
        <w:tc>
          <w:tcPr>
            <w:tcW w:w="2524" w:type="dxa"/>
            <w:tcBorders>
              <w:bottom w:val="single" w:sz="4" w:space="0" w:color="611616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</w:tbl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</w:t>
      </w: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383A4E">
      <w:pPr>
        <w:pStyle w:val="ListParagraph"/>
        <w:numPr>
          <w:ilvl w:val="0"/>
          <w:numId w:val="4"/>
        </w:numPr>
        <w:spacing w:before="0" w:after="0" w:line="240" w:lineRule="auto"/>
        <w:ind w:left="142" w:firstLine="142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KİTAP-YAYIN İNC</w:t>
      </w:r>
      <w:r>
        <w:rPr>
          <w:rFonts w:ascii="Times New Roman" w:hAnsi="Times New Roman"/>
          <w:b/>
          <w:sz w:val="22"/>
          <w:szCs w:val="22"/>
        </w:rPr>
        <w:t>.</w:t>
      </w:r>
      <w:r w:rsidRPr="003F0C3B">
        <w:rPr>
          <w:rFonts w:ascii="Times New Roman" w:hAnsi="Times New Roman"/>
          <w:b/>
          <w:sz w:val="22"/>
          <w:szCs w:val="22"/>
        </w:rPr>
        <w:t xml:space="preserve"> KURULU</w:t>
      </w:r>
      <w:r>
        <w:rPr>
          <w:rFonts w:ascii="Times New Roman" w:hAnsi="Times New Roman"/>
          <w:b/>
          <w:sz w:val="22"/>
          <w:szCs w:val="22"/>
        </w:rPr>
        <w:t xml:space="preserve">             </w:t>
      </w: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pPr w:leftFromText="141" w:rightFromText="141" w:vertAnchor="text" w:horzAnchor="margin" w:tblpY="145"/>
        <w:tblW w:w="4608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410"/>
        <w:gridCol w:w="2198"/>
      </w:tblGrid>
      <w:tr w:rsidR="007C2420" w:rsidRPr="00F95BE4" w:rsidTr="00383A4E">
        <w:trPr>
          <w:trHeight w:val="466"/>
        </w:trPr>
        <w:tc>
          <w:tcPr>
            <w:tcW w:w="2410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198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7C2420" w:rsidRPr="00F95BE4" w:rsidTr="00383A4E">
        <w:trPr>
          <w:trHeight w:val="269"/>
        </w:trPr>
        <w:tc>
          <w:tcPr>
            <w:tcW w:w="2410" w:type="dxa"/>
            <w:tcBorders>
              <w:top w:val="single" w:sz="4" w:space="0" w:color="912122"/>
            </w:tcBorders>
            <w:vAlign w:val="center"/>
          </w:tcPr>
          <w:p w:rsidR="007C2420" w:rsidRPr="00F95BE4" w:rsidRDefault="007C2420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(Müd.Yrd)</w:t>
            </w:r>
          </w:p>
        </w:tc>
        <w:tc>
          <w:tcPr>
            <w:tcW w:w="2198" w:type="dxa"/>
            <w:tcBorders>
              <w:top w:val="single" w:sz="4" w:space="0" w:color="912122"/>
            </w:tcBorders>
            <w:vAlign w:val="center"/>
          </w:tcPr>
          <w:p w:rsidR="007C2420" w:rsidRPr="005C4D9E" w:rsidRDefault="007C2420" w:rsidP="00383A4E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383A4E">
        <w:trPr>
          <w:trHeight w:val="269"/>
        </w:trPr>
        <w:tc>
          <w:tcPr>
            <w:tcW w:w="2410" w:type="dxa"/>
            <w:shd w:val="clear" w:color="auto" w:fill="FEF0CD"/>
            <w:vAlign w:val="center"/>
          </w:tcPr>
          <w:p w:rsidR="007C2420" w:rsidRPr="00F95BE4" w:rsidRDefault="007C2420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198" w:type="dxa"/>
            <w:shd w:val="clear" w:color="auto" w:fill="FEF0CD"/>
            <w:vAlign w:val="center"/>
          </w:tcPr>
          <w:p w:rsidR="007C2420" w:rsidRPr="005C4D9E" w:rsidRDefault="007C2420" w:rsidP="00383A4E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color w:val="000000"/>
              </w:rPr>
              <w:t>Ebru DİKBASAN</w:t>
            </w:r>
          </w:p>
        </w:tc>
      </w:tr>
      <w:tr w:rsidR="007C2420" w:rsidRPr="00F95BE4" w:rsidTr="00383A4E">
        <w:trPr>
          <w:trHeight w:val="269"/>
        </w:trPr>
        <w:tc>
          <w:tcPr>
            <w:tcW w:w="2410" w:type="dxa"/>
            <w:tcBorders>
              <w:bottom w:val="single" w:sz="4" w:space="0" w:color="912122"/>
            </w:tcBorders>
            <w:vAlign w:val="center"/>
          </w:tcPr>
          <w:p w:rsidR="007C2420" w:rsidRPr="00F95BE4" w:rsidRDefault="007C2420" w:rsidP="00383A4E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Öğretmen.</w:t>
            </w:r>
          </w:p>
        </w:tc>
        <w:tc>
          <w:tcPr>
            <w:tcW w:w="2198" w:type="dxa"/>
            <w:tcBorders>
              <w:bottom w:val="single" w:sz="4" w:space="0" w:color="912122"/>
            </w:tcBorders>
            <w:vAlign w:val="center"/>
          </w:tcPr>
          <w:p w:rsidR="007C2420" w:rsidRPr="005C4D9E" w:rsidRDefault="007C2420" w:rsidP="00383A4E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Derya TETİK</w:t>
            </w:r>
          </w:p>
        </w:tc>
      </w:tr>
    </w:tbl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E81547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C4D9E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Pr="00232136" w:rsidRDefault="007C2420" w:rsidP="005C4D9E">
      <w:pPr>
        <w:spacing w:before="0" w:after="0" w:line="240" w:lineRule="auto"/>
        <w:rPr>
          <w:rFonts w:ascii="Times New Roman" w:hAnsi="Times New Roman"/>
          <w:b/>
          <w:sz w:val="16"/>
          <w:szCs w:val="16"/>
        </w:rPr>
      </w:pPr>
    </w:p>
    <w:p w:rsidR="007C2420" w:rsidRPr="003F0C3B" w:rsidRDefault="007C2420" w:rsidP="00A611DE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KANTİN VE SERVİS DENETLEME KOMİSYONU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7C2420" w:rsidRPr="00F95BE4" w:rsidTr="00F95BE4">
        <w:trPr>
          <w:trHeight w:val="403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Komisyon Görevi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 Adı ve Soyadı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tcBorders>
              <w:top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Başkan</w:t>
            </w:r>
            <w:r w:rsidRPr="00F95BE4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95BE4">
              <w:rPr>
                <w:rFonts w:ascii="Times New Roman" w:hAnsi="Times New Roman"/>
                <w:bCs/>
                <w:color w:val="000000"/>
              </w:rPr>
              <w:t>(Müd. Yard)</w:t>
            </w:r>
          </w:p>
        </w:tc>
        <w:tc>
          <w:tcPr>
            <w:tcW w:w="2835" w:type="dxa"/>
            <w:tcBorders>
              <w:top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Öznur DEMİR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vAlign w:val="center"/>
          </w:tcPr>
          <w:p w:rsidR="007C2420" w:rsidRPr="005C4D9E" w:rsidRDefault="007C2420" w:rsidP="0050386F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Sevcan ULUÇAY</w:t>
            </w:r>
          </w:p>
        </w:tc>
      </w:tr>
      <w:tr w:rsidR="007C2420" w:rsidRPr="00F95BE4" w:rsidTr="00F95BE4">
        <w:trPr>
          <w:trHeight w:val="284"/>
        </w:trPr>
        <w:tc>
          <w:tcPr>
            <w:tcW w:w="1951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50386F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Aile Birliği Başk.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50386F">
            <w:pPr>
              <w:spacing w:before="0" w:after="0" w:line="24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Duygu KAÇAK</w:t>
            </w:r>
          </w:p>
        </w:tc>
      </w:tr>
    </w:tbl>
    <w:p w:rsidR="007C2420" w:rsidRDefault="007C2420" w:rsidP="005D56A6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5D56A6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ab/>
      </w:r>
      <w:r w:rsidRPr="003F0C3B">
        <w:rPr>
          <w:rFonts w:ascii="Times New Roman" w:hAnsi="Times New Roman"/>
          <w:b/>
          <w:sz w:val="22"/>
          <w:szCs w:val="22"/>
        </w:rPr>
        <w:tab/>
        <w:t>********</w:t>
      </w:r>
      <w:r>
        <w:rPr>
          <w:rFonts w:ascii="Times New Roman" w:hAnsi="Times New Roman"/>
          <w:b/>
          <w:sz w:val="22"/>
          <w:szCs w:val="22"/>
        </w:rPr>
        <w:t>***</w:t>
      </w:r>
      <w:r w:rsidRPr="003F0C3B">
        <w:rPr>
          <w:rFonts w:ascii="Times New Roman" w:hAnsi="Times New Roman"/>
          <w:b/>
          <w:sz w:val="22"/>
          <w:szCs w:val="22"/>
        </w:rPr>
        <w:t>*</w:t>
      </w:r>
    </w:p>
    <w:p w:rsidR="007C2420" w:rsidRPr="003F0C3B" w:rsidRDefault="007C2420" w:rsidP="00A611DE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TAŞINIR MAL SAYIM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7C2420" w:rsidRPr="00F95BE4" w:rsidTr="00F95BE4">
        <w:trPr>
          <w:trHeight w:val="515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GÖREVLİLER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ADI SOYADI</w:t>
            </w:r>
          </w:p>
        </w:tc>
      </w:tr>
      <w:tr w:rsidR="007C2420" w:rsidRPr="00F95BE4" w:rsidTr="00F95BE4">
        <w:trPr>
          <w:trHeight w:val="460"/>
        </w:trPr>
        <w:tc>
          <w:tcPr>
            <w:tcW w:w="1951" w:type="dxa"/>
            <w:tcBorders>
              <w:top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Başkan (</w:t>
            </w:r>
            <w:r w:rsidRPr="00F95BE4">
              <w:rPr>
                <w:rFonts w:ascii="Times New Roman" w:hAnsi="Times New Roman"/>
                <w:bCs/>
              </w:rPr>
              <w:t xml:space="preserve"> Müd.</w:t>
            </w:r>
            <w:r>
              <w:rPr>
                <w:rFonts w:ascii="Times New Roman" w:hAnsi="Times New Roman"/>
                <w:bCs/>
              </w:rPr>
              <w:t xml:space="preserve"> Yrd.</w:t>
            </w:r>
            <w:r w:rsidRPr="00F95BE4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835" w:type="dxa"/>
            <w:tcBorders>
              <w:top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460"/>
        </w:trPr>
        <w:tc>
          <w:tcPr>
            <w:tcW w:w="19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Derya TETİK</w:t>
            </w:r>
          </w:p>
        </w:tc>
      </w:tr>
      <w:tr w:rsidR="007C2420" w:rsidRPr="00F95BE4" w:rsidTr="00F95BE4">
        <w:trPr>
          <w:trHeight w:val="460"/>
        </w:trPr>
        <w:tc>
          <w:tcPr>
            <w:tcW w:w="1951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Öznur DEMİR</w:t>
            </w:r>
          </w:p>
        </w:tc>
      </w:tr>
    </w:tbl>
    <w:p w:rsidR="007C2420" w:rsidRPr="003F0C3B" w:rsidRDefault="007C2420" w:rsidP="00D127FF">
      <w:pP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***</w:t>
      </w:r>
      <w:r>
        <w:rPr>
          <w:rFonts w:ascii="Times New Roman" w:hAnsi="Times New Roman"/>
          <w:b/>
          <w:sz w:val="22"/>
          <w:szCs w:val="22"/>
        </w:rPr>
        <w:t>*********</w:t>
      </w:r>
    </w:p>
    <w:p w:rsidR="007C2420" w:rsidRDefault="007C2420" w:rsidP="00D127FF">
      <w:pPr>
        <w:spacing w:before="0"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7C2420" w:rsidRPr="00232136" w:rsidRDefault="007C2420" w:rsidP="00D127FF">
      <w:pPr>
        <w:spacing w:before="0"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7C2420" w:rsidRPr="003F0C3B" w:rsidRDefault="007C2420" w:rsidP="00A611DE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SATIN ALMA KOMİSYONU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1951"/>
        <w:gridCol w:w="2835"/>
      </w:tblGrid>
      <w:tr w:rsidR="007C2420" w:rsidRPr="00F95BE4" w:rsidTr="00F95BE4">
        <w:trPr>
          <w:trHeight w:val="465"/>
        </w:trPr>
        <w:tc>
          <w:tcPr>
            <w:tcW w:w="1951" w:type="dxa"/>
            <w:tcBorders>
              <w:top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GÖREVLİLER</w:t>
            </w:r>
          </w:p>
        </w:tc>
        <w:tc>
          <w:tcPr>
            <w:tcW w:w="28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ADI SOYADI</w:t>
            </w:r>
          </w:p>
        </w:tc>
      </w:tr>
      <w:tr w:rsidR="007C2420" w:rsidRPr="00F95BE4" w:rsidTr="00F95BE4">
        <w:trPr>
          <w:trHeight w:val="506"/>
        </w:trPr>
        <w:tc>
          <w:tcPr>
            <w:tcW w:w="1951" w:type="dxa"/>
            <w:tcBorders>
              <w:top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Başkan (Müd veya Müdür Yard)</w:t>
            </w:r>
          </w:p>
        </w:tc>
        <w:tc>
          <w:tcPr>
            <w:tcW w:w="2835" w:type="dxa"/>
            <w:tcBorders>
              <w:top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7C2420" w:rsidRPr="00F95BE4" w:rsidTr="00F95BE4">
        <w:trPr>
          <w:trHeight w:val="506"/>
        </w:trPr>
        <w:tc>
          <w:tcPr>
            <w:tcW w:w="19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Öğretmen (Asil</w:t>
            </w:r>
            <w:r w:rsidRPr="00F95BE4">
              <w:rPr>
                <w:rFonts w:ascii="Times New Roman" w:hAnsi="Times New Roman"/>
                <w:bCs/>
                <w:color w:val="000000"/>
              </w:rPr>
              <w:t>)</w:t>
            </w:r>
          </w:p>
        </w:tc>
        <w:tc>
          <w:tcPr>
            <w:tcW w:w="2835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5C4D9E">
              <w:rPr>
                <w:rFonts w:ascii="Times New Roman" w:hAnsi="Times New Roman"/>
                <w:bCs/>
              </w:rPr>
              <w:t>Figen YÜCE</w:t>
            </w:r>
          </w:p>
        </w:tc>
      </w:tr>
      <w:tr w:rsidR="007C2420" w:rsidRPr="00F95BE4" w:rsidTr="00F95BE4">
        <w:trPr>
          <w:trHeight w:val="506"/>
        </w:trPr>
        <w:tc>
          <w:tcPr>
            <w:tcW w:w="1951" w:type="dxa"/>
            <w:tcBorders>
              <w:bottom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Öğretmen (Asil)</w:t>
            </w:r>
          </w:p>
        </w:tc>
        <w:tc>
          <w:tcPr>
            <w:tcW w:w="2835" w:type="dxa"/>
            <w:tcBorders>
              <w:bottom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Öznur DEMİR</w:t>
            </w:r>
          </w:p>
        </w:tc>
      </w:tr>
    </w:tbl>
    <w:p w:rsidR="007C2420" w:rsidRDefault="007C2420" w:rsidP="007B3A1F">
      <w:pPr>
        <w:pBdr>
          <w:bottom w:val="dotted" w:sz="24" w:space="1" w:color="auto"/>
        </w:pBd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pBdr>
          <w:bottom w:val="dotted" w:sz="24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Default="007C2420" w:rsidP="0010751F">
      <w:pPr>
        <w:pStyle w:val="ListParagraph"/>
        <w:spacing w:before="0" w:after="0" w:line="240" w:lineRule="auto"/>
        <w:ind w:left="-142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MUAYENE VE KAB</w:t>
      </w:r>
      <w:r>
        <w:rPr>
          <w:rFonts w:ascii="Times New Roman" w:hAnsi="Times New Roman"/>
          <w:b/>
          <w:sz w:val="22"/>
          <w:szCs w:val="22"/>
        </w:rPr>
        <w:t>U</w:t>
      </w:r>
      <w:r w:rsidRPr="003F0C3B">
        <w:rPr>
          <w:rFonts w:ascii="Times New Roman" w:hAnsi="Times New Roman"/>
          <w:b/>
          <w:sz w:val="22"/>
          <w:szCs w:val="22"/>
        </w:rPr>
        <w:t>L KOMİSYONU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694"/>
        <w:gridCol w:w="2268"/>
      </w:tblGrid>
      <w:tr w:rsidR="007C2420" w:rsidRPr="00F95BE4" w:rsidTr="00F95BE4">
        <w:trPr>
          <w:trHeight w:val="340"/>
        </w:trPr>
        <w:tc>
          <w:tcPr>
            <w:tcW w:w="2694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268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694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 veya Müd. Yrd)</w:t>
            </w:r>
          </w:p>
        </w:tc>
        <w:tc>
          <w:tcPr>
            <w:tcW w:w="2268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694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2657A9">
              <w:rPr>
                <w:rFonts w:ascii="Times New Roman" w:hAnsi="Times New Roman"/>
                <w:bCs/>
                <w:color w:val="000000"/>
              </w:rPr>
              <w:t>Hüseyin NAYİR</w:t>
            </w:r>
          </w:p>
        </w:tc>
      </w:tr>
      <w:tr w:rsidR="007C2420" w:rsidRPr="00F95BE4" w:rsidTr="00F95BE4">
        <w:trPr>
          <w:trHeight w:val="284"/>
        </w:trPr>
        <w:tc>
          <w:tcPr>
            <w:tcW w:w="2694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 (Asil)</w:t>
            </w:r>
          </w:p>
        </w:tc>
        <w:tc>
          <w:tcPr>
            <w:tcW w:w="2268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Eylem ERBEY</w:t>
            </w:r>
          </w:p>
        </w:tc>
      </w:tr>
      <w:tr w:rsidR="007C2420" w:rsidRPr="00F95BE4" w:rsidTr="00F95BE4">
        <w:trPr>
          <w:trHeight w:val="284"/>
        </w:trPr>
        <w:tc>
          <w:tcPr>
            <w:tcW w:w="2694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 (Yedek)</w:t>
            </w:r>
          </w:p>
        </w:tc>
        <w:tc>
          <w:tcPr>
            <w:tcW w:w="2268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Sevcan ULUÇAY</w:t>
            </w:r>
          </w:p>
        </w:tc>
      </w:tr>
    </w:tbl>
    <w:p w:rsidR="007C2420" w:rsidRDefault="007C2420" w:rsidP="00D127FF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</w:p>
    <w:p w:rsidR="007C2420" w:rsidRDefault="007C2420" w:rsidP="00D127FF">
      <w:p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ab/>
      </w:r>
      <w:r w:rsidRPr="003F0C3B">
        <w:rPr>
          <w:rFonts w:ascii="Times New Roman" w:hAnsi="Times New Roman"/>
          <w:b/>
          <w:sz w:val="22"/>
          <w:szCs w:val="22"/>
        </w:rPr>
        <w:tab/>
        <w:t>***********</w:t>
      </w:r>
    </w:p>
    <w:p w:rsidR="007C2420" w:rsidRPr="000B2050" w:rsidRDefault="007C2420" w:rsidP="00D127FF">
      <w:pPr>
        <w:spacing w:before="0" w:after="0" w:line="240" w:lineRule="auto"/>
        <w:rPr>
          <w:rFonts w:ascii="Times New Roman" w:hAnsi="Times New Roman"/>
          <w:b/>
        </w:rPr>
      </w:pPr>
    </w:p>
    <w:p w:rsidR="007C2420" w:rsidRPr="003F0C3B" w:rsidRDefault="007C2420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DERGİ YAYIN EKİBİ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552"/>
        <w:gridCol w:w="2410"/>
      </w:tblGrid>
      <w:tr w:rsidR="007C2420" w:rsidRPr="00F95BE4" w:rsidTr="00F95BE4">
        <w:trPr>
          <w:trHeight w:val="340"/>
        </w:trPr>
        <w:tc>
          <w:tcPr>
            <w:tcW w:w="2552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 Yard)</w:t>
            </w:r>
          </w:p>
        </w:tc>
        <w:tc>
          <w:tcPr>
            <w:tcW w:w="2410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Öğrtm (Türkçe)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color w:val="000000"/>
              </w:rPr>
              <w:t>Ebru DİKBAN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Öğrtm </w:t>
            </w:r>
            <w:r w:rsidRPr="00F95BE4">
              <w:rPr>
                <w:rFonts w:ascii="Times New Roman" w:hAnsi="Times New Roman"/>
                <w:bCs/>
              </w:rPr>
              <w:t xml:space="preserve"> (Türkçe)</w:t>
            </w:r>
          </w:p>
        </w:tc>
        <w:tc>
          <w:tcPr>
            <w:tcW w:w="2410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Derya TETİK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</w:tr>
    </w:tbl>
    <w:p w:rsidR="007C2420" w:rsidRDefault="007C2420" w:rsidP="00D127FF">
      <w:p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</w:pPr>
      <w:r w:rsidRPr="003F0C3B">
        <w:rPr>
          <w:rFonts w:ascii="Times New Roman" w:hAnsi="Times New Roman"/>
          <w:b/>
          <w:bCs/>
          <w:sz w:val="22"/>
          <w:szCs w:val="22"/>
        </w:rPr>
        <w:tab/>
      </w:r>
      <w:r w:rsidRPr="003F0C3B">
        <w:rPr>
          <w:rFonts w:ascii="Times New Roman" w:hAnsi="Times New Roman"/>
          <w:b/>
          <w:bCs/>
          <w:sz w:val="22"/>
          <w:szCs w:val="22"/>
        </w:rPr>
        <w:tab/>
        <w:t>*******</w:t>
      </w:r>
      <w:r>
        <w:rPr>
          <w:rFonts w:ascii="Times New Roman" w:hAnsi="Times New Roman"/>
          <w:b/>
          <w:bCs/>
          <w:sz w:val="22"/>
          <w:szCs w:val="22"/>
        </w:rPr>
        <w:t>*</w:t>
      </w:r>
      <w:r w:rsidRPr="003F0C3B">
        <w:rPr>
          <w:rFonts w:ascii="Times New Roman" w:hAnsi="Times New Roman"/>
          <w:b/>
          <w:bCs/>
          <w:sz w:val="22"/>
          <w:szCs w:val="22"/>
        </w:rPr>
        <w:t>****</w:t>
      </w:r>
    </w:p>
    <w:p w:rsidR="007C2420" w:rsidRPr="000B2050" w:rsidRDefault="007C2420" w:rsidP="00D127FF">
      <w:pPr>
        <w:spacing w:before="0" w:after="0" w:line="240" w:lineRule="auto"/>
        <w:rPr>
          <w:rFonts w:ascii="Times New Roman" w:hAnsi="Times New Roman"/>
          <w:b/>
          <w:bCs/>
        </w:rPr>
      </w:pPr>
    </w:p>
    <w:p w:rsidR="007C2420" w:rsidRPr="003F0C3B" w:rsidRDefault="007C2420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OKUL RİSK TAKİP KURULU  (RİTA)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552"/>
        <w:gridCol w:w="2410"/>
      </w:tblGrid>
      <w:tr w:rsidR="007C2420" w:rsidRPr="00F95BE4" w:rsidTr="00F95BE4">
        <w:trPr>
          <w:trHeight w:val="340"/>
        </w:trPr>
        <w:tc>
          <w:tcPr>
            <w:tcW w:w="2552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Başkan (Müd. Yard)</w:t>
            </w:r>
          </w:p>
        </w:tc>
        <w:tc>
          <w:tcPr>
            <w:tcW w:w="2410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Şube Öğrt.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Çığır AYDIN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Reb. Öğrtm.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tcBorders>
              <w:bottom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Öğr. Mec. Başk.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İrem ARSLAN</w:t>
            </w:r>
          </w:p>
        </w:tc>
      </w:tr>
    </w:tbl>
    <w:p w:rsidR="007C2420" w:rsidRDefault="007C2420" w:rsidP="00727FA3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***********</w:t>
      </w:r>
    </w:p>
    <w:p w:rsidR="007C2420" w:rsidRPr="000B2050" w:rsidRDefault="007C2420" w:rsidP="00727FA3">
      <w:pPr>
        <w:spacing w:before="0" w:after="0" w:line="240" w:lineRule="auto"/>
        <w:jc w:val="center"/>
        <w:rPr>
          <w:rFonts w:ascii="Times New Roman" w:hAnsi="Times New Roman"/>
          <w:b/>
          <w:bCs/>
        </w:rPr>
      </w:pPr>
    </w:p>
    <w:p w:rsidR="007C2420" w:rsidRPr="003F0C3B" w:rsidRDefault="007C2420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WEB SAYFASI EKİBİ</w:t>
      </w:r>
    </w:p>
    <w:tbl>
      <w:tblPr>
        <w:tblW w:w="4962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552"/>
        <w:gridCol w:w="2410"/>
      </w:tblGrid>
      <w:tr w:rsidR="007C2420" w:rsidRPr="00F95BE4" w:rsidTr="00F95BE4">
        <w:trPr>
          <w:trHeight w:val="340"/>
        </w:trPr>
        <w:tc>
          <w:tcPr>
            <w:tcW w:w="2552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95BE4">
              <w:rPr>
                <w:rFonts w:ascii="Times New Roman" w:hAnsi="Times New Roman"/>
                <w:bCs/>
                <w:color w:val="000000"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(Müdür Yard)</w:t>
            </w:r>
          </w:p>
        </w:tc>
        <w:tc>
          <w:tcPr>
            <w:tcW w:w="2410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Çığır AYDIN</w:t>
            </w:r>
          </w:p>
        </w:tc>
      </w:tr>
      <w:tr w:rsidR="007C2420" w:rsidRPr="00F95BE4" w:rsidTr="00F95BE4">
        <w:trPr>
          <w:trHeight w:val="284"/>
        </w:trPr>
        <w:tc>
          <w:tcPr>
            <w:tcW w:w="2552" w:type="dxa"/>
            <w:tcBorders>
              <w:bottom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Öğretmen 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</w:tbl>
    <w:p w:rsidR="007C2420" w:rsidRDefault="007C2420" w:rsidP="00915BC7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Pr="00915BC7" w:rsidRDefault="007C2420" w:rsidP="00915BC7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*************</w:t>
      </w:r>
    </w:p>
    <w:p w:rsidR="007C2420" w:rsidRPr="003F0C3B" w:rsidRDefault="007C2420" w:rsidP="005242AA">
      <w:pPr>
        <w:pStyle w:val="ListParagraph"/>
        <w:numPr>
          <w:ilvl w:val="0"/>
          <w:numId w:val="4"/>
        </w:numPr>
        <w:spacing w:before="0" w:after="0" w:line="240" w:lineRule="auto"/>
        <w:ind w:left="284" w:hanging="426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DİLEK KUTUSU İZLEME VE DEĞERLENDİRME KOMİSYONU</w:t>
      </w:r>
    </w:p>
    <w:tbl>
      <w:tblPr>
        <w:tblW w:w="4426" w:type="dxa"/>
        <w:tblInd w:w="-459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16"/>
        <w:gridCol w:w="2410"/>
      </w:tblGrid>
      <w:tr w:rsidR="007C2420" w:rsidRPr="00F95BE4" w:rsidTr="00243E43">
        <w:trPr>
          <w:trHeight w:val="340"/>
        </w:trPr>
        <w:tc>
          <w:tcPr>
            <w:tcW w:w="2016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410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7C2420" w:rsidRPr="00F95BE4" w:rsidTr="00243E43">
        <w:trPr>
          <w:trHeight w:val="284"/>
        </w:trPr>
        <w:tc>
          <w:tcPr>
            <w:tcW w:w="2016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(Müdür)</w:t>
            </w:r>
          </w:p>
        </w:tc>
        <w:tc>
          <w:tcPr>
            <w:tcW w:w="2410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7C2420" w:rsidRPr="00F95BE4" w:rsidTr="00243E43">
        <w:trPr>
          <w:trHeight w:val="284"/>
        </w:trPr>
        <w:tc>
          <w:tcPr>
            <w:tcW w:w="2016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Öğrt.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C2420" w:rsidRPr="00F95BE4" w:rsidTr="00243E43">
        <w:trPr>
          <w:trHeight w:val="284"/>
        </w:trPr>
        <w:tc>
          <w:tcPr>
            <w:tcW w:w="2016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Branş Öğrtm.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  <w:tr w:rsidR="007C2420" w:rsidRPr="00F95BE4" w:rsidTr="00243E43">
        <w:trPr>
          <w:trHeight w:val="284"/>
        </w:trPr>
        <w:tc>
          <w:tcPr>
            <w:tcW w:w="2016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Aile Birliğinden Veli</w:t>
            </w:r>
          </w:p>
        </w:tc>
        <w:tc>
          <w:tcPr>
            <w:tcW w:w="2410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Duygu KAÇAK</w:t>
            </w:r>
          </w:p>
        </w:tc>
      </w:tr>
      <w:tr w:rsidR="007C2420" w:rsidRPr="00F95BE4" w:rsidTr="00243E43">
        <w:trPr>
          <w:trHeight w:val="284"/>
        </w:trPr>
        <w:tc>
          <w:tcPr>
            <w:tcW w:w="2016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Öğrenci Temsilcisi</w:t>
            </w:r>
          </w:p>
        </w:tc>
        <w:tc>
          <w:tcPr>
            <w:tcW w:w="2410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İrem ARSLAN</w:t>
            </w:r>
          </w:p>
        </w:tc>
      </w:tr>
    </w:tbl>
    <w:p w:rsidR="007C2420" w:rsidRDefault="007C2420" w:rsidP="00727FA3">
      <w:pPr>
        <w:pStyle w:val="ListParagraph"/>
        <w:pBdr>
          <w:bottom w:val="dotted" w:sz="24" w:space="1" w:color="auto"/>
        </w:pBdr>
        <w:spacing w:before="0" w:after="0" w:line="240" w:lineRule="auto"/>
        <w:ind w:left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Pr="003F0C3B" w:rsidRDefault="007C2420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7C2420" w:rsidRPr="003F0C3B" w:rsidRDefault="007C2420" w:rsidP="00132CEF">
      <w:pPr>
        <w:pStyle w:val="ListParagraph"/>
        <w:numPr>
          <w:ilvl w:val="0"/>
          <w:numId w:val="4"/>
        </w:numPr>
        <w:spacing w:before="0" w:after="0" w:line="240" w:lineRule="auto"/>
        <w:ind w:right="-284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OKUL AİLE BİR. YÖNETİM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93"/>
        <w:gridCol w:w="2693"/>
      </w:tblGrid>
      <w:tr w:rsidR="007C2420" w:rsidRPr="00F95BE4" w:rsidTr="00F95BE4">
        <w:trPr>
          <w:trHeight w:val="340"/>
        </w:trPr>
        <w:tc>
          <w:tcPr>
            <w:tcW w:w="20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6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Başkan </w:t>
            </w:r>
          </w:p>
        </w:tc>
        <w:tc>
          <w:tcPr>
            <w:tcW w:w="2693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Duygu KAÇAK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Yrd.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Sıdıka CEBECİ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Muhasip</w:t>
            </w:r>
          </w:p>
        </w:tc>
        <w:tc>
          <w:tcPr>
            <w:tcW w:w="2693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Zuhal UZUN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Yazman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Kurtuluş DEDEAĞAÇLI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tcBorders>
              <w:bottom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Üye</w:t>
            </w:r>
          </w:p>
        </w:tc>
        <w:tc>
          <w:tcPr>
            <w:tcW w:w="2693" w:type="dxa"/>
            <w:tcBorders>
              <w:bottom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Reyhan SOYLU</w:t>
            </w:r>
          </w:p>
        </w:tc>
      </w:tr>
    </w:tbl>
    <w:p w:rsidR="007C2420" w:rsidRPr="003F0C3B" w:rsidRDefault="007C2420" w:rsidP="00727FA3">
      <w:pPr>
        <w:spacing w:before="0"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***********</w:t>
      </w:r>
    </w:p>
    <w:p w:rsidR="007C2420" w:rsidRPr="000B2050" w:rsidRDefault="007C2420" w:rsidP="00E22B13">
      <w:pPr>
        <w:spacing w:before="0" w:after="0" w:line="240" w:lineRule="auto"/>
        <w:rPr>
          <w:rFonts w:ascii="Times New Roman" w:hAnsi="Times New Roman"/>
          <w:b/>
          <w:bCs/>
        </w:rPr>
      </w:pPr>
    </w:p>
    <w:p w:rsidR="007C2420" w:rsidRPr="003F0C3B" w:rsidRDefault="007C2420" w:rsidP="00132CEF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SINAV VE İSTATİSTİK KURULU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93"/>
        <w:gridCol w:w="2693"/>
      </w:tblGrid>
      <w:tr w:rsidR="007C2420" w:rsidRPr="00F95BE4" w:rsidTr="00F95BE4">
        <w:trPr>
          <w:trHeight w:val="340"/>
        </w:trPr>
        <w:tc>
          <w:tcPr>
            <w:tcW w:w="20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6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 xml:space="preserve">Kom.Başkanı </w:t>
            </w:r>
            <w:r w:rsidRPr="00F95BE4">
              <w:rPr>
                <w:rFonts w:ascii="Times New Roman" w:hAnsi="Times New Roman"/>
                <w:bCs/>
                <w:sz w:val="16"/>
                <w:szCs w:val="16"/>
              </w:rPr>
              <w:t>(Ok. Md.)</w:t>
            </w:r>
          </w:p>
        </w:tc>
        <w:tc>
          <w:tcPr>
            <w:tcW w:w="2693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Ayhan AĞRI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Bşk.Yrd.(Md.Yrd)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tcBorders>
              <w:bottom w:val="single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Öğretmen</w:t>
            </w:r>
          </w:p>
        </w:tc>
        <w:tc>
          <w:tcPr>
            <w:tcW w:w="2693" w:type="dxa"/>
            <w:tcBorders>
              <w:bottom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</w:tbl>
    <w:p w:rsidR="007C2420" w:rsidRPr="003F0C3B" w:rsidRDefault="007C2420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</w:t>
      </w:r>
    </w:p>
    <w:p w:rsidR="007C2420" w:rsidRPr="000B2050" w:rsidRDefault="007C2420" w:rsidP="005F0E33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</w:p>
    <w:p w:rsidR="007C2420" w:rsidRPr="003F0C3B" w:rsidRDefault="007C2420" w:rsidP="00132CEF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BEP KOMİSYONU</w:t>
      </w:r>
    </w:p>
    <w:tbl>
      <w:tblPr>
        <w:tblW w:w="4786" w:type="dxa"/>
        <w:tblBorders>
          <w:top w:val="single" w:sz="4" w:space="0" w:color="912122"/>
          <w:left w:val="single" w:sz="4" w:space="0" w:color="912122"/>
          <w:bottom w:val="single" w:sz="4" w:space="0" w:color="912122"/>
          <w:right w:val="single" w:sz="4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2093"/>
        <w:gridCol w:w="2693"/>
      </w:tblGrid>
      <w:tr w:rsidR="007C2420" w:rsidRPr="00F95BE4" w:rsidTr="00F95BE4">
        <w:trPr>
          <w:trHeight w:val="340"/>
        </w:trPr>
        <w:tc>
          <w:tcPr>
            <w:tcW w:w="20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693" w:type="dxa"/>
            <w:tcBorders>
              <w:top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(Müd. Yard)</w:t>
            </w:r>
          </w:p>
        </w:tc>
        <w:tc>
          <w:tcPr>
            <w:tcW w:w="2693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Öğrtm.</w:t>
            </w:r>
          </w:p>
        </w:tc>
        <w:tc>
          <w:tcPr>
            <w:tcW w:w="2693" w:type="dxa"/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>Sınıf</w:t>
            </w:r>
            <w:r w:rsidRPr="00F95BE4">
              <w:rPr>
                <w:rFonts w:ascii="Times New Roman" w:hAnsi="Times New Roman"/>
                <w:bCs/>
              </w:rPr>
              <w:t xml:space="preserve"> Öğrtm.</w:t>
            </w:r>
          </w:p>
        </w:tc>
        <w:tc>
          <w:tcPr>
            <w:tcW w:w="2693" w:type="dxa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Sevcan ULUÇAY</w:t>
            </w:r>
          </w:p>
        </w:tc>
      </w:tr>
      <w:tr w:rsidR="007C2420" w:rsidRPr="00F95BE4" w:rsidTr="00F95BE4">
        <w:trPr>
          <w:trHeight w:val="284"/>
        </w:trPr>
        <w:tc>
          <w:tcPr>
            <w:tcW w:w="2093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Sınıf </w:t>
            </w:r>
            <w:r w:rsidRPr="00F95BE4">
              <w:rPr>
                <w:rFonts w:ascii="Times New Roman" w:hAnsi="Times New Roman"/>
                <w:bCs/>
              </w:rPr>
              <w:t>Öğrtm.</w:t>
            </w:r>
          </w:p>
        </w:tc>
        <w:tc>
          <w:tcPr>
            <w:tcW w:w="2693" w:type="dxa"/>
            <w:tcBorders>
              <w:bottom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</w:tbl>
    <w:p w:rsidR="007C2420" w:rsidRDefault="007C2420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7C2420" w:rsidRDefault="007C2420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</w:t>
      </w:r>
    </w:p>
    <w:p w:rsidR="007C2420" w:rsidRDefault="007C2420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</w:p>
    <w:p w:rsidR="007C2420" w:rsidRDefault="007C2420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</w:p>
    <w:p w:rsidR="007C2420" w:rsidRDefault="007C2420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Default="007C2420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383A4E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727FA3">
      <w:pPr>
        <w:pStyle w:val="ListParagraph"/>
        <w:spacing w:before="0" w:after="0" w:line="240" w:lineRule="auto"/>
        <w:ind w:left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*************</w:t>
      </w:r>
    </w:p>
    <w:p w:rsidR="007C2420" w:rsidRPr="000B2050" w:rsidRDefault="007C2420" w:rsidP="00DD6577">
      <w:pPr>
        <w:pStyle w:val="ListParagraph"/>
        <w:spacing w:before="0" w:after="0" w:line="240" w:lineRule="auto"/>
        <w:ind w:left="0"/>
        <w:rPr>
          <w:rFonts w:ascii="Times New Roman" w:hAnsi="Times New Roman"/>
          <w:b/>
        </w:rPr>
      </w:pPr>
      <w:r w:rsidRPr="003F0C3B">
        <w:rPr>
          <w:rFonts w:ascii="Times New Roman" w:hAnsi="Times New Roman"/>
          <w:b/>
          <w:sz w:val="22"/>
          <w:szCs w:val="22"/>
        </w:rPr>
        <w:tab/>
      </w:r>
    </w:p>
    <w:p w:rsidR="007C2420" w:rsidRPr="003F0C3B" w:rsidRDefault="007C2420" w:rsidP="00727FA3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sz w:val="22"/>
          <w:szCs w:val="22"/>
        </w:rPr>
      </w:pPr>
      <w:r w:rsidRPr="003F0C3B">
        <w:rPr>
          <w:rFonts w:ascii="Times New Roman" w:hAnsi="Times New Roman"/>
          <w:b/>
          <w:sz w:val="22"/>
          <w:szCs w:val="22"/>
        </w:rPr>
        <w:t>DEĞERLER EĞİTİMİ YÜRÜTME KURULU</w:t>
      </w:r>
    </w:p>
    <w:tbl>
      <w:tblPr>
        <w:tblW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551"/>
      </w:tblGrid>
      <w:tr w:rsidR="007C2420" w:rsidRPr="00F95BE4" w:rsidTr="00F95BE4">
        <w:trPr>
          <w:trHeight w:val="397"/>
        </w:trPr>
        <w:tc>
          <w:tcPr>
            <w:tcW w:w="2235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GÖREVLİLER</w:t>
            </w:r>
          </w:p>
        </w:tc>
        <w:tc>
          <w:tcPr>
            <w:tcW w:w="2551" w:type="dxa"/>
            <w:tcBorders>
              <w:top w:val="single" w:sz="4" w:space="0" w:color="912122"/>
              <w:left w:val="single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ADI SOYADI</w:t>
            </w:r>
          </w:p>
        </w:tc>
      </w:tr>
      <w:tr w:rsidR="007C2420" w:rsidRPr="00F95BE4" w:rsidTr="00F95BE4">
        <w:trPr>
          <w:trHeight w:val="284"/>
        </w:trPr>
        <w:tc>
          <w:tcPr>
            <w:tcW w:w="2235" w:type="dxa"/>
            <w:tcBorders>
              <w:top w:val="single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Başkan  (Müd. Yard)</w:t>
            </w:r>
          </w:p>
        </w:tc>
        <w:tc>
          <w:tcPr>
            <w:tcW w:w="2551" w:type="dxa"/>
            <w:tcBorders>
              <w:top w:val="single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5C4D9E">
              <w:rPr>
                <w:rFonts w:ascii="Times New Roman" w:hAnsi="Times New Roman"/>
                <w:bCs/>
                <w:color w:val="000000"/>
              </w:rPr>
              <w:t>Oğuz TURHAN</w:t>
            </w:r>
          </w:p>
        </w:tc>
      </w:tr>
      <w:tr w:rsidR="007C2420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Rehber Öğr.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5. sınıf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Figen YÜCE</w:t>
            </w:r>
          </w:p>
        </w:tc>
      </w:tr>
      <w:tr w:rsidR="007C2420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6. sınıf rehber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Sevcan ULUÇAY</w:t>
            </w:r>
          </w:p>
        </w:tc>
      </w:tr>
      <w:tr w:rsidR="007C2420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dotted" w:sz="4" w:space="0" w:color="912122"/>
              <w:right w:val="dotted" w:sz="4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7. sınıf rehber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dotted" w:sz="4" w:space="0" w:color="912122"/>
              <w:right w:val="single" w:sz="4" w:space="0" w:color="912122"/>
            </w:tcBorders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Hüseyin NAYİR</w:t>
            </w:r>
          </w:p>
        </w:tc>
      </w:tr>
      <w:tr w:rsidR="007C2420" w:rsidRPr="00F95BE4" w:rsidTr="00F95BE4">
        <w:trPr>
          <w:trHeight w:val="284"/>
        </w:trPr>
        <w:tc>
          <w:tcPr>
            <w:tcW w:w="2235" w:type="dxa"/>
            <w:tcBorders>
              <w:top w:val="dotted" w:sz="4" w:space="0" w:color="912122"/>
              <w:left w:val="single" w:sz="4" w:space="0" w:color="912122"/>
              <w:bottom w:val="single" w:sz="4" w:space="0" w:color="912122"/>
              <w:right w:val="dotted" w:sz="4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</w:rPr>
            </w:pPr>
            <w:r w:rsidRPr="00F95BE4">
              <w:rPr>
                <w:rFonts w:ascii="Times New Roman" w:hAnsi="Times New Roman"/>
                <w:bCs/>
              </w:rPr>
              <w:t>8. sınıf rehber öğrt.</w:t>
            </w:r>
          </w:p>
        </w:tc>
        <w:tc>
          <w:tcPr>
            <w:tcW w:w="2551" w:type="dxa"/>
            <w:tcBorders>
              <w:top w:val="dotted" w:sz="4" w:space="0" w:color="912122"/>
              <w:left w:val="dotted" w:sz="4" w:space="0" w:color="912122"/>
              <w:bottom w:val="single" w:sz="4" w:space="0" w:color="912122"/>
              <w:right w:val="single" w:sz="4" w:space="0" w:color="912122"/>
            </w:tcBorders>
            <w:shd w:val="clear" w:color="auto" w:fill="FEF0CD"/>
            <w:vAlign w:val="center"/>
          </w:tcPr>
          <w:p w:rsidR="007C2420" w:rsidRPr="005C4D9E" w:rsidRDefault="007C2420" w:rsidP="00F95BE4">
            <w:pPr>
              <w:spacing w:before="0"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Ebru DİKBASAN</w:t>
            </w:r>
          </w:p>
        </w:tc>
      </w:tr>
    </w:tbl>
    <w:p w:rsidR="007C2420" w:rsidRPr="001A41E2" w:rsidRDefault="007C2420" w:rsidP="000B2050">
      <w:pPr>
        <w:spacing w:before="0"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**************</w:t>
      </w:r>
    </w:p>
    <w:p w:rsidR="007C2420" w:rsidRDefault="007C2420" w:rsidP="00727FA3">
      <w:pPr>
        <w:pStyle w:val="ListParagraph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/>
          <w:bCs/>
          <w:sz w:val="22"/>
          <w:szCs w:val="22"/>
        </w:rPr>
        <w:sectPr w:rsidR="007C2420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p w:rsidR="007C2420" w:rsidRDefault="007C2420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915BC7">
      <w:pPr>
        <w:pStyle w:val="ListParagraph"/>
        <w:spacing w:before="0" w:after="0" w:line="36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647BC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bCs/>
          <w:sz w:val="22"/>
          <w:szCs w:val="22"/>
        </w:rPr>
      </w:pPr>
    </w:p>
    <w:p w:rsidR="007C2420" w:rsidRDefault="007C2420" w:rsidP="007647BC">
      <w:pPr>
        <w:pStyle w:val="ListParagraph"/>
        <w:spacing w:before="0" w:after="0" w:line="240" w:lineRule="auto"/>
        <w:ind w:left="0"/>
        <w:rPr>
          <w:rFonts w:ascii="Times New Roman" w:hAnsi="Times New Roman"/>
          <w:b/>
          <w:bCs/>
          <w:sz w:val="22"/>
          <w:szCs w:val="22"/>
        </w:rPr>
        <w:sectPr w:rsidR="007C2420" w:rsidSect="006C3C84">
          <w:headerReference w:type="first" r:id="rId10"/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docGrid w:linePitch="360"/>
        </w:sectPr>
      </w:pPr>
    </w:p>
    <w:p w:rsidR="007C2420" w:rsidRPr="003F0C3B" w:rsidRDefault="007C2420" w:rsidP="0071739B">
      <w:pPr>
        <w:pStyle w:val="ListParagraph"/>
        <w:autoSpaceDE w:val="0"/>
        <w:autoSpaceDN w:val="0"/>
        <w:adjustRightInd w:val="0"/>
        <w:spacing w:before="0" w:after="0" w:line="240" w:lineRule="auto"/>
        <w:ind w:left="0"/>
        <w:rPr>
          <w:rFonts w:ascii="Times New Roman" w:hAnsi="Times New Roman"/>
          <w:b/>
          <w:sz w:val="22"/>
          <w:szCs w:val="22"/>
        </w:rPr>
        <w:sectPr w:rsidR="007C2420" w:rsidRPr="003F0C3B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p w:rsidR="007C2420" w:rsidRPr="003F0C3B" w:rsidRDefault="007C2420" w:rsidP="00A725B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0"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TAŞIMA MERKEZİ İLKÖĞRETİM OKULU</w:t>
      </w:r>
    </w:p>
    <w:tbl>
      <w:tblPr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4928"/>
        <w:gridCol w:w="2268"/>
        <w:gridCol w:w="2410"/>
      </w:tblGrid>
      <w:tr w:rsidR="007C2420" w:rsidRPr="00F95BE4" w:rsidTr="00F95BE4">
        <w:trPr>
          <w:trHeight w:val="624"/>
        </w:trPr>
        <w:tc>
          <w:tcPr>
            <w:tcW w:w="4928" w:type="dxa"/>
            <w:tcBorders>
              <w:top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ÖĞRENCİNİN HANGİ OKULDAN TAŞINDIĞI</w:t>
            </w:r>
          </w:p>
        </w:tc>
        <w:tc>
          <w:tcPr>
            <w:tcW w:w="2268" w:type="dxa"/>
            <w:tcBorders>
              <w:top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TAŞINAN ÖĞRENCİNİN SINIFI</w:t>
            </w:r>
          </w:p>
        </w:tc>
        <w:tc>
          <w:tcPr>
            <w:tcW w:w="2410" w:type="dxa"/>
            <w:tcBorders>
              <w:top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TAŞINAN ÖĞRENCİNİN SAYISI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Beykonak Köyü- Kırkkavak Köyü</w:t>
            </w:r>
          </w:p>
        </w:tc>
        <w:tc>
          <w:tcPr>
            <w:tcW w:w="2268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Çakmak-hamitli-sığırcılı-s.müsellim-Kurttepe-Değitmenciköy-İstasyon Mah.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Çiftlik Köyü -Karayayla Köyü-</w:t>
            </w:r>
          </w:p>
        </w:tc>
        <w:tc>
          <w:tcPr>
            <w:tcW w:w="2268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Eskiköy-</w:t>
            </w:r>
            <w:r>
              <w:t xml:space="preserve"> </w:t>
            </w:r>
            <w:r w:rsidRPr="00634521">
              <w:rPr>
                <w:rFonts w:ascii="Times New Roman" w:hAnsi="Times New Roman"/>
                <w:b/>
                <w:bCs/>
                <w:sz w:val="22"/>
                <w:szCs w:val="22"/>
              </w:rPr>
              <w:t>Kiremitçisalih Köyü-</w:t>
            </w:r>
          </w:p>
        </w:tc>
        <w:tc>
          <w:tcPr>
            <w:tcW w:w="2268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Gemici Köyü- Kurduköy-çalıköy-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Hasanpınar Köyü-</w:t>
            </w:r>
          </w:p>
        </w:tc>
        <w:tc>
          <w:tcPr>
            <w:tcW w:w="2268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Malkoç-Bayramlı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Başağıl-bıldır-ömerbey-</w:t>
            </w:r>
          </w:p>
        </w:tc>
        <w:tc>
          <w:tcPr>
            <w:tcW w:w="2268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F3987">
              <w:rPr>
                <w:rFonts w:ascii="Times New Roman" w:hAnsi="Times New Roman"/>
                <w:b/>
                <w:bCs/>
                <w:sz w:val="22"/>
                <w:szCs w:val="22"/>
              </w:rPr>
              <w:t>Salarlı</w:t>
            </w:r>
          </w:p>
        </w:tc>
        <w:tc>
          <w:tcPr>
            <w:tcW w:w="2268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  <w:r w:rsidRPr="00D37C15">
              <w:rPr>
                <w:rFonts w:ascii="Times New Roman" w:hAnsi="Times New Roman"/>
                <w:color w:val="000000"/>
                <w:sz w:val="22"/>
                <w:szCs w:val="22"/>
              </w:rPr>
              <w:t>-8</w:t>
            </w: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16</w:t>
            </w:r>
          </w:p>
        </w:tc>
      </w:tr>
      <w:tr w:rsidR="007C2420" w:rsidRPr="00F95BE4" w:rsidTr="00F95BE4">
        <w:trPr>
          <w:trHeight w:val="284"/>
        </w:trPr>
        <w:tc>
          <w:tcPr>
            <w:tcW w:w="4928" w:type="dxa"/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EF0CD"/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2F04C9">
        <w:trPr>
          <w:trHeight w:val="284"/>
        </w:trPr>
        <w:tc>
          <w:tcPr>
            <w:tcW w:w="7196" w:type="dxa"/>
            <w:gridSpan w:val="2"/>
            <w:tcBorders>
              <w:bottom w:val="single" w:sz="8" w:space="0" w:color="912122"/>
            </w:tcBorders>
          </w:tcPr>
          <w:p w:rsidR="007C2420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TOPLAM</w:t>
            </w:r>
          </w:p>
        </w:tc>
        <w:tc>
          <w:tcPr>
            <w:tcW w:w="2410" w:type="dxa"/>
            <w:tcBorders>
              <w:bottom w:val="single" w:sz="8" w:space="0" w:color="912122"/>
            </w:tcBorders>
            <w:vAlign w:val="center"/>
          </w:tcPr>
          <w:p w:rsidR="007C2420" w:rsidRPr="00D37C15" w:rsidRDefault="007C2420" w:rsidP="00D37C15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bookmarkStart w:id="39" w:name="_GoBack"/>
            <w:bookmarkEnd w:id="39"/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56</w:t>
            </w:r>
          </w:p>
        </w:tc>
      </w:tr>
    </w:tbl>
    <w:p w:rsidR="007C2420" w:rsidRPr="003F0C3B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  <w:sectPr w:rsidR="007C2420" w:rsidRPr="003F0C3B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space="708"/>
          <w:titlePg/>
          <w:docGrid w:linePitch="360"/>
        </w:sectPr>
      </w:pPr>
    </w:p>
    <w:p w:rsidR="007C2420" w:rsidRPr="003F0C3B" w:rsidRDefault="007C2420" w:rsidP="0088706B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/>
          <w:b/>
          <w:sz w:val="22"/>
          <w:szCs w:val="22"/>
        </w:rPr>
        <w:sectPr w:rsidR="007C2420" w:rsidRPr="003F0C3B" w:rsidSect="006C3C84">
          <w:type w:val="continuous"/>
          <w:pgSz w:w="11906" w:h="16838"/>
          <w:pgMar w:top="1418" w:right="1558" w:bottom="1701" w:left="1418" w:header="709" w:footer="709" w:gutter="0"/>
          <w:pgBorders w:offsetFrom="page">
            <w:top w:val="single" w:sz="8" w:space="24" w:color="78C0D4" w:shadow="1"/>
            <w:left w:val="single" w:sz="8" w:space="24" w:color="78C0D4" w:shadow="1"/>
            <w:bottom w:val="single" w:sz="8" w:space="24" w:color="78C0D4" w:shadow="1"/>
            <w:right w:val="single" w:sz="8" w:space="24" w:color="78C0D4" w:shadow="1"/>
          </w:pgBorders>
          <w:cols w:num="2" w:space="708"/>
          <w:titlePg/>
          <w:docGrid w:linePitch="360"/>
        </w:sectPr>
      </w:pPr>
    </w:p>
    <w:p w:rsidR="007C2420" w:rsidRPr="003F0C3B" w:rsidRDefault="007C2420" w:rsidP="007A1577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40" w:name="_Toc320175877"/>
      <w:bookmarkStart w:id="41" w:name="_Toc320176988"/>
      <w:bookmarkStart w:id="42" w:name="_Toc320177069"/>
      <w:r w:rsidRPr="003F0C3B">
        <w:rPr>
          <w:rFonts w:ascii="Times New Roman" w:hAnsi="Times New Roman"/>
        </w:rPr>
        <w:t>KURUMUN hedefleri ve projeleri</w:t>
      </w:r>
      <w:bookmarkEnd w:id="40"/>
      <w:bookmarkEnd w:id="41"/>
      <w:bookmarkEnd w:id="42"/>
    </w:p>
    <w:p w:rsidR="007C2420" w:rsidRPr="003F0C3B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Pr="003F0C3B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tbl>
      <w:tblPr>
        <w:tblW w:w="0" w:type="auto"/>
        <w:tblInd w:w="108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0A0"/>
      </w:tblPr>
      <w:tblGrid>
        <w:gridCol w:w="1695"/>
        <w:gridCol w:w="7946"/>
      </w:tblGrid>
      <w:tr w:rsidR="007C2420" w:rsidRPr="00F95BE4" w:rsidTr="00F95BE4">
        <w:trPr>
          <w:trHeight w:val="4234"/>
        </w:trPr>
        <w:tc>
          <w:tcPr>
            <w:tcW w:w="1695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color w:val="000000"/>
                <w:spacing w:val="15"/>
                <w:sz w:val="22"/>
                <w:szCs w:val="22"/>
              </w:rPr>
              <w:t>Hedeflerimiz</w:t>
            </w:r>
          </w:p>
        </w:tc>
        <w:tc>
          <w:tcPr>
            <w:tcW w:w="7946" w:type="dxa"/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 xml:space="preserve">okulumuz kayıt bölgesi içerisinde yer olan bütün çocukların okula erişimini ve devamını sağlamak. 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okula devam eden bütün çocuklarımızın okulda en iyi şekilde zaman geçirebilecekleri her türlü eğitim, spor, oyun, kültür ve sanat gibi ortamlarını yaratmak ve bu ortamlardan en azami şekilde faydalanmalarını sağlamak.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öğrencilerimizin ve velilerimizin okulumuzun eğitim kalitesiyle gurur duymalarını sağlamak.</w:t>
            </w:r>
          </w:p>
          <w:p w:rsidR="007C2420" w:rsidRPr="00F95BE4" w:rsidRDefault="007C2420" w:rsidP="00E81E1B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 xml:space="preserve"> okulumuz öğrencilerini bir üst öğrenime en iyi şekilde hazırlamak.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5.</w:t>
            </w:r>
            <w:r>
              <w:rPr>
                <w:rFonts w:ascii="Times New Roman" w:hAnsi="Times New Roman"/>
                <w:caps/>
                <w:color w:val="000000"/>
                <w:spacing w:val="15"/>
                <w:sz w:val="22"/>
                <w:szCs w:val="22"/>
              </w:rPr>
              <w:t>veliler tarafından tercih edilen okul olmak.</w:t>
            </w:r>
          </w:p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4238"/>
        </w:trPr>
        <w:tc>
          <w:tcPr>
            <w:tcW w:w="1695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aps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/>
                <w:spacing w:val="15"/>
                <w:sz w:val="22"/>
                <w:szCs w:val="22"/>
              </w:rPr>
              <w:t>Projelerimiz</w:t>
            </w:r>
          </w:p>
        </w:tc>
        <w:tc>
          <w:tcPr>
            <w:tcW w:w="7946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2017-2018 eĞİTİM-öĞRETİM YILI tubitak 4006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safiye erol okuyor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ONLAR BİZİM DOSTLARIMIZ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oKULUMUZ GÜZELLEŞİYOR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aps/>
                <w:color w:val="000000"/>
                <w:spacing w:val="15"/>
                <w:sz w:val="22"/>
                <w:szCs w:val="22"/>
              </w:rPr>
              <w:t>5.</w:t>
            </w:r>
          </w:p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aps/>
                <w:color w:val="000000"/>
                <w:spacing w:val="15"/>
                <w:sz w:val="22"/>
                <w:szCs w:val="22"/>
              </w:rPr>
            </w:pPr>
          </w:p>
        </w:tc>
      </w:tr>
    </w:tbl>
    <w:p w:rsidR="007C2420" w:rsidRPr="003F0C3B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Default="007C2420" w:rsidP="0088706B">
      <w:pPr>
        <w:spacing w:before="0" w:after="0" w:line="240" w:lineRule="auto"/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Pr="003F0C3B" w:rsidRDefault="007C2420" w:rsidP="0034159F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43" w:name="_Toc288428131"/>
      <w:bookmarkStart w:id="44" w:name="_Toc320175878"/>
      <w:bookmarkStart w:id="45" w:name="_Toc320176989"/>
      <w:bookmarkStart w:id="46" w:name="_Toc320177070"/>
      <w:r w:rsidRPr="003F0C3B">
        <w:rPr>
          <w:rFonts w:ascii="Times New Roman" w:hAnsi="Times New Roman"/>
        </w:rPr>
        <w:t>KURUMUN SOSYAL-SPORTİF FAALİYETLERİ:</w:t>
      </w:r>
      <w:bookmarkEnd w:id="43"/>
      <w:bookmarkEnd w:id="44"/>
      <w:bookmarkEnd w:id="45"/>
      <w:bookmarkEnd w:id="46"/>
    </w:p>
    <w:p w:rsidR="007C2420" w:rsidRDefault="007C2420" w:rsidP="009079BF">
      <w:pPr>
        <w:spacing w:before="0" w:after="0"/>
        <w:jc w:val="center"/>
        <w:rPr>
          <w:rFonts w:ascii="Times New Roman" w:hAnsi="Times New Roman"/>
          <w:sz w:val="22"/>
          <w:szCs w:val="22"/>
        </w:rPr>
      </w:pPr>
    </w:p>
    <w:tbl>
      <w:tblPr>
        <w:tblW w:w="9674" w:type="dxa"/>
        <w:tblInd w:w="108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single" w:sz="8" w:space="0" w:color="912122"/>
          <w:insideV w:val="single" w:sz="8" w:space="0" w:color="912122"/>
        </w:tblBorders>
        <w:tblLook w:val="01E0"/>
      </w:tblPr>
      <w:tblGrid>
        <w:gridCol w:w="1701"/>
        <w:gridCol w:w="7973"/>
      </w:tblGrid>
      <w:tr w:rsidR="007C2420" w:rsidRPr="00F95BE4" w:rsidTr="00F95BE4">
        <w:trPr>
          <w:trHeight w:val="2277"/>
        </w:trPr>
        <w:tc>
          <w:tcPr>
            <w:tcW w:w="170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Sosyal-Kültürel ve Tanıtım Programları</w:t>
            </w:r>
          </w:p>
        </w:tc>
        <w:tc>
          <w:tcPr>
            <w:tcW w:w="797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277"/>
        </w:trPr>
        <w:tc>
          <w:tcPr>
            <w:tcW w:w="1701" w:type="dxa"/>
            <w:vAlign w:val="center"/>
          </w:tcPr>
          <w:p w:rsidR="007C2420" w:rsidRPr="00F95BE4" w:rsidRDefault="007C2420" w:rsidP="0010205D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Gezi İnceleme Programları</w:t>
            </w:r>
          </w:p>
        </w:tc>
        <w:tc>
          <w:tcPr>
            <w:tcW w:w="7973" w:type="dxa"/>
            <w:vAlign w:val="center"/>
          </w:tcPr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</w:tc>
      </w:tr>
      <w:tr w:rsidR="007C2420" w:rsidRPr="00F95BE4" w:rsidTr="00F95BE4">
        <w:trPr>
          <w:trHeight w:val="2277"/>
        </w:trPr>
        <w:tc>
          <w:tcPr>
            <w:tcW w:w="1701" w:type="dxa"/>
            <w:shd w:val="clear" w:color="auto" w:fill="FEF0CD"/>
            <w:vAlign w:val="center"/>
          </w:tcPr>
          <w:p w:rsidR="007C2420" w:rsidRPr="00F95BE4" w:rsidRDefault="007C2420" w:rsidP="0010205D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Tören ve Kutlama Programları</w:t>
            </w:r>
          </w:p>
        </w:tc>
        <w:tc>
          <w:tcPr>
            <w:tcW w:w="797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GAZİLER GÜNÜ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29 EKİM CUMHURİYET BAYRAMI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23 NİSAN ULUAL EGEMENLİK VE ÇOCUK BAYRAMI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</w:tc>
      </w:tr>
      <w:tr w:rsidR="007C2420" w:rsidRPr="00F95BE4" w:rsidTr="009B6EFB">
        <w:trPr>
          <w:trHeight w:val="3048"/>
        </w:trPr>
        <w:tc>
          <w:tcPr>
            <w:tcW w:w="1701" w:type="dxa"/>
            <w:vAlign w:val="center"/>
          </w:tcPr>
          <w:p w:rsidR="007C2420" w:rsidRPr="00F95BE4" w:rsidRDefault="007C2420" w:rsidP="0010205D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olor w:val="000000"/>
                <w:sz w:val="22"/>
                <w:szCs w:val="22"/>
              </w:rPr>
              <w:t>Sportif Faaliyetler</w:t>
            </w:r>
          </w:p>
        </w:tc>
        <w:tc>
          <w:tcPr>
            <w:tcW w:w="7973" w:type="dxa"/>
            <w:vAlign w:val="center"/>
          </w:tcPr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Küçük Erkek ve Yıldız Erkek Futbol Takımları kurulmuş olup, turnuvalara katılım sağlanmıştır.</w:t>
            </w:r>
          </w:p>
          <w:p w:rsidR="007C2420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Küçükler ve Yıldızlar Kros Takımları kurulmuş olup, turnuvalara katılım sağlanmıştır.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Yıldız Kız Voleybol Takımı kurulmuş olup, turnuvalara katılım sağlanmıştır.</w:t>
            </w:r>
          </w:p>
          <w:p w:rsidR="007C2420" w:rsidRPr="00F95BE4" w:rsidRDefault="007C2420" w:rsidP="00F95BE4">
            <w:pPr>
              <w:tabs>
                <w:tab w:val="left" w:pos="425"/>
              </w:tabs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Satranç çalışmaları yapılmakta olup, yarışmalara katılım sağlanmıştır.</w:t>
            </w:r>
          </w:p>
        </w:tc>
      </w:tr>
      <w:tr w:rsidR="007C2420" w:rsidRPr="00F95BE4" w:rsidTr="009B6EFB">
        <w:trPr>
          <w:trHeight w:val="1784"/>
        </w:trPr>
        <w:tc>
          <w:tcPr>
            <w:tcW w:w="170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Eğitim adına yapıla</w:t>
            </w:r>
            <w:r w:rsidRPr="00F95BE4">
              <w:rPr>
                <w:rFonts w:ascii="Times New Roman" w:hAnsi="Times New Roman"/>
                <w:color w:val="000000"/>
                <w:sz w:val="22"/>
                <w:szCs w:val="22"/>
              </w:rPr>
              <w:t>n iyi örnekler</w:t>
            </w:r>
          </w:p>
        </w:tc>
        <w:tc>
          <w:tcPr>
            <w:tcW w:w="797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Akıl ve Zeka Oyunları Sınıfı v Fetem Sınıfı yapıldı.</w:t>
            </w: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Okul Bahçesi spor alanları çizgileri yenilendi.</w:t>
            </w: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  <w:p w:rsidR="007C2420" w:rsidRPr="00F95BE4" w:rsidRDefault="007C2420" w:rsidP="00F95BE4">
            <w:pPr>
              <w:tabs>
                <w:tab w:val="left" w:pos="425"/>
              </w:tabs>
              <w:spacing w:before="0" w:after="0" w:line="48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4.</w:t>
            </w:r>
          </w:p>
        </w:tc>
      </w:tr>
    </w:tbl>
    <w:p w:rsidR="007C2420" w:rsidRDefault="007C2420">
      <w:pPr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Pr="003F0C3B" w:rsidRDefault="007C2420">
      <w:pPr>
        <w:rPr>
          <w:rFonts w:ascii="Times New Roman" w:hAnsi="Times New Roman"/>
          <w:bCs/>
          <w:caps/>
          <w:color w:val="FFFFFF"/>
          <w:spacing w:val="15"/>
          <w:sz w:val="22"/>
          <w:szCs w:val="22"/>
        </w:rPr>
      </w:pPr>
    </w:p>
    <w:p w:rsidR="007C2420" w:rsidRPr="003F0C3B" w:rsidRDefault="007C2420" w:rsidP="0034159F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47" w:name="_Toc288428132"/>
      <w:bookmarkStart w:id="48" w:name="_Toc320175879"/>
      <w:bookmarkStart w:id="49" w:name="_Toc320176990"/>
      <w:bookmarkStart w:id="50" w:name="_Toc320177071"/>
      <w:r w:rsidRPr="003F0C3B">
        <w:rPr>
          <w:rFonts w:ascii="Times New Roman" w:hAnsi="Times New Roman"/>
        </w:rPr>
        <w:t>KURUMUN BAŞARILARI</w:t>
      </w:r>
      <w:bookmarkEnd w:id="47"/>
      <w:bookmarkEnd w:id="48"/>
      <w:bookmarkEnd w:id="49"/>
      <w:bookmarkEnd w:id="50"/>
    </w:p>
    <w:p w:rsidR="007C2420" w:rsidRDefault="007C2420" w:rsidP="00285521">
      <w:pPr>
        <w:spacing w:before="0" w:after="0"/>
        <w:jc w:val="center"/>
        <w:rPr>
          <w:rFonts w:ascii="Times New Roman" w:hAnsi="Times New Roman"/>
          <w:sz w:val="22"/>
          <w:szCs w:val="22"/>
        </w:rPr>
      </w:pPr>
    </w:p>
    <w:p w:rsidR="007C2420" w:rsidRDefault="007C2420" w:rsidP="002A7FAD">
      <w:pPr>
        <w:spacing w:before="0" w:after="0"/>
        <w:rPr>
          <w:rFonts w:ascii="Times New Roman" w:hAnsi="Times New Roman"/>
          <w:sz w:val="22"/>
          <w:szCs w:val="22"/>
        </w:rPr>
      </w:pPr>
    </w:p>
    <w:tbl>
      <w:tblPr>
        <w:tblpPr w:leftFromText="141" w:rightFromText="141" w:vertAnchor="text" w:horzAnchor="margin" w:tblpX="108" w:tblpY="88"/>
        <w:tblW w:w="9606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ayout w:type="fixed"/>
        <w:tblLook w:val="01E0"/>
      </w:tblPr>
      <w:tblGrid>
        <w:gridCol w:w="4503"/>
        <w:gridCol w:w="2551"/>
        <w:gridCol w:w="2552"/>
      </w:tblGrid>
      <w:tr w:rsidR="007C2420" w:rsidRPr="00F95BE4" w:rsidTr="00F95BE4">
        <w:trPr>
          <w:trHeight w:val="696"/>
        </w:trPr>
        <w:tc>
          <w:tcPr>
            <w:tcW w:w="9606" w:type="dxa"/>
            <w:gridSpan w:val="3"/>
            <w:tcBorders>
              <w:top w:val="single" w:sz="8" w:space="0" w:color="912122"/>
              <w:bottom w:val="single" w:sz="8" w:space="0" w:color="912122"/>
            </w:tcBorders>
            <w:shd w:val="clear" w:color="auto" w:fill="FCD6B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Öğrencilerin Katıldığı Kültürel ve Sportif Yarışmalara İlişkin Dereceler</w:t>
            </w:r>
          </w:p>
        </w:tc>
      </w:tr>
      <w:tr w:rsidR="007C2420" w:rsidRPr="00F95BE4" w:rsidTr="00F95BE4">
        <w:trPr>
          <w:trHeight w:val="454"/>
        </w:trPr>
        <w:tc>
          <w:tcPr>
            <w:tcW w:w="4503" w:type="dxa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Okulun Katıldığı</w:t>
            </w: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 xml:space="preserve"> Yarışmalar</w:t>
            </w:r>
          </w:p>
        </w:tc>
        <w:tc>
          <w:tcPr>
            <w:tcW w:w="2551" w:type="dxa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color w:val="000000"/>
                <w:sz w:val="22"/>
                <w:szCs w:val="22"/>
              </w:rPr>
              <w:t>Alınan İlçe Derecesi</w:t>
            </w:r>
          </w:p>
        </w:tc>
        <w:tc>
          <w:tcPr>
            <w:tcW w:w="2552" w:type="dxa"/>
            <w:tcBorders>
              <w:top w:val="single" w:sz="8" w:space="0" w:color="912122"/>
              <w:bottom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Alınan İl Derecesi</w:t>
            </w: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  <w:tcBorders>
              <w:top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1- Küçük Erkek Futbol</w:t>
            </w:r>
          </w:p>
        </w:tc>
        <w:tc>
          <w:tcPr>
            <w:tcW w:w="2551" w:type="dxa"/>
            <w:tcBorders>
              <w:top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2- Yıldız Erkek Futbol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3- Yıldız Kız Voleybol</w:t>
            </w:r>
          </w:p>
        </w:tc>
        <w:tc>
          <w:tcPr>
            <w:tcW w:w="255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4- Küçük Kız Kros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5- Küçük Erkek Kros</w:t>
            </w:r>
          </w:p>
        </w:tc>
        <w:tc>
          <w:tcPr>
            <w:tcW w:w="255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6- Yıldız Kız Kros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7- Yıldız Erkek Kros</w:t>
            </w:r>
          </w:p>
        </w:tc>
        <w:tc>
          <w:tcPr>
            <w:tcW w:w="255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8- Küçükler Satranç</w:t>
            </w:r>
          </w:p>
        </w:tc>
        <w:tc>
          <w:tcPr>
            <w:tcW w:w="25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9- Büyükler Satranç</w:t>
            </w:r>
          </w:p>
        </w:tc>
        <w:tc>
          <w:tcPr>
            <w:tcW w:w="255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95BE4">
        <w:trPr>
          <w:trHeight w:val="284"/>
        </w:trPr>
        <w:tc>
          <w:tcPr>
            <w:tcW w:w="4503" w:type="dxa"/>
            <w:shd w:val="clear" w:color="auto" w:fill="FEF0CD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B0A2C">
        <w:trPr>
          <w:trHeight w:val="284"/>
        </w:trPr>
        <w:tc>
          <w:tcPr>
            <w:tcW w:w="4503" w:type="dxa"/>
          </w:tcPr>
          <w:p w:rsidR="007C2420" w:rsidRPr="00F95BE4" w:rsidRDefault="007C2420" w:rsidP="00F95BE4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C2420" w:rsidRPr="00F95BE4" w:rsidRDefault="007C2420" w:rsidP="00F95BE4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C2420" w:rsidRPr="00F95BE4" w:rsidTr="00FB0A2C">
        <w:trPr>
          <w:trHeight w:val="284"/>
        </w:trPr>
        <w:tc>
          <w:tcPr>
            <w:tcW w:w="4503" w:type="dxa"/>
            <w:tcBorders>
              <w:bottom w:val="single" w:sz="8" w:space="0" w:color="912122"/>
            </w:tcBorders>
            <w:shd w:val="clear" w:color="auto" w:fill="FEF0CD"/>
          </w:tcPr>
          <w:p w:rsidR="007C2420" w:rsidRPr="00F95BE4" w:rsidRDefault="007C2420" w:rsidP="00887C01">
            <w:pPr>
              <w:spacing w:before="0" w:after="0" w:line="24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887C01">
            <w:pPr>
              <w:spacing w:before="0"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bottom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887C01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7C2420" w:rsidRPr="003F0C3B" w:rsidRDefault="007C2420" w:rsidP="002A7FAD">
      <w:pPr>
        <w:pStyle w:val="Heading1"/>
        <w:numPr>
          <w:ilvl w:val="0"/>
          <w:numId w:val="2"/>
        </w:numPr>
        <w:spacing w:before="0" w:line="240" w:lineRule="auto"/>
        <w:rPr>
          <w:rFonts w:ascii="Times New Roman" w:hAnsi="Times New Roman"/>
        </w:rPr>
      </w:pPr>
      <w:bookmarkStart w:id="51" w:name="_Toc288428133"/>
      <w:bookmarkStart w:id="52" w:name="_Toc320175880"/>
      <w:bookmarkStart w:id="53" w:name="_Toc320176991"/>
      <w:bookmarkStart w:id="54" w:name="_Toc320177072"/>
      <w:r w:rsidRPr="003F0C3B">
        <w:rPr>
          <w:rFonts w:ascii="Times New Roman" w:hAnsi="Times New Roman"/>
        </w:rPr>
        <w:t>KURUMUN SORUNLARI VE ÇÖZÜM ÖNERİLERİ</w:t>
      </w:r>
      <w:bookmarkEnd w:id="51"/>
      <w:bookmarkEnd w:id="52"/>
      <w:bookmarkEnd w:id="53"/>
      <w:bookmarkEnd w:id="54"/>
    </w:p>
    <w:p w:rsidR="007C2420" w:rsidRPr="003F0C3B" w:rsidRDefault="007C2420" w:rsidP="00285521">
      <w:pPr>
        <w:spacing w:before="0" w:after="0"/>
        <w:jc w:val="center"/>
        <w:rPr>
          <w:rFonts w:ascii="Times New Roman" w:hAnsi="Times New Roman"/>
          <w:sz w:val="22"/>
          <w:szCs w:val="22"/>
        </w:rPr>
      </w:pPr>
    </w:p>
    <w:tbl>
      <w:tblPr>
        <w:tblW w:w="9452" w:type="dxa"/>
        <w:jc w:val="center"/>
        <w:tblInd w:w="321" w:type="dxa"/>
        <w:tblBorders>
          <w:top w:val="single" w:sz="8" w:space="0" w:color="912122"/>
          <w:left w:val="single" w:sz="8" w:space="0" w:color="912122"/>
          <w:bottom w:val="single" w:sz="8" w:space="0" w:color="912122"/>
          <w:right w:val="single" w:sz="8" w:space="0" w:color="912122"/>
          <w:insideH w:val="dotted" w:sz="4" w:space="0" w:color="912122"/>
          <w:insideV w:val="dotted" w:sz="4" w:space="0" w:color="912122"/>
        </w:tblBorders>
        <w:tblLook w:val="01E0"/>
      </w:tblPr>
      <w:tblGrid>
        <w:gridCol w:w="2601"/>
        <w:gridCol w:w="6851"/>
      </w:tblGrid>
      <w:tr w:rsidR="007C2420" w:rsidRPr="00F95BE4" w:rsidTr="00176374">
        <w:trPr>
          <w:trHeight w:val="896"/>
          <w:jc w:val="center"/>
        </w:trPr>
        <w:tc>
          <w:tcPr>
            <w:tcW w:w="2601" w:type="dxa"/>
            <w:tcBorders>
              <w:top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Bina İle İlgili Sorunlar</w:t>
            </w:r>
          </w:p>
        </w:tc>
        <w:tc>
          <w:tcPr>
            <w:tcW w:w="6851" w:type="dxa"/>
            <w:tcBorders>
              <w:top w:val="single" w:sz="8" w:space="0" w:color="912122"/>
            </w:tcBorders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Pencereler ısı cam değil, ısı kaybı oluyor, değiştirilmesi gerekiyor.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Kalorifer kazanı yeterli değil ve eski, değiştirilmesi gerekiyor.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3.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Çok amaçlı salonun donanım ihtiyacı var.</w:t>
            </w:r>
          </w:p>
        </w:tc>
      </w:tr>
      <w:tr w:rsidR="007C2420" w:rsidRPr="00F95BE4" w:rsidTr="00176374">
        <w:trPr>
          <w:trHeight w:val="896"/>
          <w:jc w:val="center"/>
        </w:trPr>
        <w:tc>
          <w:tcPr>
            <w:tcW w:w="2601" w:type="dxa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Öğretmen ve Yönetici İle İlgili Sorunlar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(İhtiyaç)</w:t>
            </w:r>
          </w:p>
        </w:tc>
        <w:tc>
          <w:tcPr>
            <w:tcW w:w="6851" w:type="dxa"/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Matematik,  Din Kültürü ve Ahlak Bilgisi Öğretmenine ihtiyaç var.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7C2420" w:rsidRPr="00F95BE4" w:rsidTr="00176374">
        <w:trPr>
          <w:trHeight w:val="896"/>
          <w:jc w:val="center"/>
        </w:trPr>
        <w:tc>
          <w:tcPr>
            <w:tcW w:w="2601" w:type="dxa"/>
            <w:shd w:val="clear" w:color="auto" w:fill="FEF0CD"/>
            <w:vAlign w:val="center"/>
          </w:tcPr>
          <w:p w:rsidR="007C2420" w:rsidRDefault="007C2420" w:rsidP="00F95BE4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Personel İle İlgili Sorunlar</w:t>
            </w:r>
          </w:p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(İhtiyaç)</w:t>
            </w:r>
          </w:p>
        </w:tc>
        <w:tc>
          <w:tcPr>
            <w:tcW w:w="68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Hizmetli (1) ve kaloriferci (1) ihtiyaç var.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7C2420" w:rsidRPr="00F95BE4" w:rsidTr="00176374">
        <w:trPr>
          <w:trHeight w:val="896"/>
          <w:jc w:val="center"/>
        </w:trPr>
        <w:tc>
          <w:tcPr>
            <w:tcW w:w="2601" w:type="dxa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Öğrenci 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>Kontenjan</w:t>
            </w:r>
            <w:r>
              <w:rPr>
                <w:rFonts w:ascii="Times New Roman" w:hAnsi="Times New Roman"/>
                <w:sz w:val="22"/>
                <w:szCs w:val="22"/>
              </w:rPr>
              <w:t>ı</w:t>
            </w:r>
            <w:r w:rsidRPr="00F95BE4">
              <w:rPr>
                <w:rFonts w:ascii="Times New Roman" w:hAnsi="Times New Roman"/>
                <w:sz w:val="22"/>
                <w:szCs w:val="22"/>
              </w:rPr>
              <w:t xml:space="preserve"> İle İlgili Sorunlar</w:t>
            </w:r>
          </w:p>
        </w:tc>
        <w:tc>
          <w:tcPr>
            <w:tcW w:w="6851" w:type="dxa"/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Okulumuzun kontenjan sıkıntısı yoktur.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Yıllara göre Öğrenci Sayısında kayda değer azalma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7C2420" w:rsidRPr="00F95BE4" w:rsidTr="00176374">
        <w:trPr>
          <w:trHeight w:val="896"/>
          <w:jc w:val="center"/>
        </w:trPr>
        <w:tc>
          <w:tcPr>
            <w:tcW w:w="260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Öğrenci Devamı İle İlgili Sorunlar</w:t>
            </w:r>
          </w:p>
        </w:tc>
        <w:tc>
          <w:tcPr>
            <w:tcW w:w="6851" w:type="dxa"/>
            <w:shd w:val="clear" w:color="auto" w:fill="FEF0CD"/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Velilerin ekonomik ve eğitim durumlarına bağlı olarak eğitime bakış açılarından kaynaklı okula karşı ilgisizlik nedeniyle devam sorunu var.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  <w:tr w:rsidR="007C2420" w:rsidRPr="00F95BE4" w:rsidTr="00176374">
        <w:trPr>
          <w:trHeight w:val="896"/>
          <w:jc w:val="center"/>
        </w:trPr>
        <w:tc>
          <w:tcPr>
            <w:tcW w:w="2601" w:type="dxa"/>
            <w:tcBorders>
              <w:bottom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sz w:val="22"/>
                <w:szCs w:val="22"/>
              </w:rPr>
              <w:t>Öğrenci velileriyle ilgili Sorunlar:</w:t>
            </w:r>
          </w:p>
        </w:tc>
        <w:tc>
          <w:tcPr>
            <w:tcW w:w="6851" w:type="dxa"/>
            <w:tcBorders>
              <w:bottom w:val="single" w:sz="8" w:space="0" w:color="912122"/>
            </w:tcBorders>
            <w:vAlign w:val="center"/>
          </w:tcPr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Ekonomik gelirleri ve eğitim seviyeleri düşük velilerimizin okula karşı ilgisizliği var.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2.</w:t>
            </w:r>
          </w:p>
          <w:p w:rsidR="007C2420" w:rsidRPr="00F95BE4" w:rsidRDefault="007C2420" w:rsidP="00F95BE4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95BE4">
              <w:rPr>
                <w:rFonts w:ascii="Times New Roman" w:hAnsi="Times New Roman"/>
                <w:bCs/>
                <w:sz w:val="22"/>
                <w:szCs w:val="22"/>
              </w:rPr>
              <w:t>3.</w:t>
            </w:r>
          </w:p>
        </w:tc>
      </w:tr>
    </w:tbl>
    <w:p w:rsidR="007C2420" w:rsidRDefault="007C2420" w:rsidP="006F5B6C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:rsidR="007C2420" w:rsidRPr="003F0C3B" w:rsidRDefault="007C2420" w:rsidP="006F5B6C">
      <w:pPr>
        <w:spacing w:before="0" w:after="0"/>
        <w:rPr>
          <w:rFonts w:ascii="Times New Roman" w:hAnsi="Times New Roman"/>
          <w:b/>
          <w:sz w:val="22"/>
          <w:szCs w:val="22"/>
        </w:rPr>
      </w:pPr>
    </w:p>
    <w:p w:rsidR="007C2420" w:rsidRPr="00240E77" w:rsidRDefault="007C2420" w:rsidP="005D07AC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  <w:r>
        <w:rPr>
          <w:rFonts w:ascii="Times New Roman" w:hAnsi="Times New Roman"/>
          <w:b/>
          <w:color w:val="A6A6A6"/>
          <w:sz w:val="22"/>
          <w:szCs w:val="22"/>
        </w:rPr>
        <w:t>18/11/2019</w:t>
      </w:r>
    </w:p>
    <w:p w:rsidR="007C2420" w:rsidRPr="00240E77" w:rsidRDefault="007C2420" w:rsidP="005D07AC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</w:p>
    <w:p w:rsidR="007C2420" w:rsidRPr="00240E77" w:rsidRDefault="007C2420" w:rsidP="005D07AC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  <w:r>
        <w:rPr>
          <w:rFonts w:ascii="Times New Roman" w:hAnsi="Times New Roman"/>
          <w:b/>
          <w:color w:val="A6A6A6"/>
          <w:sz w:val="22"/>
          <w:szCs w:val="22"/>
        </w:rPr>
        <w:t>Ayhan AĞRI</w:t>
      </w:r>
    </w:p>
    <w:p w:rsidR="007C2420" w:rsidRDefault="007C2420" w:rsidP="00675EA3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  <w:r>
        <w:rPr>
          <w:rFonts w:ascii="Times New Roman" w:hAnsi="Times New Roman"/>
          <w:b/>
          <w:color w:val="A6A6A6"/>
          <w:sz w:val="22"/>
          <w:szCs w:val="22"/>
        </w:rPr>
        <w:t xml:space="preserve">Okul </w:t>
      </w:r>
      <w:r w:rsidRPr="00240E77">
        <w:rPr>
          <w:rFonts w:ascii="Times New Roman" w:hAnsi="Times New Roman"/>
          <w:b/>
          <w:color w:val="A6A6A6"/>
          <w:sz w:val="22"/>
          <w:szCs w:val="22"/>
        </w:rPr>
        <w:t>Müdürü</w:t>
      </w:r>
    </w:p>
    <w:p w:rsidR="007C2420" w:rsidRDefault="007C2420" w:rsidP="00243E43">
      <w:pPr>
        <w:spacing w:before="0" w:after="0"/>
        <w:rPr>
          <w:rFonts w:ascii="Times New Roman" w:hAnsi="Times New Roman"/>
          <w:b/>
          <w:color w:val="A6A6A6"/>
          <w:sz w:val="22"/>
          <w:szCs w:val="22"/>
        </w:rPr>
      </w:pPr>
    </w:p>
    <w:p w:rsidR="007C2420" w:rsidRPr="00240E77" w:rsidRDefault="007C2420" w:rsidP="00EF7C28">
      <w:pPr>
        <w:spacing w:before="0" w:after="0"/>
        <w:ind w:left="4961"/>
        <w:jc w:val="center"/>
        <w:rPr>
          <w:rFonts w:ascii="Times New Roman" w:hAnsi="Times New Roman"/>
          <w:b/>
          <w:color w:val="A6A6A6"/>
          <w:sz w:val="22"/>
          <w:szCs w:val="22"/>
        </w:rPr>
      </w:pPr>
    </w:p>
    <w:sectPr w:rsidR="007C2420" w:rsidRPr="00240E77" w:rsidSect="006C3C84">
      <w:type w:val="continuous"/>
      <w:pgSz w:w="11906" w:h="16838" w:code="9"/>
      <w:pgMar w:top="1418" w:right="849" w:bottom="1701" w:left="1418" w:header="567" w:footer="567" w:gutter="0"/>
      <w:pgBorders w:offsetFrom="page">
        <w:top w:val="single" w:sz="8" w:space="24" w:color="78C0D4" w:shadow="1"/>
        <w:left w:val="single" w:sz="8" w:space="24" w:color="78C0D4" w:shadow="1"/>
        <w:bottom w:val="single" w:sz="8" w:space="24" w:color="78C0D4" w:shadow="1"/>
        <w:right w:val="single" w:sz="8" w:space="24" w:color="78C0D4" w:shadow="1"/>
      </w:pgBorders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420" w:rsidRDefault="007C2420" w:rsidP="00C0431B">
      <w:pPr>
        <w:spacing w:after="0" w:line="240" w:lineRule="auto"/>
      </w:pPr>
      <w:r>
        <w:separator/>
      </w:r>
    </w:p>
  </w:endnote>
  <w:endnote w:type="continuationSeparator" w:id="0">
    <w:p w:rsidR="007C2420" w:rsidRDefault="007C2420" w:rsidP="00C0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kton Pro Ext Tur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420" w:rsidRDefault="007C2420">
    <w:pPr>
      <w:pStyle w:val="Footer"/>
    </w:pPr>
    <w:r>
      <w:rPr>
        <w:noProof/>
        <w:lang w:eastAsia="tr-TR"/>
      </w:rPr>
      <w:pict>
        <v:group id="_x0000_s2049" style="position:absolute;margin-left:461.6pt;margin-top:780.9pt;width:31pt;height:57.8pt;z-index:251660288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111;top:15387;width:0;height:441;flip:y;v-text-anchor:middle" o:connectortype="straight" strokecolor="#7f7f7f"/>
          <v:rect id="_x0000_s2051" style="position:absolute;left:1743;top:14699;width:688;height:566;v-text-anchor:middle" filled="f" strokecolor="#7f7f7f">
            <v:textbox style="mso-next-textbox:#_x0000_s2051" inset="0,0,0,0">
              <w:txbxContent>
                <w:p w:rsidR="007C2420" w:rsidRPr="008762CE" w:rsidRDefault="007C2420">
                  <w:pPr>
                    <w:pStyle w:val="Footer"/>
                    <w:jc w:val="center"/>
                    <w:rPr>
                      <w:sz w:val="32"/>
                      <w:szCs w:val="16"/>
                    </w:rPr>
                  </w:pPr>
                  <w:r w:rsidRPr="008762CE">
                    <w:rPr>
                      <w:sz w:val="40"/>
                    </w:rPr>
                    <w:fldChar w:fldCharType="begin"/>
                  </w:r>
                  <w:r w:rsidRPr="008762CE">
                    <w:rPr>
                      <w:sz w:val="40"/>
                    </w:rPr>
                    <w:instrText xml:space="preserve"> PAGE    \* MERGEFORMAT </w:instrText>
                  </w:r>
                  <w:r w:rsidRPr="008762CE">
                    <w:rPr>
                      <w:sz w:val="40"/>
                    </w:rPr>
                    <w:fldChar w:fldCharType="separate"/>
                  </w:r>
                  <w:r w:rsidRPr="006837BF">
                    <w:rPr>
                      <w:noProof/>
                      <w:sz w:val="32"/>
                      <w:szCs w:val="16"/>
                    </w:rPr>
                    <w:t>17</w:t>
                  </w:r>
                  <w:r w:rsidRPr="008762CE">
                    <w:rPr>
                      <w:sz w:val="40"/>
                    </w:rPr>
                    <w:fldChar w:fldCharType="end"/>
                  </w:r>
                </w:p>
              </w:txbxContent>
            </v:textbox>
          </v:rect>
          <w10:wrap anchorx="margin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420" w:rsidRDefault="007C2420" w:rsidP="00C0431B">
      <w:pPr>
        <w:spacing w:after="0" w:line="240" w:lineRule="auto"/>
      </w:pPr>
      <w:r>
        <w:separator/>
      </w:r>
    </w:p>
  </w:footnote>
  <w:footnote w:type="continuationSeparator" w:id="0">
    <w:p w:rsidR="007C2420" w:rsidRDefault="007C2420" w:rsidP="00C0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8" w:type="dxa"/>
      <w:tblInd w:w="-459" w:type="dxa"/>
      <w:tblLayout w:type="fixed"/>
      <w:tblCellMar>
        <w:right w:w="0" w:type="dxa"/>
      </w:tblCellMar>
      <w:tblLook w:val="00A0"/>
    </w:tblPr>
    <w:tblGrid>
      <w:gridCol w:w="426"/>
      <w:gridCol w:w="4360"/>
      <w:gridCol w:w="4145"/>
      <w:gridCol w:w="850"/>
    </w:tblGrid>
    <w:tr w:rsidR="007C2420" w:rsidRPr="00F95BE4" w:rsidTr="000A2AA5">
      <w:trPr>
        <w:trHeight w:val="426"/>
      </w:trPr>
      <w:tc>
        <w:tcPr>
          <w:tcW w:w="993" w:type="dxa"/>
          <w:shd w:val="pct5" w:color="DBE5F1" w:fill="DBE5F1"/>
          <w:vAlign w:val="center"/>
        </w:tcPr>
        <w:p w:rsidR="007C2420" w:rsidRPr="00F95BE4" w:rsidRDefault="007C2420" w:rsidP="008762CE">
          <w:pPr>
            <w:pStyle w:val="Header"/>
            <w:tabs>
              <w:tab w:val="clear" w:pos="4536"/>
              <w:tab w:val="clear" w:pos="9072"/>
            </w:tabs>
            <w:spacing w:before="0"/>
            <w:ind w:left="-108" w:hanging="1"/>
            <w:rPr>
              <w:rStyle w:val="IntenseQuoteChar"/>
              <w:rFonts w:ascii="Times New Roman" w:hAnsi="Times New Roman"/>
              <w:color w:val="365F91"/>
              <w:sz w:val="24"/>
              <w:szCs w:val="24"/>
            </w:rPr>
          </w:pPr>
          <w:r w:rsidRPr="00E230D8">
            <w:rPr>
              <w:rStyle w:val="IntenseQuoteChar"/>
              <w:rFonts w:ascii="Times New Roman" w:hAnsi="Times New Roman"/>
              <w:i w:val="0"/>
              <w:noProof/>
              <w:color w:val="365F91"/>
              <w:sz w:val="24"/>
              <w:szCs w:val="24"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8" o:spid="_x0000_i1027" type="#_x0000_t75" alt="MEB_logo-113" style="width:29.25pt;height:29.25pt;visibility:visible">
                <v:imagedata r:id="rId1" o:title=""/>
              </v:shape>
            </w:pict>
          </w:r>
        </w:p>
      </w:tc>
      <w:tc>
        <w:tcPr>
          <w:tcW w:w="4360" w:type="dxa"/>
          <w:shd w:val="pct5" w:color="DBE5F1" w:fill="DBE5F1"/>
          <w:vAlign w:val="center"/>
        </w:tcPr>
        <w:p w:rsidR="007C2420" w:rsidRPr="00F95BE4" w:rsidRDefault="007C2420" w:rsidP="00535537">
          <w:pPr>
            <w:pStyle w:val="Header"/>
            <w:tabs>
              <w:tab w:val="clear" w:pos="4536"/>
              <w:tab w:val="clear" w:pos="9072"/>
            </w:tabs>
            <w:spacing w:before="0"/>
            <w:ind w:left="-108"/>
            <w:rPr>
              <w:rStyle w:val="IntenseQuoteChar"/>
              <w:rFonts w:ascii="Cambria" w:hAnsi="Cambria"/>
              <w:b/>
              <w:color w:val="365F91"/>
              <w:sz w:val="24"/>
              <w:szCs w:val="24"/>
            </w:rPr>
          </w:pPr>
          <w:r w:rsidRPr="00F95BE4"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201</w:t>
          </w:r>
          <w:r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9-2020</w:t>
          </w:r>
          <w:r w:rsidRPr="00F95BE4"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- Brifing Dosyası</w:t>
          </w:r>
        </w:p>
      </w:tc>
      <w:tc>
        <w:tcPr>
          <w:tcW w:w="4145" w:type="dxa"/>
          <w:shd w:val="pct5" w:color="DBE5F1" w:fill="DBE5F1"/>
          <w:vAlign w:val="center"/>
        </w:tcPr>
        <w:p w:rsidR="007C2420" w:rsidRPr="00F95BE4" w:rsidRDefault="007C2420" w:rsidP="006163D2">
          <w:pPr>
            <w:pStyle w:val="Header"/>
            <w:tabs>
              <w:tab w:val="clear" w:pos="4536"/>
              <w:tab w:val="clear" w:pos="9072"/>
            </w:tabs>
            <w:spacing w:before="0"/>
            <w:ind w:right="142"/>
            <w:jc w:val="right"/>
            <w:rPr>
              <w:rFonts w:ascii="Bookman Old Style" w:hAnsi="Bookman Old Style" w:cs="Tahoma"/>
              <w:b/>
              <w:i/>
              <w:iCs/>
              <w:color w:val="365F91"/>
              <w:sz w:val="24"/>
              <w:szCs w:val="24"/>
            </w:rPr>
          </w:pPr>
          <w:r>
            <w:rPr>
              <w:rStyle w:val="IntenseQuoteChar"/>
              <w:rFonts w:ascii="Times New Roman" w:hAnsi="Times New Roman"/>
              <w:b/>
              <w:color w:val="365F91"/>
              <w:sz w:val="24"/>
              <w:szCs w:val="24"/>
            </w:rPr>
            <w:t>Safiye Erol Ortao</w:t>
          </w:r>
          <w:r w:rsidRPr="00F95BE4">
            <w:rPr>
              <w:rStyle w:val="IntenseQuoteChar"/>
              <w:rFonts w:ascii="Times New Roman" w:hAnsi="Times New Roman"/>
              <w:b/>
              <w:color w:val="365F91"/>
              <w:sz w:val="24"/>
              <w:szCs w:val="24"/>
            </w:rPr>
            <w:t xml:space="preserve">kulu                   </w:t>
          </w:r>
        </w:p>
      </w:tc>
      <w:tc>
        <w:tcPr>
          <w:tcW w:w="850" w:type="dxa"/>
          <w:shd w:val="pct5" w:color="DBE5F1" w:fill="DBE5F1"/>
        </w:tcPr>
        <w:p w:rsidR="007C2420" w:rsidRPr="00F95BE4" w:rsidRDefault="007C2420" w:rsidP="008762CE">
          <w:pPr>
            <w:pStyle w:val="Header"/>
            <w:tabs>
              <w:tab w:val="clear" w:pos="4536"/>
              <w:tab w:val="clear" w:pos="9072"/>
            </w:tabs>
            <w:spacing w:before="0"/>
            <w:ind w:left="-675" w:firstLine="567"/>
            <w:jc w:val="right"/>
            <w:rPr>
              <w:rFonts w:ascii="Bookman Old Style" w:hAnsi="Bookman Old Style" w:cs="Tahoma"/>
              <w:i/>
              <w:iCs/>
              <w:color w:val="365F91"/>
            </w:rPr>
          </w:pPr>
          <w:r w:rsidRPr="00E230D8">
            <w:rPr>
              <w:rFonts w:ascii="Bookman Old Style" w:hAnsi="Bookman Old Style" w:cs="Tahoma"/>
              <w:i/>
              <w:noProof/>
              <w:color w:val="365F91"/>
              <w:lang w:eastAsia="tr-TR"/>
            </w:rPr>
            <w:pict>
              <v:shape id="3 Resim" o:spid="_x0000_i1028" type="#_x0000_t75" alt="LOGO PNG.png" style="width:30pt;height:30pt;visibility:visible">
                <v:imagedata r:id="rId2" o:title=""/>
              </v:shape>
            </w:pict>
          </w:r>
        </w:p>
      </w:tc>
    </w:tr>
  </w:tbl>
  <w:p w:rsidR="007C2420" w:rsidRDefault="007C2420" w:rsidP="00BB354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8" w:type="dxa"/>
      <w:tblInd w:w="-459" w:type="dxa"/>
      <w:tblLayout w:type="fixed"/>
      <w:tblCellMar>
        <w:right w:w="0" w:type="dxa"/>
      </w:tblCellMar>
      <w:tblLook w:val="00A0"/>
    </w:tblPr>
    <w:tblGrid>
      <w:gridCol w:w="108"/>
      <w:gridCol w:w="4273"/>
      <w:gridCol w:w="4145"/>
      <w:gridCol w:w="850"/>
    </w:tblGrid>
    <w:tr w:rsidR="007C2420" w:rsidRPr="00F95BE4" w:rsidTr="00EB60FD">
      <w:trPr>
        <w:trHeight w:val="426"/>
      </w:trPr>
      <w:tc>
        <w:tcPr>
          <w:tcW w:w="993" w:type="dxa"/>
          <w:shd w:val="pct5" w:color="DBE5F1" w:fill="DBE5F1"/>
          <w:vAlign w:val="center"/>
        </w:tcPr>
        <w:p w:rsidR="007C2420" w:rsidRPr="00F95BE4" w:rsidRDefault="007C2420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left="-108" w:hanging="1"/>
            <w:rPr>
              <w:rStyle w:val="IntenseQuoteChar"/>
              <w:rFonts w:ascii="Times New Roman" w:hAnsi="Times New Roman"/>
              <w:color w:val="365F91"/>
              <w:sz w:val="24"/>
              <w:szCs w:val="24"/>
            </w:rPr>
          </w:pPr>
          <w:r w:rsidRPr="00E230D8">
            <w:rPr>
              <w:rStyle w:val="IntenseQuoteChar"/>
              <w:rFonts w:ascii="Times New Roman" w:hAnsi="Times New Roman"/>
              <w:i w:val="0"/>
              <w:noProof/>
              <w:color w:val="365F91"/>
              <w:sz w:val="24"/>
              <w:szCs w:val="24"/>
              <w:lang w:eastAsia="tr-T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alt="MEB_logo-113" style="width:29.25pt;height:29.25pt;visibility:visible">
                <v:imagedata r:id="rId1" o:title=""/>
              </v:shape>
            </w:pict>
          </w:r>
        </w:p>
      </w:tc>
      <w:tc>
        <w:tcPr>
          <w:tcW w:w="4360" w:type="dxa"/>
          <w:shd w:val="pct5" w:color="DBE5F1" w:fill="DBE5F1"/>
          <w:vAlign w:val="center"/>
        </w:tcPr>
        <w:p w:rsidR="007C2420" w:rsidRPr="00F95BE4" w:rsidRDefault="007C2420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left="-108"/>
            <w:rPr>
              <w:rStyle w:val="IntenseQuoteChar"/>
              <w:rFonts w:ascii="Cambria" w:hAnsi="Cambria"/>
              <w:b/>
              <w:color w:val="365F91"/>
              <w:sz w:val="24"/>
              <w:szCs w:val="24"/>
            </w:rPr>
          </w:pPr>
          <w:r w:rsidRPr="00F95BE4">
            <w:rPr>
              <w:rStyle w:val="IntenseQuoteChar"/>
              <w:rFonts w:ascii="Cambria" w:hAnsi="Cambria" w:cs="Tahoma"/>
              <w:b/>
              <w:color w:val="365F91"/>
              <w:sz w:val="24"/>
              <w:szCs w:val="24"/>
            </w:rPr>
            <w:t>2011-2012- Brifing Dosyası</w:t>
          </w:r>
        </w:p>
      </w:tc>
      <w:tc>
        <w:tcPr>
          <w:tcW w:w="4145" w:type="dxa"/>
          <w:shd w:val="pct5" w:color="DBE5F1" w:fill="DBE5F1"/>
          <w:vAlign w:val="center"/>
        </w:tcPr>
        <w:p w:rsidR="007C2420" w:rsidRPr="00F95BE4" w:rsidRDefault="007C2420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right="142"/>
            <w:jc w:val="right"/>
            <w:rPr>
              <w:rFonts w:ascii="Bookman Old Style" w:hAnsi="Bookman Old Style" w:cs="Tahoma"/>
              <w:b/>
              <w:i/>
              <w:iCs/>
              <w:color w:val="365F91"/>
              <w:sz w:val="24"/>
              <w:szCs w:val="24"/>
            </w:rPr>
          </w:pPr>
          <w:r w:rsidRPr="00F95BE4">
            <w:rPr>
              <w:rStyle w:val="IntenseQuoteChar"/>
              <w:rFonts w:ascii="Times New Roman" w:hAnsi="Times New Roman"/>
              <w:b/>
              <w:color w:val="365F91"/>
              <w:sz w:val="24"/>
              <w:szCs w:val="24"/>
            </w:rPr>
            <w:t xml:space="preserve">Demokrasi İlköğretim Okulu                   </w:t>
          </w:r>
        </w:p>
      </w:tc>
      <w:tc>
        <w:tcPr>
          <w:tcW w:w="850" w:type="dxa"/>
          <w:shd w:val="pct5" w:color="DBE5F1" w:fill="DBE5F1"/>
        </w:tcPr>
        <w:p w:rsidR="007C2420" w:rsidRPr="00F95BE4" w:rsidRDefault="007C2420" w:rsidP="00EB60FD">
          <w:pPr>
            <w:pStyle w:val="Header"/>
            <w:tabs>
              <w:tab w:val="clear" w:pos="4536"/>
              <w:tab w:val="clear" w:pos="9072"/>
            </w:tabs>
            <w:spacing w:before="0"/>
            <w:ind w:left="-675" w:firstLine="567"/>
            <w:jc w:val="right"/>
            <w:rPr>
              <w:rFonts w:ascii="Bookman Old Style" w:hAnsi="Bookman Old Style" w:cs="Tahoma"/>
              <w:i/>
              <w:iCs/>
              <w:color w:val="365F91"/>
            </w:rPr>
          </w:pPr>
          <w:r w:rsidRPr="00E230D8">
            <w:rPr>
              <w:rFonts w:ascii="Bookman Old Style" w:hAnsi="Bookman Old Style" w:cs="Tahoma"/>
              <w:i/>
              <w:noProof/>
              <w:color w:val="365F91"/>
              <w:lang w:eastAsia="tr-TR"/>
            </w:rPr>
            <w:pict>
              <v:shape id="_x0000_i1033" type="#_x0000_t75" alt="LOGO PNG.png" style="width:30pt;height:30pt;visibility:visible">
                <v:imagedata r:id="rId2" o:title=""/>
              </v:shape>
            </w:pict>
          </w:r>
        </w:p>
      </w:tc>
    </w:tr>
  </w:tbl>
  <w:p w:rsidR="007C2420" w:rsidRPr="009E293F" w:rsidRDefault="007C2420" w:rsidP="009E293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BA0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052518F9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">
    <w:nsid w:val="05704058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">
    <w:nsid w:val="057639CE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">
    <w:nsid w:val="05D9083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07381EF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09966E8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0D3D1C04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10E3022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12312761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>
    <w:nsid w:val="124773D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13BE0F46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2">
    <w:nsid w:val="152F6414"/>
    <w:multiLevelType w:val="hybridMultilevel"/>
    <w:tmpl w:val="2E96995E"/>
    <w:lvl w:ilvl="0" w:tplc="121890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1C02D7AC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>
    <w:nsid w:val="190B615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1C256ECF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6">
    <w:nsid w:val="1C2E436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2051759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23E246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>
    <w:nsid w:val="25A4440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29AE2DF3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>
    <w:nsid w:val="2A430E9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2A761A90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3">
    <w:nsid w:val="2C0504AF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4">
    <w:nsid w:val="2CDE0D2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30C1063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313036BF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7">
    <w:nsid w:val="34044A53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8">
    <w:nsid w:val="408F6B1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>
    <w:nsid w:val="417E3087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0">
    <w:nsid w:val="418958C3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1">
    <w:nsid w:val="45EE6D3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2">
    <w:nsid w:val="46B7120F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3">
    <w:nsid w:val="48AC2AE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4AE31F7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>
    <w:nsid w:val="4E0D03A4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6">
    <w:nsid w:val="4E154E9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>
    <w:nsid w:val="567B018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8">
    <w:nsid w:val="5A246AD1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9">
    <w:nsid w:val="5D82181B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0">
    <w:nsid w:val="607E1B9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>
    <w:nsid w:val="61B36E2E"/>
    <w:multiLevelType w:val="hybridMultilevel"/>
    <w:tmpl w:val="B1BABB1E"/>
    <w:lvl w:ilvl="0" w:tplc="1CC8AD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63CE11C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65386ED0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4">
    <w:nsid w:val="667F595C"/>
    <w:multiLevelType w:val="multilevel"/>
    <w:tmpl w:val="041F001F"/>
    <w:numStyleLink w:val="111111"/>
  </w:abstractNum>
  <w:abstractNum w:abstractNumId="45">
    <w:nsid w:val="6C1B11B8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>
    <w:nsid w:val="6DA10CF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7">
    <w:nsid w:val="6DE06B57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8">
    <w:nsid w:val="72F1553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9">
    <w:nsid w:val="76101D1A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50">
    <w:nsid w:val="7B9259F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44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3">
    <w:abstractNumId w:val="12"/>
  </w:num>
  <w:num w:numId="4">
    <w:abstractNumId w:val="41"/>
  </w:num>
  <w:num w:numId="5">
    <w:abstractNumId w:val="8"/>
  </w:num>
  <w:num w:numId="6">
    <w:abstractNumId w:val="9"/>
  </w:num>
  <w:num w:numId="7">
    <w:abstractNumId w:val="19"/>
  </w:num>
  <w:num w:numId="8">
    <w:abstractNumId w:val="7"/>
  </w:num>
  <w:num w:numId="9">
    <w:abstractNumId w:val="31"/>
  </w:num>
  <w:num w:numId="10">
    <w:abstractNumId w:val="30"/>
  </w:num>
  <w:num w:numId="11">
    <w:abstractNumId w:val="21"/>
  </w:num>
  <w:num w:numId="12">
    <w:abstractNumId w:val="39"/>
  </w:num>
  <w:num w:numId="13">
    <w:abstractNumId w:val="6"/>
  </w:num>
  <w:num w:numId="14">
    <w:abstractNumId w:val="27"/>
  </w:num>
  <w:num w:numId="15">
    <w:abstractNumId w:val="5"/>
  </w:num>
  <w:num w:numId="16">
    <w:abstractNumId w:val="20"/>
  </w:num>
  <w:num w:numId="17">
    <w:abstractNumId w:val="34"/>
  </w:num>
  <w:num w:numId="18">
    <w:abstractNumId w:val="2"/>
  </w:num>
  <w:num w:numId="19">
    <w:abstractNumId w:val="40"/>
  </w:num>
  <w:num w:numId="20">
    <w:abstractNumId w:val="11"/>
  </w:num>
  <w:num w:numId="21">
    <w:abstractNumId w:val="16"/>
  </w:num>
  <w:num w:numId="22">
    <w:abstractNumId w:val="1"/>
  </w:num>
  <w:num w:numId="23">
    <w:abstractNumId w:val="14"/>
  </w:num>
  <w:num w:numId="24">
    <w:abstractNumId w:val="47"/>
  </w:num>
  <w:num w:numId="25">
    <w:abstractNumId w:val="4"/>
  </w:num>
  <w:num w:numId="26">
    <w:abstractNumId w:val="22"/>
  </w:num>
  <w:num w:numId="27">
    <w:abstractNumId w:val="18"/>
  </w:num>
  <w:num w:numId="28">
    <w:abstractNumId w:val="43"/>
  </w:num>
  <w:num w:numId="29">
    <w:abstractNumId w:val="24"/>
  </w:num>
  <w:num w:numId="30">
    <w:abstractNumId w:val="23"/>
  </w:num>
  <w:num w:numId="31">
    <w:abstractNumId w:val="33"/>
  </w:num>
  <w:num w:numId="32">
    <w:abstractNumId w:val="38"/>
  </w:num>
  <w:num w:numId="33">
    <w:abstractNumId w:val="36"/>
  </w:num>
  <w:num w:numId="34">
    <w:abstractNumId w:val="45"/>
  </w:num>
  <w:num w:numId="35">
    <w:abstractNumId w:val="10"/>
  </w:num>
  <w:num w:numId="36">
    <w:abstractNumId w:val="49"/>
  </w:num>
  <w:num w:numId="37">
    <w:abstractNumId w:val="37"/>
  </w:num>
  <w:num w:numId="38">
    <w:abstractNumId w:val="35"/>
  </w:num>
  <w:num w:numId="39">
    <w:abstractNumId w:val="46"/>
  </w:num>
  <w:num w:numId="40">
    <w:abstractNumId w:val="3"/>
  </w:num>
  <w:num w:numId="41">
    <w:abstractNumId w:val="28"/>
  </w:num>
  <w:num w:numId="42">
    <w:abstractNumId w:val="15"/>
  </w:num>
  <w:num w:numId="43">
    <w:abstractNumId w:val="48"/>
  </w:num>
  <w:num w:numId="44">
    <w:abstractNumId w:val="29"/>
  </w:num>
  <w:num w:numId="45">
    <w:abstractNumId w:val="17"/>
  </w:num>
  <w:num w:numId="46">
    <w:abstractNumId w:val="32"/>
  </w:num>
  <w:num w:numId="47">
    <w:abstractNumId w:val="25"/>
  </w:num>
  <w:num w:numId="48">
    <w:abstractNumId w:val="26"/>
  </w:num>
  <w:num w:numId="49">
    <w:abstractNumId w:val="50"/>
  </w:num>
  <w:num w:numId="50">
    <w:abstractNumId w:val="0"/>
  </w:num>
  <w:num w:numId="51">
    <w:abstractNumId w:val="4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00"/>
  <w:displayHorizontalDrawingGridEvery w:val="2"/>
  <w:characterSpacingControl w:val="doNotCompress"/>
  <w:sav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2C61"/>
    <w:rsid w:val="00000B74"/>
    <w:rsid w:val="000017F2"/>
    <w:rsid w:val="0000190E"/>
    <w:rsid w:val="000031B7"/>
    <w:rsid w:val="00004A90"/>
    <w:rsid w:val="00006970"/>
    <w:rsid w:val="00007062"/>
    <w:rsid w:val="00007F56"/>
    <w:rsid w:val="000107CB"/>
    <w:rsid w:val="00010E4A"/>
    <w:rsid w:val="00011AC9"/>
    <w:rsid w:val="00012522"/>
    <w:rsid w:val="000166E0"/>
    <w:rsid w:val="00021AF4"/>
    <w:rsid w:val="00023F7C"/>
    <w:rsid w:val="0002441E"/>
    <w:rsid w:val="000248EF"/>
    <w:rsid w:val="00025F07"/>
    <w:rsid w:val="00031292"/>
    <w:rsid w:val="00031B42"/>
    <w:rsid w:val="00031E9F"/>
    <w:rsid w:val="00032C20"/>
    <w:rsid w:val="00033BF2"/>
    <w:rsid w:val="0003627C"/>
    <w:rsid w:val="00036389"/>
    <w:rsid w:val="00036AE0"/>
    <w:rsid w:val="00037523"/>
    <w:rsid w:val="00043BCB"/>
    <w:rsid w:val="00044DFD"/>
    <w:rsid w:val="000513F6"/>
    <w:rsid w:val="00055D59"/>
    <w:rsid w:val="00056DF3"/>
    <w:rsid w:val="00060462"/>
    <w:rsid w:val="00061428"/>
    <w:rsid w:val="000642B1"/>
    <w:rsid w:val="00065462"/>
    <w:rsid w:val="0006560B"/>
    <w:rsid w:val="00066E4E"/>
    <w:rsid w:val="00067116"/>
    <w:rsid w:val="00081225"/>
    <w:rsid w:val="000823D0"/>
    <w:rsid w:val="00083184"/>
    <w:rsid w:val="00083FF1"/>
    <w:rsid w:val="000845EF"/>
    <w:rsid w:val="00084AB1"/>
    <w:rsid w:val="000851E7"/>
    <w:rsid w:val="00086AC5"/>
    <w:rsid w:val="0009008F"/>
    <w:rsid w:val="00090489"/>
    <w:rsid w:val="00090E6C"/>
    <w:rsid w:val="00090F7F"/>
    <w:rsid w:val="00095030"/>
    <w:rsid w:val="00095460"/>
    <w:rsid w:val="00097912"/>
    <w:rsid w:val="000A181F"/>
    <w:rsid w:val="000A2174"/>
    <w:rsid w:val="000A2AA5"/>
    <w:rsid w:val="000A3139"/>
    <w:rsid w:val="000A5DED"/>
    <w:rsid w:val="000A7D67"/>
    <w:rsid w:val="000B01C2"/>
    <w:rsid w:val="000B101A"/>
    <w:rsid w:val="000B1066"/>
    <w:rsid w:val="000B1395"/>
    <w:rsid w:val="000B2050"/>
    <w:rsid w:val="000B29ED"/>
    <w:rsid w:val="000B342A"/>
    <w:rsid w:val="000B4CF6"/>
    <w:rsid w:val="000B535F"/>
    <w:rsid w:val="000B56FE"/>
    <w:rsid w:val="000B5BB2"/>
    <w:rsid w:val="000C0FFE"/>
    <w:rsid w:val="000C3EA4"/>
    <w:rsid w:val="000C513D"/>
    <w:rsid w:val="000C580A"/>
    <w:rsid w:val="000C6093"/>
    <w:rsid w:val="000D170C"/>
    <w:rsid w:val="000E114E"/>
    <w:rsid w:val="000E3D1C"/>
    <w:rsid w:val="000E4591"/>
    <w:rsid w:val="000E597C"/>
    <w:rsid w:val="000E66D2"/>
    <w:rsid w:val="000E799C"/>
    <w:rsid w:val="000F08F8"/>
    <w:rsid w:val="000F21A8"/>
    <w:rsid w:val="000F2555"/>
    <w:rsid w:val="000F4E2C"/>
    <w:rsid w:val="000F5F60"/>
    <w:rsid w:val="000F69F4"/>
    <w:rsid w:val="00100D0B"/>
    <w:rsid w:val="0010205D"/>
    <w:rsid w:val="0010751F"/>
    <w:rsid w:val="00107807"/>
    <w:rsid w:val="001121E7"/>
    <w:rsid w:val="00113088"/>
    <w:rsid w:val="001155B2"/>
    <w:rsid w:val="0011688D"/>
    <w:rsid w:val="00116EE5"/>
    <w:rsid w:val="00117665"/>
    <w:rsid w:val="001203D4"/>
    <w:rsid w:val="00120A29"/>
    <w:rsid w:val="00124C1C"/>
    <w:rsid w:val="00126AAD"/>
    <w:rsid w:val="00126DA3"/>
    <w:rsid w:val="00127909"/>
    <w:rsid w:val="00132CEF"/>
    <w:rsid w:val="00133355"/>
    <w:rsid w:val="00133521"/>
    <w:rsid w:val="001357F7"/>
    <w:rsid w:val="00135C07"/>
    <w:rsid w:val="00137A63"/>
    <w:rsid w:val="00140CF0"/>
    <w:rsid w:val="001477E2"/>
    <w:rsid w:val="00150AF7"/>
    <w:rsid w:val="00152D3A"/>
    <w:rsid w:val="00154146"/>
    <w:rsid w:val="0015682F"/>
    <w:rsid w:val="00157432"/>
    <w:rsid w:val="00157612"/>
    <w:rsid w:val="001611C3"/>
    <w:rsid w:val="00161BF8"/>
    <w:rsid w:val="00161E54"/>
    <w:rsid w:val="001627D6"/>
    <w:rsid w:val="00163D3A"/>
    <w:rsid w:val="00164486"/>
    <w:rsid w:val="0016485E"/>
    <w:rsid w:val="00164A6B"/>
    <w:rsid w:val="00164A74"/>
    <w:rsid w:val="00166B52"/>
    <w:rsid w:val="0016753C"/>
    <w:rsid w:val="00171C63"/>
    <w:rsid w:val="00172C60"/>
    <w:rsid w:val="00174AC1"/>
    <w:rsid w:val="00175137"/>
    <w:rsid w:val="0017568E"/>
    <w:rsid w:val="00176374"/>
    <w:rsid w:val="00176426"/>
    <w:rsid w:val="00176B7B"/>
    <w:rsid w:val="0017722F"/>
    <w:rsid w:val="00183263"/>
    <w:rsid w:val="0018414D"/>
    <w:rsid w:val="00186755"/>
    <w:rsid w:val="001867DF"/>
    <w:rsid w:val="00187370"/>
    <w:rsid w:val="0019065C"/>
    <w:rsid w:val="001921E2"/>
    <w:rsid w:val="00193AD3"/>
    <w:rsid w:val="00195A1F"/>
    <w:rsid w:val="001968B3"/>
    <w:rsid w:val="00196CDD"/>
    <w:rsid w:val="00197399"/>
    <w:rsid w:val="001A0233"/>
    <w:rsid w:val="001A354F"/>
    <w:rsid w:val="001A41E2"/>
    <w:rsid w:val="001A53E2"/>
    <w:rsid w:val="001B05BF"/>
    <w:rsid w:val="001B0C24"/>
    <w:rsid w:val="001B2402"/>
    <w:rsid w:val="001B50CA"/>
    <w:rsid w:val="001C162A"/>
    <w:rsid w:val="001C4799"/>
    <w:rsid w:val="001C5728"/>
    <w:rsid w:val="001C5F1F"/>
    <w:rsid w:val="001D0132"/>
    <w:rsid w:val="001D05AD"/>
    <w:rsid w:val="001D0BB3"/>
    <w:rsid w:val="001D33F0"/>
    <w:rsid w:val="001D470B"/>
    <w:rsid w:val="001D647C"/>
    <w:rsid w:val="001D67F7"/>
    <w:rsid w:val="001D7E86"/>
    <w:rsid w:val="001E186F"/>
    <w:rsid w:val="001E20C1"/>
    <w:rsid w:val="001E46E6"/>
    <w:rsid w:val="001F58E9"/>
    <w:rsid w:val="001F6001"/>
    <w:rsid w:val="001F724B"/>
    <w:rsid w:val="001F75DB"/>
    <w:rsid w:val="00200EE5"/>
    <w:rsid w:val="00203E09"/>
    <w:rsid w:val="002045FE"/>
    <w:rsid w:val="002046B7"/>
    <w:rsid w:val="00206C54"/>
    <w:rsid w:val="0021028C"/>
    <w:rsid w:val="00212A7C"/>
    <w:rsid w:val="00212AB4"/>
    <w:rsid w:val="002140F3"/>
    <w:rsid w:val="002151BC"/>
    <w:rsid w:val="0021755B"/>
    <w:rsid w:val="00217D8E"/>
    <w:rsid w:val="002203B2"/>
    <w:rsid w:val="00221A4F"/>
    <w:rsid w:val="00225803"/>
    <w:rsid w:val="00226F0F"/>
    <w:rsid w:val="00232136"/>
    <w:rsid w:val="0023277C"/>
    <w:rsid w:val="00232C53"/>
    <w:rsid w:val="00233EBB"/>
    <w:rsid w:val="00234711"/>
    <w:rsid w:val="0023573D"/>
    <w:rsid w:val="0023790B"/>
    <w:rsid w:val="00240158"/>
    <w:rsid w:val="0024018C"/>
    <w:rsid w:val="00240E77"/>
    <w:rsid w:val="002421D7"/>
    <w:rsid w:val="0024330F"/>
    <w:rsid w:val="002437CF"/>
    <w:rsid w:val="00243E43"/>
    <w:rsid w:val="00247256"/>
    <w:rsid w:val="00251276"/>
    <w:rsid w:val="002513C4"/>
    <w:rsid w:val="00253679"/>
    <w:rsid w:val="00255392"/>
    <w:rsid w:val="0025723C"/>
    <w:rsid w:val="002578AC"/>
    <w:rsid w:val="0026132F"/>
    <w:rsid w:val="002633E0"/>
    <w:rsid w:val="002657A9"/>
    <w:rsid w:val="00265B19"/>
    <w:rsid w:val="00271179"/>
    <w:rsid w:val="00271735"/>
    <w:rsid w:val="00272513"/>
    <w:rsid w:val="00273249"/>
    <w:rsid w:val="00274BF4"/>
    <w:rsid w:val="00276F59"/>
    <w:rsid w:val="0028122D"/>
    <w:rsid w:val="0028219D"/>
    <w:rsid w:val="00285521"/>
    <w:rsid w:val="00285EA3"/>
    <w:rsid w:val="00286AFC"/>
    <w:rsid w:val="00287B64"/>
    <w:rsid w:val="00293BDB"/>
    <w:rsid w:val="00294419"/>
    <w:rsid w:val="0029621F"/>
    <w:rsid w:val="002A09D6"/>
    <w:rsid w:val="002A0C88"/>
    <w:rsid w:val="002A18A9"/>
    <w:rsid w:val="002A1EB4"/>
    <w:rsid w:val="002A28E3"/>
    <w:rsid w:val="002A2A1C"/>
    <w:rsid w:val="002A2AA3"/>
    <w:rsid w:val="002A2FC6"/>
    <w:rsid w:val="002A4A36"/>
    <w:rsid w:val="002A6BCE"/>
    <w:rsid w:val="002A7286"/>
    <w:rsid w:val="002A7FAD"/>
    <w:rsid w:val="002B164F"/>
    <w:rsid w:val="002C1BBA"/>
    <w:rsid w:val="002C1C0E"/>
    <w:rsid w:val="002C4A66"/>
    <w:rsid w:val="002C6547"/>
    <w:rsid w:val="002D01FE"/>
    <w:rsid w:val="002D046D"/>
    <w:rsid w:val="002D1AA3"/>
    <w:rsid w:val="002D1B08"/>
    <w:rsid w:val="002D4231"/>
    <w:rsid w:val="002D752A"/>
    <w:rsid w:val="002D7654"/>
    <w:rsid w:val="002D786A"/>
    <w:rsid w:val="002D78B8"/>
    <w:rsid w:val="002E0D11"/>
    <w:rsid w:val="002E2DF6"/>
    <w:rsid w:val="002E4CAC"/>
    <w:rsid w:val="002E501D"/>
    <w:rsid w:val="002E6476"/>
    <w:rsid w:val="002E71B9"/>
    <w:rsid w:val="002F04C9"/>
    <w:rsid w:val="002F1CBD"/>
    <w:rsid w:val="002F269D"/>
    <w:rsid w:val="002F346A"/>
    <w:rsid w:val="002F3B22"/>
    <w:rsid w:val="002F5D8F"/>
    <w:rsid w:val="00300145"/>
    <w:rsid w:val="00301917"/>
    <w:rsid w:val="00301CB0"/>
    <w:rsid w:val="00303FBD"/>
    <w:rsid w:val="003041EA"/>
    <w:rsid w:val="00304B6F"/>
    <w:rsid w:val="003077F9"/>
    <w:rsid w:val="003124AC"/>
    <w:rsid w:val="00312532"/>
    <w:rsid w:val="00312915"/>
    <w:rsid w:val="00312F64"/>
    <w:rsid w:val="0031410A"/>
    <w:rsid w:val="00315965"/>
    <w:rsid w:val="00324645"/>
    <w:rsid w:val="0032473D"/>
    <w:rsid w:val="00325F2B"/>
    <w:rsid w:val="00326F0A"/>
    <w:rsid w:val="00331B0F"/>
    <w:rsid w:val="00332551"/>
    <w:rsid w:val="00334CFB"/>
    <w:rsid w:val="00335E35"/>
    <w:rsid w:val="003367B5"/>
    <w:rsid w:val="00336B99"/>
    <w:rsid w:val="0034159F"/>
    <w:rsid w:val="003424FB"/>
    <w:rsid w:val="00343C0F"/>
    <w:rsid w:val="00347703"/>
    <w:rsid w:val="00352820"/>
    <w:rsid w:val="00353202"/>
    <w:rsid w:val="00353946"/>
    <w:rsid w:val="0035464C"/>
    <w:rsid w:val="00356491"/>
    <w:rsid w:val="00356C24"/>
    <w:rsid w:val="00357DD8"/>
    <w:rsid w:val="003600EB"/>
    <w:rsid w:val="00361CE8"/>
    <w:rsid w:val="0036256A"/>
    <w:rsid w:val="003634EE"/>
    <w:rsid w:val="0036361C"/>
    <w:rsid w:val="00364972"/>
    <w:rsid w:val="00364A52"/>
    <w:rsid w:val="003654EA"/>
    <w:rsid w:val="00367DB8"/>
    <w:rsid w:val="003723A3"/>
    <w:rsid w:val="003751A2"/>
    <w:rsid w:val="00375FAC"/>
    <w:rsid w:val="00376AEC"/>
    <w:rsid w:val="00377060"/>
    <w:rsid w:val="00381AFE"/>
    <w:rsid w:val="003830C1"/>
    <w:rsid w:val="00383A4E"/>
    <w:rsid w:val="0038484B"/>
    <w:rsid w:val="00384A7F"/>
    <w:rsid w:val="00384BFD"/>
    <w:rsid w:val="00384C87"/>
    <w:rsid w:val="00386DD0"/>
    <w:rsid w:val="003905C5"/>
    <w:rsid w:val="00390ABC"/>
    <w:rsid w:val="003927C6"/>
    <w:rsid w:val="003929A8"/>
    <w:rsid w:val="0039306B"/>
    <w:rsid w:val="00394F5A"/>
    <w:rsid w:val="00395C1B"/>
    <w:rsid w:val="00395C61"/>
    <w:rsid w:val="00395F83"/>
    <w:rsid w:val="0039626D"/>
    <w:rsid w:val="00396D3C"/>
    <w:rsid w:val="003A0347"/>
    <w:rsid w:val="003A0BA3"/>
    <w:rsid w:val="003A0CEF"/>
    <w:rsid w:val="003A0F43"/>
    <w:rsid w:val="003A3601"/>
    <w:rsid w:val="003A77BB"/>
    <w:rsid w:val="003B05D3"/>
    <w:rsid w:val="003B103E"/>
    <w:rsid w:val="003B1D4F"/>
    <w:rsid w:val="003B6361"/>
    <w:rsid w:val="003B76D1"/>
    <w:rsid w:val="003B7CC4"/>
    <w:rsid w:val="003C1348"/>
    <w:rsid w:val="003C26DA"/>
    <w:rsid w:val="003C2722"/>
    <w:rsid w:val="003C7258"/>
    <w:rsid w:val="003C72FF"/>
    <w:rsid w:val="003D1795"/>
    <w:rsid w:val="003D1C6D"/>
    <w:rsid w:val="003D44F4"/>
    <w:rsid w:val="003D4729"/>
    <w:rsid w:val="003D4A60"/>
    <w:rsid w:val="003D50E6"/>
    <w:rsid w:val="003E0991"/>
    <w:rsid w:val="003E602D"/>
    <w:rsid w:val="003E7970"/>
    <w:rsid w:val="003E7B4D"/>
    <w:rsid w:val="003F0C3B"/>
    <w:rsid w:val="003F352B"/>
    <w:rsid w:val="003F49E4"/>
    <w:rsid w:val="003F59F5"/>
    <w:rsid w:val="003F6C12"/>
    <w:rsid w:val="003F6D9B"/>
    <w:rsid w:val="003F6EC9"/>
    <w:rsid w:val="00402266"/>
    <w:rsid w:val="00403CC4"/>
    <w:rsid w:val="00407FE8"/>
    <w:rsid w:val="0041200C"/>
    <w:rsid w:val="00417F53"/>
    <w:rsid w:val="0042035E"/>
    <w:rsid w:val="004246DA"/>
    <w:rsid w:val="004252D8"/>
    <w:rsid w:val="00425F9C"/>
    <w:rsid w:val="00426CEB"/>
    <w:rsid w:val="00426D7A"/>
    <w:rsid w:val="00427EA1"/>
    <w:rsid w:val="00431C07"/>
    <w:rsid w:val="00433927"/>
    <w:rsid w:val="004350FD"/>
    <w:rsid w:val="00436AED"/>
    <w:rsid w:val="004372FD"/>
    <w:rsid w:val="00440671"/>
    <w:rsid w:val="004414D0"/>
    <w:rsid w:val="00443075"/>
    <w:rsid w:val="00444756"/>
    <w:rsid w:val="00446E08"/>
    <w:rsid w:val="0044736F"/>
    <w:rsid w:val="0045082A"/>
    <w:rsid w:val="00450ACA"/>
    <w:rsid w:val="00451825"/>
    <w:rsid w:val="0045284A"/>
    <w:rsid w:val="004535A8"/>
    <w:rsid w:val="004535C8"/>
    <w:rsid w:val="00455C51"/>
    <w:rsid w:val="0045651E"/>
    <w:rsid w:val="00456B0F"/>
    <w:rsid w:val="00457F2D"/>
    <w:rsid w:val="00460AEB"/>
    <w:rsid w:val="004619A4"/>
    <w:rsid w:val="00463FF3"/>
    <w:rsid w:val="00474FB0"/>
    <w:rsid w:val="004750D0"/>
    <w:rsid w:val="004755D2"/>
    <w:rsid w:val="00475B5B"/>
    <w:rsid w:val="00477E4A"/>
    <w:rsid w:val="004810A5"/>
    <w:rsid w:val="0048260E"/>
    <w:rsid w:val="004845F2"/>
    <w:rsid w:val="00485898"/>
    <w:rsid w:val="00487A9F"/>
    <w:rsid w:val="00490E36"/>
    <w:rsid w:val="00492157"/>
    <w:rsid w:val="004931E4"/>
    <w:rsid w:val="00495F57"/>
    <w:rsid w:val="004A053B"/>
    <w:rsid w:val="004A08D2"/>
    <w:rsid w:val="004A1946"/>
    <w:rsid w:val="004A2A80"/>
    <w:rsid w:val="004A4545"/>
    <w:rsid w:val="004A54DD"/>
    <w:rsid w:val="004A714B"/>
    <w:rsid w:val="004B18B7"/>
    <w:rsid w:val="004B249C"/>
    <w:rsid w:val="004B2E79"/>
    <w:rsid w:val="004B5473"/>
    <w:rsid w:val="004B5D36"/>
    <w:rsid w:val="004C081C"/>
    <w:rsid w:val="004C185A"/>
    <w:rsid w:val="004C1FCE"/>
    <w:rsid w:val="004C2DC3"/>
    <w:rsid w:val="004C4B95"/>
    <w:rsid w:val="004C66EF"/>
    <w:rsid w:val="004C6828"/>
    <w:rsid w:val="004D4321"/>
    <w:rsid w:val="004D733B"/>
    <w:rsid w:val="004D73AE"/>
    <w:rsid w:val="004E399F"/>
    <w:rsid w:val="004E443B"/>
    <w:rsid w:val="004E7326"/>
    <w:rsid w:val="004F08D1"/>
    <w:rsid w:val="004F129B"/>
    <w:rsid w:val="004F4900"/>
    <w:rsid w:val="004F55D8"/>
    <w:rsid w:val="004F5870"/>
    <w:rsid w:val="004F5923"/>
    <w:rsid w:val="004F5B51"/>
    <w:rsid w:val="004F5DDB"/>
    <w:rsid w:val="00501F38"/>
    <w:rsid w:val="0050386F"/>
    <w:rsid w:val="00504FB2"/>
    <w:rsid w:val="005073BD"/>
    <w:rsid w:val="00511630"/>
    <w:rsid w:val="005130A1"/>
    <w:rsid w:val="0051355C"/>
    <w:rsid w:val="00514D2C"/>
    <w:rsid w:val="005157E9"/>
    <w:rsid w:val="005202CE"/>
    <w:rsid w:val="00520679"/>
    <w:rsid w:val="0052126F"/>
    <w:rsid w:val="00522B85"/>
    <w:rsid w:val="0052321E"/>
    <w:rsid w:val="0052386A"/>
    <w:rsid w:val="005242AA"/>
    <w:rsid w:val="00526247"/>
    <w:rsid w:val="005276EC"/>
    <w:rsid w:val="00527F00"/>
    <w:rsid w:val="005318C8"/>
    <w:rsid w:val="005324BE"/>
    <w:rsid w:val="00532812"/>
    <w:rsid w:val="00532A4A"/>
    <w:rsid w:val="00533A09"/>
    <w:rsid w:val="00535537"/>
    <w:rsid w:val="00536A81"/>
    <w:rsid w:val="00536F7F"/>
    <w:rsid w:val="005400CF"/>
    <w:rsid w:val="00540C50"/>
    <w:rsid w:val="005426CD"/>
    <w:rsid w:val="005430BA"/>
    <w:rsid w:val="005431F3"/>
    <w:rsid w:val="00543415"/>
    <w:rsid w:val="00544DE7"/>
    <w:rsid w:val="00545886"/>
    <w:rsid w:val="0055031B"/>
    <w:rsid w:val="00550513"/>
    <w:rsid w:val="00550B59"/>
    <w:rsid w:val="005529C8"/>
    <w:rsid w:val="0055338F"/>
    <w:rsid w:val="0055368F"/>
    <w:rsid w:val="00554705"/>
    <w:rsid w:val="0055527A"/>
    <w:rsid w:val="00555335"/>
    <w:rsid w:val="00557961"/>
    <w:rsid w:val="0056123E"/>
    <w:rsid w:val="005665C5"/>
    <w:rsid w:val="005674AB"/>
    <w:rsid w:val="005709F1"/>
    <w:rsid w:val="005712B7"/>
    <w:rsid w:val="00574D4D"/>
    <w:rsid w:val="0057517A"/>
    <w:rsid w:val="00575799"/>
    <w:rsid w:val="00575CF8"/>
    <w:rsid w:val="00580597"/>
    <w:rsid w:val="00580D72"/>
    <w:rsid w:val="005811C0"/>
    <w:rsid w:val="005813C7"/>
    <w:rsid w:val="0058154A"/>
    <w:rsid w:val="00583235"/>
    <w:rsid w:val="00584AD1"/>
    <w:rsid w:val="00585AF2"/>
    <w:rsid w:val="00585B0A"/>
    <w:rsid w:val="00586018"/>
    <w:rsid w:val="005865CC"/>
    <w:rsid w:val="0058666C"/>
    <w:rsid w:val="00591128"/>
    <w:rsid w:val="0059144A"/>
    <w:rsid w:val="00591634"/>
    <w:rsid w:val="005916C1"/>
    <w:rsid w:val="005929ED"/>
    <w:rsid w:val="005934D2"/>
    <w:rsid w:val="0059422E"/>
    <w:rsid w:val="005A17EB"/>
    <w:rsid w:val="005A22B9"/>
    <w:rsid w:val="005A2341"/>
    <w:rsid w:val="005A2681"/>
    <w:rsid w:val="005A2C0B"/>
    <w:rsid w:val="005A34BF"/>
    <w:rsid w:val="005A5BF6"/>
    <w:rsid w:val="005A640F"/>
    <w:rsid w:val="005A6B40"/>
    <w:rsid w:val="005B06EE"/>
    <w:rsid w:val="005B42E6"/>
    <w:rsid w:val="005B4971"/>
    <w:rsid w:val="005C1168"/>
    <w:rsid w:val="005C3F4B"/>
    <w:rsid w:val="005C4D9E"/>
    <w:rsid w:val="005C6DBD"/>
    <w:rsid w:val="005D07AC"/>
    <w:rsid w:val="005D0CCF"/>
    <w:rsid w:val="005D0F96"/>
    <w:rsid w:val="005D247C"/>
    <w:rsid w:val="005D56A6"/>
    <w:rsid w:val="005D6497"/>
    <w:rsid w:val="005D6A0F"/>
    <w:rsid w:val="005E0089"/>
    <w:rsid w:val="005E1DE0"/>
    <w:rsid w:val="005E2710"/>
    <w:rsid w:val="005E3D4F"/>
    <w:rsid w:val="005E3E41"/>
    <w:rsid w:val="005E60BC"/>
    <w:rsid w:val="005E657B"/>
    <w:rsid w:val="005F0E33"/>
    <w:rsid w:val="005F1262"/>
    <w:rsid w:val="005F14D3"/>
    <w:rsid w:val="005F4EA0"/>
    <w:rsid w:val="005F4EDD"/>
    <w:rsid w:val="005F4F63"/>
    <w:rsid w:val="0060131B"/>
    <w:rsid w:val="00602D43"/>
    <w:rsid w:val="00605E32"/>
    <w:rsid w:val="006060C3"/>
    <w:rsid w:val="006105F2"/>
    <w:rsid w:val="006121D2"/>
    <w:rsid w:val="00614780"/>
    <w:rsid w:val="00614BB5"/>
    <w:rsid w:val="00616281"/>
    <w:rsid w:val="006163D2"/>
    <w:rsid w:val="00620520"/>
    <w:rsid w:val="0062234A"/>
    <w:rsid w:val="00622D8E"/>
    <w:rsid w:val="00623075"/>
    <w:rsid w:val="00623288"/>
    <w:rsid w:val="00624CB1"/>
    <w:rsid w:val="0062695E"/>
    <w:rsid w:val="0063101E"/>
    <w:rsid w:val="00631CF2"/>
    <w:rsid w:val="00634521"/>
    <w:rsid w:val="0063591A"/>
    <w:rsid w:val="00640693"/>
    <w:rsid w:val="00642F2F"/>
    <w:rsid w:val="00643687"/>
    <w:rsid w:val="00643A55"/>
    <w:rsid w:val="0064540A"/>
    <w:rsid w:val="00646C1B"/>
    <w:rsid w:val="00646D81"/>
    <w:rsid w:val="0065026E"/>
    <w:rsid w:val="0065186A"/>
    <w:rsid w:val="00653912"/>
    <w:rsid w:val="00653BEB"/>
    <w:rsid w:val="00665DFD"/>
    <w:rsid w:val="0067008F"/>
    <w:rsid w:val="006745BF"/>
    <w:rsid w:val="00675EA3"/>
    <w:rsid w:val="0068067C"/>
    <w:rsid w:val="00682E12"/>
    <w:rsid w:val="006831A6"/>
    <w:rsid w:val="006837BF"/>
    <w:rsid w:val="00684790"/>
    <w:rsid w:val="0069290E"/>
    <w:rsid w:val="0069310E"/>
    <w:rsid w:val="006939EF"/>
    <w:rsid w:val="006949CC"/>
    <w:rsid w:val="00694BCC"/>
    <w:rsid w:val="006A1F86"/>
    <w:rsid w:val="006A39E4"/>
    <w:rsid w:val="006A41F3"/>
    <w:rsid w:val="006A4570"/>
    <w:rsid w:val="006A599C"/>
    <w:rsid w:val="006B08B1"/>
    <w:rsid w:val="006B0ED5"/>
    <w:rsid w:val="006B13C1"/>
    <w:rsid w:val="006B1DD0"/>
    <w:rsid w:val="006B438F"/>
    <w:rsid w:val="006C1FD9"/>
    <w:rsid w:val="006C3C84"/>
    <w:rsid w:val="006C4703"/>
    <w:rsid w:val="006C79E0"/>
    <w:rsid w:val="006D0C7A"/>
    <w:rsid w:val="006D68A1"/>
    <w:rsid w:val="006E0120"/>
    <w:rsid w:val="006E1566"/>
    <w:rsid w:val="006E2E39"/>
    <w:rsid w:val="006E49B0"/>
    <w:rsid w:val="006E5C0B"/>
    <w:rsid w:val="006E6FCC"/>
    <w:rsid w:val="006E784A"/>
    <w:rsid w:val="006E7F6A"/>
    <w:rsid w:val="006F321F"/>
    <w:rsid w:val="006F3727"/>
    <w:rsid w:val="006F5B6C"/>
    <w:rsid w:val="006F7F68"/>
    <w:rsid w:val="00701299"/>
    <w:rsid w:val="0070147B"/>
    <w:rsid w:val="00701639"/>
    <w:rsid w:val="00703754"/>
    <w:rsid w:val="0070378C"/>
    <w:rsid w:val="007058DA"/>
    <w:rsid w:val="007061AB"/>
    <w:rsid w:val="007108DA"/>
    <w:rsid w:val="00711FB5"/>
    <w:rsid w:val="00712D2E"/>
    <w:rsid w:val="0071608D"/>
    <w:rsid w:val="0071739B"/>
    <w:rsid w:val="00717414"/>
    <w:rsid w:val="00720362"/>
    <w:rsid w:val="00721BDF"/>
    <w:rsid w:val="00726C0D"/>
    <w:rsid w:val="00726E0B"/>
    <w:rsid w:val="00727FA3"/>
    <w:rsid w:val="00730271"/>
    <w:rsid w:val="00734398"/>
    <w:rsid w:val="00737B43"/>
    <w:rsid w:val="007416B7"/>
    <w:rsid w:val="00742086"/>
    <w:rsid w:val="00744869"/>
    <w:rsid w:val="0074569C"/>
    <w:rsid w:val="00746AF8"/>
    <w:rsid w:val="00747289"/>
    <w:rsid w:val="00747F2D"/>
    <w:rsid w:val="00754EF7"/>
    <w:rsid w:val="0075614A"/>
    <w:rsid w:val="00756F76"/>
    <w:rsid w:val="00761A1A"/>
    <w:rsid w:val="007647BC"/>
    <w:rsid w:val="0076564D"/>
    <w:rsid w:val="0076646A"/>
    <w:rsid w:val="007665CF"/>
    <w:rsid w:val="00767423"/>
    <w:rsid w:val="00767D62"/>
    <w:rsid w:val="007703D6"/>
    <w:rsid w:val="00770A7F"/>
    <w:rsid w:val="00770DF0"/>
    <w:rsid w:val="007714E3"/>
    <w:rsid w:val="007759C4"/>
    <w:rsid w:val="00781F28"/>
    <w:rsid w:val="007841E6"/>
    <w:rsid w:val="007855E8"/>
    <w:rsid w:val="00786DE7"/>
    <w:rsid w:val="007872E7"/>
    <w:rsid w:val="00787BCE"/>
    <w:rsid w:val="00792228"/>
    <w:rsid w:val="0079223A"/>
    <w:rsid w:val="007A01C5"/>
    <w:rsid w:val="007A0A89"/>
    <w:rsid w:val="007A1577"/>
    <w:rsid w:val="007A237B"/>
    <w:rsid w:val="007A3ECD"/>
    <w:rsid w:val="007A759B"/>
    <w:rsid w:val="007B0A62"/>
    <w:rsid w:val="007B1AD0"/>
    <w:rsid w:val="007B380E"/>
    <w:rsid w:val="007B3A1F"/>
    <w:rsid w:val="007B3B12"/>
    <w:rsid w:val="007B6544"/>
    <w:rsid w:val="007C2420"/>
    <w:rsid w:val="007C2842"/>
    <w:rsid w:val="007C2D5B"/>
    <w:rsid w:val="007C2F4C"/>
    <w:rsid w:val="007C5496"/>
    <w:rsid w:val="007C5A96"/>
    <w:rsid w:val="007C6908"/>
    <w:rsid w:val="007D1E14"/>
    <w:rsid w:val="007D2505"/>
    <w:rsid w:val="007D32D3"/>
    <w:rsid w:val="007D392F"/>
    <w:rsid w:val="007D6DC6"/>
    <w:rsid w:val="007D73EF"/>
    <w:rsid w:val="007E051C"/>
    <w:rsid w:val="007E0C48"/>
    <w:rsid w:val="007E2F41"/>
    <w:rsid w:val="007E3328"/>
    <w:rsid w:val="007E35A0"/>
    <w:rsid w:val="007E5B43"/>
    <w:rsid w:val="007E78C2"/>
    <w:rsid w:val="007F1EF4"/>
    <w:rsid w:val="007F230A"/>
    <w:rsid w:val="007F292C"/>
    <w:rsid w:val="007F640E"/>
    <w:rsid w:val="008001B8"/>
    <w:rsid w:val="0080150B"/>
    <w:rsid w:val="00801E8A"/>
    <w:rsid w:val="00804957"/>
    <w:rsid w:val="00804E93"/>
    <w:rsid w:val="0080669F"/>
    <w:rsid w:val="00807CF4"/>
    <w:rsid w:val="00811091"/>
    <w:rsid w:val="008117BC"/>
    <w:rsid w:val="00811D29"/>
    <w:rsid w:val="00812E06"/>
    <w:rsid w:val="008155E4"/>
    <w:rsid w:val="00817035"/>
    <w:rsid w:val="0082151D"/>
    <w:rsid w:val="00832D16"/>
    <w:rsid w:val="00835FA6"/>
    <w:rsid w:val="008423AE"/>
    <w:rsid w:val="00844555"/>
    <w:rsid w:val="0084549C"/>
    <w:rsid w:val="00847190"/>
    <w:rsid w:val="00847C78"/>
    <w:rsid w:val="00851906"/>
    <w:rsid w:val="00854DC4"/>
    <w:rsid w:val="00862437"/>
    <w:rsid w:val="00862BDC"/>
    <w:rsid w:val="0086318C"/>
    <w:rsid w:val="00864616"/>
    <w:rsid w:val="00864D69"/>
    <w:rsid w:val="0086565A"/>
    <w:rsid w:val="008662CA"/>
    <w:rsid w:val="00866714"/>
    <w:rsid w:val="0086737D"/>
    <w:rsid w:val="008674E1"/>
    <w:rsid w:val="00871B53"/>
    <w:rsid w:val="00872977"/>
    <w:rsid w:val="00876069"/>
    <w:rsid w:val="008762CE"/>
    <w:rsid w:val="00877F8F"/>
    <w:rsid w:val="00881C95"/>
    <w:rsid w:val="00881F74"/>
    <w:rsid w:val="00881FDC"/>
    <w:rsid w:val="0088283E"/>
    <w:rsid w:val="00883382"/>
    <w:rsid w:val="0088706B"/>
    <w:rsid w:val="008871F4"/>
    <w:rsid w:val="00887C01"/>
    <w:rsid w:val="008908DA"/>
    <w:rsid w:val="0089430F"/>
    <w:rsid w:val="0089522F"/>
    <w:rsid w:val="00896109"/>
    <w:rsid w:val="00896514"/>
    <w:rsid w:val="00896EC3"/>
    <w:rsid w:val="008A29CF"/>
    <w:rsid w:val="008A3903"/>
    <w:rsid w:val="008A3CE6"/>
    <w:rsid w:val="008A6CC9"/>
    <w:rsid w:val="008B3D37"/>
    <w:rsid w:val="008B52E4"/>
    <w:rsid w:val="008B6DF0"/>
    <w:rsid w:val="008C00A5"/>
    <w:rsid w:val="008C021B"/>
    <w:rsid w:val="008C0827"/>
    <w:rsid w:val="008C31E8"/>
    <w:rsid w:val="008C486D"/>
    <w:rsid w:val="008C6A9E"/>
    <w:rsid w:val="008C76B5"/>
    <w:rsid w:val="008C7779"/>
    <w:rsid w:val="008D165F"/>
    <w:rsid w:val="008D2D65"/>
    <w:rsid w:val="008D3B5A"/>
    <w:rsid w:val="008D3DA5"/>
    <w:rsid w:val="008D3FC7"/>
    <w:rsid w:val="008E1085"/>
    <w:rsid w:val="008E1C40"/>
    <w:rsid w:val="008E408B"/>
    <w:rsid w:val="008E5318"/>
    <w:rsid w:val="008E53EB"/>
    <w:rsid w:val="008E552B"/>
    <w:rsid w:val="008F0C23"/>
    <w:rsid w:val="008F0F44"/>
    <w:rsid w:val="008F1483"/>
    <w:rsid w:val="008F321B"/>
    <w:rsid w:val="008F39D0"/>
    <w:rsid w:val="008F4ECC"/>
    <w:rsid w:val="008F63C9"/>
    <w:rsid w:val="009007C8"/>
    <w:rsid w:val="009049E4"/>
    <w:rsid w:val="00904E20"/>
    <w:rsid w:val="009067F7"/>
    <w:rsid w:val="00907134"/>
    <w:rsid w:val="00907564"/>
    <w:rsid w:val="009079BF"/>
    <w:rsid w:val="00911A3D"/>
    <w:rsid w:val="00915BC7"/>
    <w:rsid w:val="009160BD"/>
    <w:rsid w:val="009178B7"/>
    <w:rsid w:val="009240B2"/>
    <w:rsid w:val="00926DE7"/>
    <w:rsid w:val="0093020B"/>
    <w:rsid w:val="00932169"/>
    <w:rsid w:val="00934B8F"/>
    <w:rsid w:val="009366EF"/>
    <w:rsid w:val="00936E7D"/>
    <w:rsid w:val="00937F01"/>
    <w:rsid w:val="00941EB6"/>
    <w:rsid w:val="00943482"/>
    <w:rsid w:val="00943F20"/>
    <w:rsid w:val="0094606D"/>
    <w:rsid w:val="00947981"/>
    <w:rsid w:val="00947B4B"/>
    <w:rsid w:val="009518EC"/>
    <w:rsid w:val="00952F49"/>
    <w:rsid w:val="00954835"/>
    <w:rsid w:val="00955A08"/>
    <w:rsid w:val="00955BD7"/>
    <w:rsid w:val="00956970"/>
    <w:rsid w:val="00957709"/>
    <w:rsid w:val="00965607"/>
    <w:rsid w:val="00972D08"/>
    <w:rsid w:val="009837CA"/>
    <w:rsid w:val="00985608"/>
    <w:rsid w:val="00985988"/>
    <w:rsid w:val="0099169B"/>
    <w:rsid w:val="00991C9D"/>
    <w:rsid w:val="009950F8"/>
    <w:rsid w:val="00996932"/>
    <w:rsid w:val="009A1382"/>
    <w:rsid w:val="009A4A9A"/>
    <w:rsid w:val="009A7CBF"/>
    <w:rsid w:val="009B0A8F"/>
    <w:rsid w:val="009B109F"/>
    <w:rsid w:val="009B22C1"/>
    <w:rsid w:val="009B2681"/>
    <w:rsid w:val="009B3C55"/>
    <w:rsid w:val="009B5ECC"/>
    <w:rsid w:val="009B6EFB"/>
    <w:rsid w:val="009C24F4"/>
    <w:rsid w:val="009C28FD"/>
    <w:rsid w:val="009C493B"/>
    <w:rsid w:val="009C4A16"/>
    <w:rsid w:val="009C56D5"/>
    <w:rsid w:val="009C5741"/>
    <w:rsid w:val="009D425A"/>
    <w:rsid w:val="009D688F"/>
    <w:rsid w:val="009D6ADF"/>
    <w:rsid w:val="009D6C33"/>
    <w:rsid w:val="009D7A14"/>
    <w:rsid w:val="009E293F"/>
    <w:rsid w:val="009E2D84"/>
    <w:rsid w:val="009E3507"/>
    <w:rsid w:val="009E40EC"/>
    <w:rsid w:val="009E4A32"/>
    <w:rsid w:val="009E7C42"/>
    <w:rsid w:val="009F0670"/>
    <w:rsid w:val="009F0EF8"/>
    <w:rsid w:val="009F357E"/>
    <w:rsid w:val="009F3FC1"/>
    <w:rsid w:val="00A0239F"/>
    <w:rsid w:val="00A0380C"/>
    <w:rsid w:val="00A03BCC"/>
    <w:rsid w:val="00A04253"/>
    <w:rsid w:val="00A04E66"/>
    <w:rsid w:val="00A06310"/>
    <w:rsid w:val="00A10ACA"/>
    <w:rsid w:val="00A119DE"/>
    <w:rsid w:val="00A12610"/>
    <w:rsid w:val="00A127E1"/>
    <w:rsid w:val="00A14C45"/>
    <w:rsid w:val="00A15BA3"/>
    <w:rsid w:val="00A16237"/>
    <w:rsid w:val="00A17A70"/>
    <w:rsid w:val="00A17F96"/>
    <w:rsid w:val="00A2110A"/>
    <w:rsid w:val="00A212DE"/>
    <w:rsid w:val="00A2329D"/>
    <w:rsid w:val="00A25C53"/>
    <w:rsid w:val="00A26A6E"/>
    <w:rsid w:val="00A27196"/>
    <w:rsid w:val="00A27F00"/>
    <w:rsid w:val="00A30F75"/>
    <w:rsid w:val="00A3387C"/>
    <w:rsid w:val="00A356F3"/>
    <w:rsid w:val="00A35830"/>
    <w:rsid w:val="00A36733"/>
    <w:rsid w:val="00A3723E"/>
    <w:rsid w:val="00A373E3"/>
    <w:rsid w:val="00A379BF"/>
    <w:rsid w:val="00A37DF7"/>
    <w:rsid w:val="00A4272F"/>
    <w:rsid w:val="00A4590A"/>
    <w:rsid w:val="00A45A54"/>
    <w:rsid w:val="00A47E00"/>
    <w:rsid w:val="00A50D44"/>
    <w:rsid w:val="00A5116A"/>
    <w:rsid w:val="00A51478"/>
    <w:rsid w:val="00A5163E"/>
    <w:rsid w:val="00A51B11"/>
    <w:rsid w:val="00A5217D"/>
    <w:rsid w:val="00A53482"/>
    <w:rsid w:val="00A543EB"/>
    <w:rsid w:val="00A55217"/>
    <w:rsid w:val="00A60020"/>
    <w:rsid w:val="00A611DE"/>
    <w:rsid w:val="00A621AA"/>
    <w:rsid w:val="00A62C65"/>
    <w:rsid w:val="00A62F25"/>
    <w:rsid w:val="00A63ED4"/>
    <w:rsid w:val="00A6491D"/>
    <w:rsid w:val="00A6632E"/>
    <w:rsid w:val="00A66DE2"/>
    <w:rsid w:val="00A70234"/>
    <w:rsid w:val="00A70BA1"/>
    <w:rsid w:val="00A70D65"/>
    <w:rsid w:val="00A719A1"/>
    <w:rsid w:val="00A725BF"/>
    <w:rsid w:val="00A726F1"/>
    <w:rsid w:val="00A73C7E"/>
    <w:rsid w:val="00A76428"/>
    <w:rsid w:val="00A77B37"/>
    <w:rsid w:val="00A84551"/>
    <w:rsid w:val="00A90979"/>
    <w:rsid w:val="00A911BB"/>
    <w:rsid w:val="00A9248A"/>
    <w:rsid w:val="00A92775"/>
    <w:rsid w:val="00A9350E"/>
    <w:rsid w:val="00A9692E"/>
    <w:rsid w:val="00A96DBC"/>
    <w:rsid w:val="00A97451"/>
    <w:rsid w:val="00AA4E71"/>
    <w:rsid w:val="00AA6700"/>
    <w:rsid w:val="00AB09C7"/>
    <w:rsid w:val="00AB1953"/>
    <w:rsid w:val="00AB3163"/>
    <w:rsid w:val="00AB377C"/>
    <w:rsid w:val="00AB4237"/>
    <w:rsid w:val="00AB46C5"/>
    <w:rsid w:val="00AB4CF6"/>
    <w:rsid w:val="00AB5997"/>
    <w:rsid w:val="00AC17D2"/>
    <w:rsid w:val="00AC615F"/>
    <w:rsid w:val="00AD0C7D"/>
    <w:rsid w:val="00AD2AD5"/>
    <w:rsid w:val="00AD2DA5"/>
    <w:rsid w:val="00AD3A2D"/>
    <w:rsid w:val="00AD5478"/>
    <w:rsid w:val="00AD6285"/>
    <w:rsid w:val="00AD70F3"/>
    <w:rsid w:val="00AE2693"/>
    <w:rsid w:val="00AE3851"/>
    <w:rsid w:val="00AE5C71"/>
    <w:rsid w:val="00AE5FF1"/>
    <w:rsid w:val="00AE69BA"/>
    <w:rsid w:val="00AE6EA7"/>
    <w:rsid w:val="00AE745A"/>
    <w:rsid w:val="00AF1140"/>
    <w:rsid w:val="00AF525A"/>
    <w:rsid w:val="00AF5404"/>
    <w:rsid w:val="00AF64F6"/>
    <w:rsid w:val="00AF6FE6"/>
    <w:rsid w:val="00AF7DD0"/>
    <w:rsid w:val="00B02E62"/>
    <w:rsid w:val="00B070C7"/>
    <w:rsid w:val="00B10028"/>
    <w:rsid w:val="00B11A1E"/>
    <w:rsid w:val="00B15404"/>
    <w:rsid w:val="00B17E1D"/>
    <w:rsid w:val="00B218EA"/>
    <w:rsid w:val="00B21BED"/>
    <w:rsid w:val="00B234C9"/>
    <w:rsid w:val="00B235D9"/>
    <w:rsid w:val="00B27467"/>
    <w:rsid w:val="00B2769E"/>
    <w:rsid w:val="00B32040"/>
    <w:rsid w:val="00B347AF"/>
    <w:rsid w:val="00B35AC9"/>
    <w:rsid w:val="00B402E2"/>
    <w:rsid w:val="00B4118C"/>
    <w:rsid w:val="00B46C8C"/>
    <w:rsid w:val="00B4725D"/>
    <w:rsid w:val="00B47922"/>
    <w:rsid w:val="00B51AD1"/>
    <w:rsid w:val="00B53E57"/>
    <w:rsid w:val="00B55886"/>
    <w:rsid w:val="00B55A91"/>
    <w:rsid w:val="00B60B49"/>
    <w:rsid w:val="00B60C17"/>
    <w:rsid w:val="00B6129A"/>
    <w:rsid w:val="00B62F68"/>
    <w:rsid w:val="00B63EEA"/>
    <w:rsid w:val="00B65D59"/>
    <w:rsid w:val="00B66780"/>
    <w:rsid w:val="00B7067F"/>
    <w:rsid w:val="00B71981"/>
    <w:rsid w:val="00B71C8D"/>
    <w:rsid w:val="00B71F72"/>
    <w:rsid w:val="00B76BDA"/>
    <w:rsid w:val="00B828CE"/>
    <w:rsid w:val="00B831EC"/>
    <w:rsid w:val="00B8602A"/>
    <w:rsid w:val="00B93611"/>
    <w:rsid w:val="00B93EF6"/>
    <w:rsid w:val="00B944F1"/>
    <w:rsid w:val="00B94B3D"/>
    <w:rsid w:val="00B94ED8"/>
    <w:rsid w:val="00B97134"/>
    <w:rsid w:val="00B97E0C"/>
    <w:rsid w:val="00BA258A"/>
    <w:rsid w:val="00BA4EFE"/>
    <w:rsid w:val="00BA7382"/>
    <w:rsid w:val="00BB1A73"/>
    <w:rsid w:val="00BB2098"/>
    <w:rsid w:val="00BB3541"/>
    <w:rsid w:val="00BB3547"/>
    <w:rsid w:val="00BB3688"/>
    <w:rsid w:val="00BB3716"/>
    <w:rsid w:val="00BC0B40"/>
    <w:rsid w:val="00BC49B7"/>
    <w:rsid w:val="00BC539A"/>
    <w:rsid w:val="00BC5658"/>
    <w:rsid w:val="00BD142E"/>
    <w:rsid w:val="00BD19A6"/>
    <w:rsid w:val="00BD1A31"/>
    <w:rsid w:val="00BD352A"/>
    <w:rsid w:val="00BD46C4"/>
    <w:rsid w:val="00BD53C2"/>
    <w:rsid w:val="00BD570A"/>
    <w:rsid w:val="00BD6FBA"/>
    <w:rsid w:val="00BD74CD"/>
    <w:rsid w:val="00BE4559"/>
    <w:rsid w:val="00BE5E2F"/>
    <w:rsid w:val="00BE61AE"/>
    <w:rsid w:val="00BE6FBC"/>
    <w:rsid w:val="00BF13F7"/>
    <w:rsid w:val="00BF3223"/>
    <w:rsid w:val="00BF411E"/>
    <w:rsid w:val="00BF427A"/>
    <w:rsid w:val="00C015A7"/>
    <w:rsid w:val="00C017F3"/>
    <w:rsid w:val="00C0185F"/>
    <w:rsid w:val="00C0308F"/>
    <w:rsid w:val="00C0431B"/>
    <w:rsid w:val="00C1351B"/>
    <w:rsid w:val="00C13746"/>
    <w:rsid w:val="00C13E7E"/>
    <w:rsid w:val="00C156BA"/>
    <w:rsid w:val="00C167DF"/>
    <w:rsid w:val="00C21651"/>
    <w:rsid w:val="00C2340F"/>
    <w:rsid w:val="00C25FBB"/>
    <w:rsid w:val="00C3260E"/>
    <w:rsid w:val="00C338FD"/>
    <w:rsid w:val="00C33F4E"/>
    <w:rsid w:val="00C36431"/>
    <w:rsid w:val="00C3688E"/>
    <w:rsid w:val="00C368F2"/>
    <w:rsid w:val="00C43B57"/>
    <w:rsid w:val="00C5007B"/>
    <w:rsid w:val="00C52CC9"/>
    <w:rsid w:val="00C54FB7"/>
    <w:rsid w:val="00C57873"/>
    <w:rsid w:val="00C57C97"/>
    <w:rsid w:val="00C626E0"/>
    <w:rsid w:val="00C63C4A"/>
    <w:rsid w:val="00C649EE"/>
    <w:rsid w:val="00C65B36"/>
    <w:rsid w:val="00C667A9"/>
    <w:rsid w:val="00C676F4"/>
    <w:rsid w:val="00C703CF"/>
    <w:rsid w:val="00C71BE2"/>
    <w:rsid w:val="00C71DF3"/>
    <w:rsid w:val="00C742D8"/>
    <w:rsid w:val="00C74450"/>
    <w:rsid w:val="00C75E49"/>
    <w:rsid w:val="00C762F2"/>
    <w:rsid w:val="00C770BA"/>
    <w:rsid w:val="00C77235"/>
    <w:rsid w:val="00C77576"/>
    <w:rsid w:val="00C80031"/>
    <w:rsid w:val="00C80DF2"/>
    <w:rsid w:val="00C87C7A"/>
    <w:rsid w:val="00C95F7E"/>
    <w:rsid w:val="00C96A10"/>
    <w:rsid w:val="00C96A82"/>
    <w:rsid w:val="00CA1DA5"/>
    <w:rsid w:val="00CA3A9D"/>
    <w:rsid w:val="00CA5BC0"/>
    <w:rsid w:val="00CB1308"/>
    <w:rsid w:val="00CB2545"/>
    <w:rsid w:val="00CC04FA"/>
    <w:rsid w:val="00CC2060"/>
    <w:rsid w:val="00CC282C"/>
    <w:rsid w:val="00CC32B8"/>
    <w:rsid w:val="00CC5630"/>
    <w:rsid w:val="00CC6E59"/>
    <w:rsid w:val="00CD3729"/>
    <w:rsid w:val="00CD3DD1"/>
    <w:rsid w:val="00CD525F"/>
    <w:rsid w:val="00CD5CC2"/>
    <w:rsid w:val="00CE1532"/>
    <w:rsid w:val="00CE20D3"/>
    <w:rsid w:val="00CE27F3"/>
    <w:rsid w:val="00CE3BAD"/>
    <w:rsid w:val="00CE3ED8"/>
    <w:rsid w:val="00CE41C5"/>
    <w:rsid w:val="00CE6580"/>
    <w:rsid w:val="00CF10EE"/>
    <w:rsid w:val="00CF246C"/>
    <w:rsid w:val="00CF3F5E"/>
    <w:rsid w:val="00CF4B68"/>
    <w:rsid w:val="00D00F9C"/>
    <w:rsid w:val="00D01334"/>
    <w:rsid w:val="00D024BE"/>
    <w:rsid w:val="00D024E9"/>
    <w:rsid w:val="00D042BA"/>
    <w:rsid w:val="00D04A59"/>
    <w:rsid w:val="00D05AA7"/>
    <w:rsid w:val="00D07853"/>
    <w:rsid w:val="00D112A1"/>
    <w:rsid w:val="00D11853"/>
    <w:rsid w:val="00D127FF"/>
    <w:rsid w:val="00D20B60"/>
    <w:rsid w:val="00D20BBF"/>
    <w:rsid w:val="00D21158"/>
    <w:rsid w:val="00D2604D"/>
    <w:rsid w:val="00D26306"/>
    <w:rsid w:val="00D3271B"/>
    <w:rsid w:val="00D33558"/>
    <w:rsid w:val="00D34F11"/>
    <w:rsid w:val="00D366F8"/>
    <w:rsid w:val="00D36D25"/>
    <w:rsid w:val="00D37C15"/>
    <w:rsid w:val="00D40947"/>
    <w:rsid w:val="00D40E50"/>
    <w:rsid w:val="00D41641"/>
    <w:rsid w:val="00D417EF"/>
    <w:rsid w:val="00D41CCD"/>
    <w:rsid w:val="00D46D81"/>
    <w:rsid w:val="00D50FDE"/>
    <w:rsid w:val="00D530A7"/>
    <w:rsid w:val="00D54C71"/>
    <w:rsid w:val="00D5596F"/>
    <w:rsid w:val="00D560F8"/>
    <w:rsid w:val="00D6171D"/>
    <w:rsid w:val="00D61B78"/>
    <w:rsid w:val="00D6235E"/>
    <w:rsid w:val="00D62634"/>
    <w:rsid w:val="00D6273B"/>
    <w:rsid w:val="00D63431"/>
    <w:rsid w:val="00D63BD1"/>
    <w:rsid w:val="00D65AD0"/>
    <w:rsid w:val="00D660F5"/>
    <w:rsid w:val="00D676B4"/>
    <w:rsid w:val="00D70298"/>
    <w:rsid w:val="00D704A8"/>
    <w:rsid w:val="00D707C6"/>
    <w:rsid w:val="00D71A57"/>
    <w:rsid w:val="00D72434"/>
    <w:rsid w:val="00D72C72"/>
    <w:rsid w:val="00D73067"/>
    <w:rsid w:val="00D74B1F"/>
    <w:rsid w:val="00D74FA7"/>
    <w:rsid w:val="00D7504C"/>
    <w:rsid w:val="00D753AC"/>
    <w:rsid w:val="00D76F80"/>
    <w:rsid w:val="00D8100D"/>
    <w:rsid w:val="00D83EA5"/>
    <w:rsid w:val="00D85B55"/>
    <w:rsid w:val="00D86155"/>
    <w:rsid w:val="00D94597"/>
    <w:rsid w:val="00D957D3"/>
    <w:rsid w:val="00D95E47"/>
    <w:rsid w:val="00DA0990"/>
    <w:rsid w:val="00DA215D"/>
    <w:rsid w:val="00DA2B36"/>
    <w:rsid w:val="00DA34B3"/>
    <w:rsid w:val="00DB266C"/>
    <w:rsid w:val="00DB31F3"/>
    <w:rsid w:val="00DB397E"/>
    <w:rsid w:val="00DB4337"/>
    <w:rsid w:val="00DB58DC"/>
    <w:rsid w:val="00DB74AB"/>
    <w:rsid w:val="00DB773E"/>
    <w:rsid w:val="00DC09A8"/>
    <w:rsid w:val="00DC0F2D"/>
    <w:rsid w:val="00DC1932"/>
    <w:rsid w:val="00DC2178"/>
    <w:rsid w:val="00DC26FE"/>
    <w:rsid w:val="00DC380A"/>
    <w:rsid w:val="00DC3E66"/>
    <w:rsid w:val="00DC56D1"/>
    <w:rsid w:val="00DC7CFF"/>
    <w:rsid w:val="00DD0AD9"/>
    <w:rsid w:val="00DD25F5"/>
    <w:rsid w:val="00DD2BC3"/>
    <w:rsid w:val="00DD4A2B"/>
    <w:rsid w:val="00DD64CB"/>
    <w:rsid w:val="00DD6577"/>
    <w:rsid w:val="00DD69EE"/>
    <w:rsid w:val="00DD77E7"/>
    <w:rsid w:val="00DE2598"/>
    <w:rsid w:val="00DE2CB9"/>
    <w:rsid w:val="00DE76F2"/>
    <w:rsid w:val="00DF10D3"/>
    <w:rsid w:val="00DF758A"/>
    <w:rsid w:val="00DF7E00"/>
    <w:rsid w:val="00E00A19"/>
    <w:rsid w:val="00E01365"/>
    <w:rsid w:val="00E02B70"/>
    <w:rsid w:val="00E031DC"/>
    <w:rsid w:val="00E06B7A"/>
    <w:rsid w:val="00E11362"/>
    <w:rsid w:val="00E124EC"/>
    <w:rsid w:val="00E13504"/>
    <w:rsid w:val="00E136AF"/>
    <w:rsid w:val="00E15479"/>
    <w:rsid w:val="00E155A4"/>
    <w:rsid w:val="00E164D0"/>
    <w:rsid w:val="00E17BC9"/>
    <w:rsid w:val="00E2123C"/>
    <w:rsid w:val="00E22B13"/>
    <w:rsid w:val="00E230D8"/>
    <w:rsid w:val="00E246B6"/>
    <w:rsid w:val="00E2588A"/>
    <w:rsid w:val="00E25927"/>
    <w:rsid w:val="00E307E7"/>
    <w:rsid w:val="00E33562"/>
    <w:rsid w:val="00E3434D"/>
    <w:rsid w:val="00E35220"/>
    <w:rsid w:val="00E35B81"/>
    <w:rsid w:val="00E35CC1"/>
    <w:rsid w:val="00E37F58"/>
    <w:rsid w:val="00E40599"/>
    <w:rsid w:val="00E41A58"/>
    <w:rsid w:val="00E41E19"/>
    <w:rsid w:val="00E4532C"/>
    <w:rsid w:val="00E4707F"/>
    <w:rsid w:val="00E51FE3"/>
    <w:rsid w:val="00E53191"/>
    <w:rsid w:val="00E53690"/>
    <w:rsid w:val="00E53A2F"/>
    <w:rsid w:val="00E6079E"/>
    <w:rsid w:val="00E61CAB"/>
    <w:rsid w:val="00E6631A"/>
    <w:rsid w:val="00E704F5"/>
    <w:rsid w:val="00E718FE"/>
    <w:rsid w:val="00E720EA"/>
    <w:rsid w:val="00E732B8"/>
    <w:rsid w:val="00E73700"/>
    <w:rsid w:val="00E779E3"/>
    <w:rsid w:val="00E81547"/>
    <w:rsid w:val="00E816EC"/>
    <w:rsid w:val="00E81E1B"/>
    <w:rsid w:val="00E84EBC"/>
    <w:rsid w:val="00E86B98"/>
    <w:rsid w:val="00E878FA"/>
    <w:rsid w:val="00E9447C"/>
    <w:rsid w:val="00E946A0"/>
    <w:rsid w:val="00E96853"/>
    <w:rsid w:val="00E96898"/>
    <w:rsid w:val="00E96AC6"/>
    <w:rsid w:val="00EA00CC"/>
    <w:rsid w:val="00EA16C0"/>
    <w:rsid w:val="00EA2236"/>
    <w:rsid w:val="00EA32D3"/>
    <w:rsid w:val="00EA44A6"/>
    <w:rsid w:val="00EA4727"/>
    <w:rsid w:val="00EA56E0"/>
    <w:rsid w:val="00EA722E"/>
    <w:rsid w:val="00EB097A"/>
    <w:rsid w:val="00EB51E0"/>
    <w:rsid w:val="00EB60FD"/>
    <w:rsid w:val="00EB68D6"/>
    <w:rsid w:val="00EC1503"/>
    <w:rsid w:val="00EC2350"/>
    <w:rsid w:val="00EC30D1"/>
    <w:rsid w:val="00EC499E"/>
    <w:rsid w:val="00EC7662"/>
    <w:rsid w:val="00ED0E43"/>
    <w:rsid w:val="00EE0883"/>
    <w:rsid w:val="00EE2474"/>
    <w:rsid w:val="00EE362B"/>
    <w:rsid w:val="00EE6921"/>
    <w:rsid w:val="00EE6EA2"/>
    <w:rsid w:val="00EF007A"/>
    <w:rsid w:val="00EF1299"/>
    <w:rsid w:val="00EF14FD"/>
    <w:rsid w:val="00EF22FE"/>
    <w:rsid w:val="00EF29CE"/>
    <w:rsid w:val="00EF3859"/>
    <w:rsid w:val="00EF3987"/>
    <w:rsid w:val="00EF402E"/>
    <w:rsid w:val="00EF53B5"/>
    <w:rsid w:val="00EF6B12"/>
    <w:rsid w:val="00EF6BA3"/>
    <w:rsid w:val="00EF7339"/>
    <w:rsid w:val="00EF7C28"/>
    <w:rsid w:val="00F005FF"/>
    <w:rsid w:val="00F02566"/>
    <w:rsid w:val="00F02706"/>
    <w:rsid w:val="00F0339E"/>
    <w:rsid w:val="00F04000"/>
    <w:rsid w:val="00F0435E"/>
    <w:rsid w:val="00F05864"/>
    <w:rsid w:val="00F05DB3"/>
    <w:rsid w:val="00F074A5"/>
    <w:rsid w:val="00F0766F"/>
    <w:rsid w:val="00F079A2"/>
    <w:rsid w:val="00F07D09"/>
    <w:rsid w:val="00F11013"/>
    <w:rsid w:val="00F12AE1"/>
    <w:rsid w:val="00F14DC3"/>
    <w:rsid w:val="00F177BA"/>
    <w:rsid w:val="00F21189"/>
    <w:rsid w:val="00F21C34"/>
    <w:rsid w:val="00F2308C"/>
    <w:rsid w:val="00F2361C"/>
    <w:rsid w:val="00F237D8"/>
    <w:rsid w:val="00F2416C"/>
    <w:rsid w:val="00F256B2"/>
    <w:rsid w:val="00F26357"/>
    <w:rsid w:val="00F2702A"/>
    <w:rsid w:val="00F3051F"/>
    <w:rsid w:val="00F31EA0"/>
    <w:rsid w:val="00F32349"/>
    <w:rsid w:val="00F32CC0"/>
    <w:rsid w:val="00F33530"/>
    <w:rsid w:val="00F36D70"/>
    <w:rsid w:val="00F411D7"/>
    <w:rsid w:val="00F41435"/>
    <w:rsid w:val="00F41B38"/>
    <w:rsid w:val="00F453C1"/>
    <w:rsid w:val="00F45EAE"/>
    <w:rsid w:val="00F46537"/>
    <w:rsid w:val="00F4746F"/>
    <w:rsid w:val="00F50CE9"/>
    <w:rsid w:val="00F51204"/>
    <w:rsid w:val="00F5458B"/>
    <w:rsid w:val="00F572B3"/>
    <w:rsid w:val="00F64975"/>
    <w:rsid w:val="00F64A35"/>
    <w:rsid w:val="00F666F6"/>
    <w:rsid w:val="00F70209"/>
    <w:rsid w:val="00F707A1"/>
    <w:rsid w:val="00F72C61"/>
    <w:rsid w:val="00F73627"/>
    <w:rsid w:val="00F75E99"/>
    <w:rsid w:val="00F76598"/>
    <w:rsid w:val="00F812FA"/>
    <w:rsid w:val="00F834F5"/>
    <w:rsid w:val="00F84397"/>
    <w:rsid w:val="00F8536C"/>
    <w:rsid w:val="00F8728E"/>
    <w:rsid w:val="00F87565"/>
    <w:rsid w:val="00F90264"/>
    <w:rsid w:val="00F90E17"/>
    <w:rsid w:val="00F9568B"/>
    <w:rsid w:val="00F95BE4"/>
    <w:rsid w:val="00F95D6F"/>
    <w:rsid w:val="00F97E29"/>
    <w:rsid w:val="00FA1C6B"/>
    <w:rsid w:val="00FA4770"/>
    <w:rsid w:val="00FA65E8"/>
    <w:rsid w:val="00FB01E2"/>
    <w:rsid w:val="00FB0A2C"/>
    <w:rsid w:val="00FB0EB2"/>
    <w:rsid w:val="00FB5CFE"/>
    <w:rsid w:val="00FB6EB9"/>
    <w:rsid w:val="00FC4312"/>
    <w:rsid w:val="00FC54CF"/>
    <w:rsid w:val="00FC7781"/>
    <w:rsid w:val="00FC7C76"/>
    <w:rsid w:val="00FD1D2E"/>
    <w:rsid w:val="00FD4BA0"/>
    <w:rsid w:val="00FD595A"/>
    <w:rsid w:val="00FE1CD6"/>
    <w:rsid w:val="00FE655B"/>
    <w:rsid w:val="00FE6DEF"/>
    <w:rsid w:val="00FF1F39"/>
    <w:rsid w:val="00FF28AA"/>
    <w:rsid w:val="00FF314B"/>
    <w:rsid w:val="00FF5C1C"/>
    <w:rsid w:val="00FF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ActionsPane3"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161E54"/>
    <w:pPr>
      <w:spacing w:before="200" w:after="200" w:line="276" w:lineRule="auto"/>
    </w:pPr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57873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57873"/>
    <w:pPr>
      <w:pBdr>
        <w:top w:val="single" w:sz="24" w:space="0" w:color="D3EAF0"/>
        <w:left w:val="single" w:sz="24" w:space="0" w:color="D3EAF0"/>
        <w:bottom w:val="single" w:sz="24" w:space="0" w:color="D3EAF0"/>
        <w:right w:val="single" w:sz="24" w:space="0" w:color="D3EAF0"/>
      </w:pBdr>
      <w:shd w:val="clear" w:color="auto" w:fill="D3EAF0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7873"/>
    <w:pPr>
      <w:pBdr>
        <w:top w:val="single" w:sz="6" w:space="2" w:color="3891A7"/>
        <w:left w:val="single" w:sz="6" w:space="2" w:color="3891A7"/>
      </w:pBdr>
      <w:spacing w:before="300" w:after="0"/>
      <w:outlineLvl w:val="2"/>
    </w:pPr>
    <w:rPr>
      <w:caps/>
      <w:color w:val="1C4853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57873"/>
    <w:pPr>
      <w:pBdr>
        <w:top w:val="dotted" w:sz="6" w:space="2" w:color="3891A7"/>
        <w:left w:val="dotted" w:sz="6" w:space="2" w:color="3891A7"/>
      </w:pBdr>
      <w:spacing w:before="300" w:after="0"/>
      <w:outlineLvl w:val="3"/>
    </w:pPr>
    <w:rPr>
      <w:caps/>
      <w:color w:val="2A6C7D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57873"/>
    <w:pPr>
      <w:pBdr>
        <w:bottom w:val="single" w:sz="6" w:space="1" w:color="3891A7"/>
      </w:pBdr>
      <w:spacing w:before="300" w:after="0"/>
      <w:outlineLvl w:val="4"/>
    </w:pPr>
    <w:rPr>
      <w:caps/>
      <w:color w:val="2A6C7D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57873"/>
    <w:pPr>
      <w:pBdr>
        <w:bottom w:val="dotted" w:sz="6" w:space="1" w:color="3891A7"/>
      </w:pBdr>
      <w:spacing w:before="300" w:after="0"/>
      <w:outlineLvl w:val="5"/>
    </w:pPr>
    <w:rPr>
      <w:caps/>
      <w:color w:val="2A6C7D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57873"/>
    <w:pPr>
      <w:spacing w:before="300" w:after="0"/>
      <w:outlineLvl w:val="6"/>
    </w:pPr>
    <w:rPr>
      <w:caps/>
      <w:color w:val="2A6C7D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5787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5787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57873"/>
    <w:rPr>
      <w:rFonts w:cs="Times New Roman"/>
      <w:b/>
      <w:bCs/>
      <w:caps/>
      <w:color w:val="FFFFFF"/>
      <w:spacing w:val="15"/>
      <w:shd w:val="clear" w:color="auto" w:fill="3891A7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57873"/>
    <w:rPr>
      <w:rFonts w:cs="Times New Roman"/>
      <w:caps/>
      <w:spacing w:val="15"/>
      <w:shd w:val="clear" w:color="auto" w:fill="D3EAF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57873"/>
    <w:rPr>
      <w:rFonts w:cs="Times New Roman"/>
      <w:caps/>
      <w:color w:val="1C4853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C57873"/>
    <w:rPr>
      <w:rFonts w:cs="Times New Roman"/>
      <w:caps/>
      <w:color w:val="2A6C7D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C57873"/>
    <w:rPr>
      <w:rFonts w:cs="Times New Roman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C57873"/>
    <w:rPr>
      <w:rFonts w:cs="Times New Roman"/>
      <w:i/>
      <w:caps/>
      <w:spacing w:val="10"/>
      <w:sz w:val="18"/>
      <w:szCs w:val="18"/>
    </w:rPr>
  </w:style>
  <w:style w:type="paragraph" w:styleId="NoSpacing">
    <w:name w:val="No Spacing"/>
    <w:basedOn w:val="Normal"/>
    <w:link w:val="NoSpacingChar"/>
    <w:uiPriority w:val="99"/>
    <w:qFormat/>
    <w:rsid w:val="00C57873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C57873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0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43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431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0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0431B"/>
    <w:rPr>
      <w:rFonts w:cs="Times New Roman"/>
    </w:rPr>
  </w:style>
  <w:style w:type="table" w:styleId="TableGrid">
    <w:name w:val="Table Grid"/>
    <w:basedOn w:val="TableNormal"/>
    <w:uiPriority w:val="99"/>
    <w:rsid w:val="00C043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A911BB"/>
    <w:rPr>
      <w:rFonts w:eastAsia="Times New Roman" w:cs="Arial"/>
      <w:sz w:val="22"/>
      <w:szCs w:val="22"/>
      <w:lang w:val="tr-TR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57873"/>
    <w:pPr>
      <w:pBdr>
        <w:top w:val="single" w:sz="4" w:space="10" w:color="3891A7"/>
        <w:left w:val="single" w:sz="4" w:space="10" w:color="3891A7"/>
      </w:pBdr>
      <w:spacing w:after="0"/>
      <w:ind w:left="1296" w:right="1152"/>
      <w:jc w:val="both"/>
    </w:pPr>
    <w:rPr>
      <w:i/>
      <w:iCs/>
      <w:color w:val="3891A7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57873"/>
    <w:rPr>
      <w:rFonts w:cs="Times New Roman"/>
      <w:i/>
      <w:iCs/>
      <w:color w:val="3891A7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BC0B40"/>
    <w:pPr>
      <w:spacing w:after="120"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A01C5"/>
    <w:rPr>
      <w:rFonts w:cs="Times New Roman"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99"/>
    <w:rsid w:val="005A2341"/>
    <w:pPr>
      <w:tabs>
        <w:tab w:val="left" w:pos="426"/>
        <w:tab w:val="right" w:leader="dot" w:pos="9345"/>
      </w:tabs>
      <w:spacing w:before="120" w:after="120"/>
    </w:pPr>
    <w:rPr>
      <w:rFonts w:ascii="Times New Roman" w:hAnsi="Times New Roman"/>
      <w:bCs/>
      <w:caps/>
    </w:rPr>
  </w:style>
  <w:style w:type="paragraph" w:styleId="TOC2">
    <w:name w:val="toc 2"/>
    <w:basedOn w:val="Normal"/>
    <w:next w:val="Normal"/>
    <w:autoRedefine/>
    <w:uiPriority w:val="99"/>
    <w:rsid w:val="006831A6"/>
    <w:pPr>
      <w:tabs>
        <w:tab w:val="left" w:pos="880"/>
        <w:tab w:val="right" w:leader="dot" w:pos="9345"/>
      </w:tabs>
      <w:spacing w:after="0"/>
      <w:ind w:left="426"/>
    </w:pPr>
    <w:rPr>
      <w:rFonts w:ascii="Times New Roman" w:hAnsi="Times New Roman"/>
      <w:smallCaps/>
    </w:rPr>
  </w:style>
  <w:style w:type="paragraph" w:styleId="TOC3">
    <w:name w:val="toc 3"/>
    <w:basedOn w:val="Normal"/>
    <w:next w:val="Normal"/>
    <w:autoRedefine/>
    <w:uiPriority w:val="99"/>
    <w:rsid w:val="004E399F"/>
    <w:pPr>
      <w:spacing w:after="0"/>
      <w:ind w:left="440"/>
    </w:pPr>
    <w:rPr>
      <w:rFonts w:ascii="Times New Roman" w:hAnsi="Times New Roman"/>
      <w:i/>
      <w:iCs/>
    </w:rPr>
  </w:style>
  <w:style w:type="paragraph" w:styleId="TOC4">
    <w:name w:val="toc 4"/>
    <w:basedOn w:val="Normal"/>
    <w:next w:val="Normal"/>
    <w:autoRedefine/>
    <w:uiPriority w:val="99"/>
    <w:semiHidden/>
    <w:rsid w:val="004E399F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4E399F"/>
    <w:pPr>
      <w:spacing w:after="0"/>
      <w:ind w:left="880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4E399F"/>
    <w:pPr>
      <w:spacing w:after="0"/>
      <w:ind w:left="1100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4E399F"/>
    <w:pPr>
      <w:spacing w:after="0"/>
      <w:ind w:left="1320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4E399F"/>
    <w:pPr>
      <w:spacing w:after="0"/>
      <w:ind w:left="1540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4E399F"/>
    <w:pPr>
      <w:spacing w:after="0"/>
      <w:ind w:left="1760"/>
    </w:pPr>
    <w:rPr>
      <w:rFonts w:ascii="Times New Roman" w:hAnsi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4E399F"/>
    <w:rPr>
      <w:rFonts w:cs="Times New Roman"/>
      <w:color w:val="0000FF"/>
      <w:u w:val="single"/>
    </w:rPr>
  </w:style>
  <w:style w:type="table" w:styleId="TableList8">
    <w:name w:val="Table List 8"/>
    <w:basedOn w:val="TableNormal"/>
    <w:uiPriority w:val="99"/>
    <w:rsid w:val="00375FAC"/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ormalWeb">
    <w:name w:val="Normal (Web)"/>
    <w:basedOn w:val="Normal"/>
    <w:uiPriority w:val="99"/>
    <w:rsid w:val="00301C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paragraph" w:customStyle="1" w:styleId="Default">
    <w:name w:val="Default"/>
    <w:uiPriority w:val="99"/>
    <w:rsid w:val="00C95F7E"/>
    <w:pPr>
      <w:autoSpaceDE w:val="0"/>
      <w:autoSpaceDN w:val="0"/>
      <w:adjustRightInd w:val="0"/>
      <w:spacing w:before="200" w:after="200" w:line="276" w:lineRule="auto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IntenseReference">
    <w:name w:val="Intense Reference"/>
    <w:basedOn w:val="DefaultParagraphFont"/>
    <w:uiPriority w:val="99"/>
    <w:qFormat/>
    <w:rsid w:val="00C57873"/>
    <w:rPr>
      <w:rFonts w:cs="Times New Roman"/>
      <w:b/>
      <w:i/>
      <w:caps/>
      <w:color w:val="3891A7"/>
    </w:rPr>
  </w:style>
  <w:style w:type="paragraph" w:styleId="ListParagraph">
    <w:name w:val="List Paragraph"/>
    <w:basedOn w:val="Normal"/>
    <w:uiPriority w:val="99"/>
    <w:qFormat/>
    <w:rsid w:val="00C57873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rsid w:val="00C57873"/>
    <w:rPr>
      <w:b/>
      <w:bCs/>
      <w:color w:val="2A6C7D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C57873"/>
    <w:pPr>
      <w:spacing w:before="720"/>
    </w:pPr>
    <w:rPr>
      <w:caps/>
      <w:color w:val="3891A7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C57873"/>
    <w:rPr>
      <w:rFonts w:cs="Times New Roman"/>
      <w:caps/>
      <w:color w:val="3891A7"/>
      <w:spacing w:val="10"/>
      <w:kern w:val="28"/>
      <w:sz w:val="52"/>
      <w:szCs w:val="52"/>
    </w:rPr>
  </w:style>
  <w:style w:type="paragraph" w:styleId="Subtitle">
    <w:name w:val="Subtitle"/>
    <w:aliases w:val="Alt Tablo Adı"/>
    <w:basedOn w:val="Normal"/>
    <w:next w:val="Normal"/>
    <w:link w:val="SubtitleChar"/>
    <w:uiPriority w:val="99"/>
    <w:qFormat/>
    <w:rsid w:val="00C5787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aliases w:val="Alt Tablo Adı Char"/>
    <w:basedOn w:val="DefaultParagraphFont"/>
    <w:link w:val="Subtitle"/>
    <w:uiPriority w:val="99"/>
    <w:locked/>
    <w:rsid w:val="00C57873"/>
    <w:rPr>
      <w:rFonts w:cs="Times New Roman"/>
      <w:caps/>
      <w:color w:val="595959"/>
      <w:spacing w:val="10"/>
      <w:sz w:val="24"/>
      <w:szCs w:val="24"/>
    </w:rPr>
  </w:style>
  <w:style w:type="character" w:styleId="Strong">
    <w:name w:val="Strong"/>
    <w:aliases w:val="12K Times New Roman Konu Başlığı"/>
    <w:basedOn w:val="DefaultParagraphFont"/>
    <w:uiPriority w:val="99"/>
    <w:qFormat/>
    <w:rsid w:val="00C57873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C57873"/>
    <w:rPr>
      <w:rFonts w:cs="Times New Roman"/>
      <w:caps/>
      <w:color w:val="1C4853"/>
      <w:spacing w:val="5"/>
    </w:rPr>
  </w:style>
  <w:style w:type="paragraph" w:styleId="Quote">
    <w:name w:val="Quote"/>
    <w:basedOn w:val="Normal"/>
    <w:next w:val="Normal"/>
    <w:link w:val="QuoteChar"/>
    <w:uiPriority w:val="99"/>
    <w:qFormat/>
    <w:rsid w:val="00C57873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C57873"/>
    <w:rPr>
      <w:rFonts w:cs="Times New Roman"/>
      <w:i/>
      <w:iCs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C57873"/>
    <w:rPr>
      <w:rFonts w:cs="Times New Roman"/>
      <w:i/>
      <w:color w:val="1C4853"/>
    </w:rPr>
  </w:style>
  <w:style w:type="character" w:styleId="IntenseEmphasis">
    <w:name w:val="Intense Emphasis"/>
    <w:basedOn w:val="DefaultParagraphFont"/>
    <w:uiPriority w:val="99"/>
    <w:qFormat/>
    <w:rsid w:val="00C57873"/>
    <w:rPr>
      <w:rFonts w:cs="Times New Roman"/>
      <w:b/>
      <w:caps/>
      <w:color w:val="1C4853"/>
      <w:spacing w:val="10"/>
    </w:rPr>
  </w:style>
  <w:style w:type="character" w:styleId="SubtleReference">
    <w:name w:val="Subtle Reference"/>
    <w:basedOn w:val="DefaultParagraphFont"/>
    <w:uiPriority w:val="99"/>
    <w:qFormat/>
    <w:rsid w:val="00C57873"/>
    <w:rPr>
      <w:rFonts w:cs="Times New Roman"/>
      <w:b/>
      <w:color w:val="3891A7"/>
    </w:rPr>
  </w:style>
  <w:style w:type="character" w:styleId="BookTitle">
    <w:name w:val="Book Title"/>
    <w:basedOn w:val="DefaultParagraphFont"/>
    <w:uiPriority w:val="99"/>
    <w:qFormat/>
    <w:rsid w:val="00C57873"/>
    <w:rPr>
      <w:rFonts w:cs="Times New Roman"/>
      <w:b/>
      <w:i/>
      <w:spacing w:val="9"/>
    </w:rPr>
  </w:style>
  <w:style w:type="paragraph" w:styleId="TOCHeading">
    <w:name w:val="TOC Heading"/>
    <w:basedOn w:val="Heading1"/>
    <w:next w:val="Normal"/>
    <w:uiPriority w:val="99"/>
    <w:qFormat/>
    <w:rsid w:val="00C57873"/>
    <w:pPr>
      <w:outlineLvl w:val="9"/>
    </w:pPr>
  </w:style>
  <w:style w:type="table" w:styleId="ColorfulList-Accent3">
    <w:name w:val="Colorful List Accent 3"/>
    <w:basedOn w:val="TableNormal"/>
    <w:uiPriority w:val="99"/>
    <w:rsid w:val="00A26A6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styleId="MediumGrid1-Accent4">
    <w:name w:val="Medium Grid 1 Accent 4"/>
    <w:basedOn w:val="TableNormal"/>
    <w:uiPriority w:val="99"/>
    <w:rsid w:val="00A26A6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MediumList1-Accent5">
    <w:name w:val="Medium List 1 Accent 5"/>
    <w:basedOn w:val="TableNormal"/>
    <w:uiPriority w:val="99"/>
    <w:rsid w:val="00A26A6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2-Accent6">
    <w:name w:val="Medium List 2 Accent 6"/>
    <w:basedOn w:val="TableNormal"/>
    <w:uiPriority w:val="99"/>
    <w:rsid w:val="007C6908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75A8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Grid1-Accent2">
    <w:name w:val="Medium Grid 1 Accent 2"/>
    <w:basedOn w:val="TableNormal"/>
    <w:uiPriority w:val="99"/>
    <w:rsid w:val="007C690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LightShading-Accent3">
    <w:name w:val="Light Shading Accent 3"/>
    <w:basedOn w:val="TableNormal"/>
    <w:uiPriority w:val="99"/>
    <w:rsid w:val="007C6908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99"/>
    <w:rsid w:val="007C690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5">
    <w:name w:val="Light List Accent 5"/>
    <w:basedOn w:val="TableNormal"/>
    <w:uiPriority w:val="99"/>
    <w:rsid w:val="00171C63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AkListe-Vurgu11">
    <w:name w:val="Açık Liste - Vurgu 11"/>
    <w:uiPriority w:val="99"/>
    <w:rsid w:val="00A119D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4535C8"/>
    <w:rPr>
      <w:rFonts w:cs="Times New Roman"/>
      <w:color w:val="800080"/>
      <w:u w:val="single"/>
    </w:rPr>
  </w:style>
  <w:style w:type="paragraph" w:customStyle="1" w:styleId="xl63">
    <w:name w:val="xl63"/>
    <w:basedOn w:val="Normal"/>
    <w:uiPriority w:val="99"/>
    <w:rsid w:val="004535C8"/>
    <w:pPr>
      <w:pBdr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4">
    <w:name w:val="xl64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99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5">
    <w:name w:val="xl65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CC99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6">
    <w:name w:val="xl66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7">
    <w:name w:val="xl67"/>
    <w:basedOn w:val="Normal"/>
    <w:uiPriority w:val="99"/>
    <w:rsid w:val="004535C8"/>
    <w:pPr>
      <w:pBdr>
        <w:bottom w:val="single" w:sz="12" w:space="0" w:color="000080"/>
        <w:right w:val="single" w:sz="8" w:space="0" w:color="auto"/>
      </w:pBdr>
      <w:shd w:val="clear" w:color="000000" w:fill="33CC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68">
    <w:name w:val="xl68"/>
    <w:basedOn w:val="Normal"/>
    <w:uiPriority w:val="99"/>
    <w:rsid w:val="004535C8"/>
    <w:pPr>
      <w:pBdr>
        <w:left w:val="single" w:sz="12" w:space="0" w:color="000080"/>
        <w:bottom w:val="single" w:sz="12" w:space="0" w:color="000080"/>
        <w:right w:val="single" w:sz="12" w:space="0" w:color="000080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/>
      <w:lang w:eastAsia="tr-TR"/>
    </w:rPr>
  </w:style>
  <w:style w:type="paragraph" w:customStyle="1" w:styleId="xl69">
    <w:name w:val="xl69"/>
    <w:basedOn w:val="Normal"/>
    <w:uiPriority w:val="99"/>
    <w:rsid w:val="004535C8"/>
    <w:pPr>
      <w:pBdr>
        <w:bottom w:val="single" w:sz="12" w:space="0" w:color="000080"/>
        <w:right w:val="single" w:sz="12" w:space="0" w:color="00008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0">
    <w:name w:val="xl70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1">
    <w:name w:val="xl71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2">
    <w:name w:val="xl72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3">
    <w:name w:val="xl73"/>
    <w:basedOn w:val="Normal"/>
    <w:uiPriority w:val="99"/>
    <w:rsid w:val="004535C8"/>
    <w:pPr>
      <w:pBdr>
        <w:top w:val="single" w:sz="12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4">
    <w:name w:val="xl74"/>
    <w:basedOn w:val="Normal"/>
    <w:uiPriority w:val="99"/>
    <w:rsid w:val="004535C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5">
    <w:name w:val="xl75"/>
    <w:basedOn w:val="Normal"/>
    <w:uiPriority w:val="99"/>
    <w:rsid w:val="004535C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lang w:eastAsia="tr-TR"/>
    </w:rPr>
  </w:style>
  <w:style w:type="paragraph" w:customStyle="1" w:styleId="xl76">
    <w:name w:val="xl76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77">
    <w:name w:val="xl77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78">
    <w:name w:val="xl78"/>
    <w:basedOn w:val="Normal"/>
    <w:uiPriority w:val="99"/>
    <w:rsid w:val="004535C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79">
    <w:name w:val="xl79"/>
    <w:basedOn w:val="Normal"/>
    <w:uiPriority w:val="99"/>
    <w:rsid w:val="004535C8"/>
    <w:pPr>
      <w:pBdr>
        <w:left w:val="single" w:sz="8" w:space="0" w:color="auto"/>
        <w:bottom w:val="single" w:sz="12" w:space="0" w:color="000080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0">
    <w:name w:val="xl80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1">
    <w:name w:val="xl81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99FF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2">
    <w:name w:val="xl82"/>
    <w:basedOn w:val="Normal"/>
    <w:uiPriority w:val="99"/>
    <w:rsid w:val="004535C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3">
    <w:name w:val="xl83"/>
    <w:basedOn w:val="Normal"/>
    <w:uiPriority w:val="99"/>
    <w:rsid w:val="004535C8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paragraph" w:customStyle="1" w:styleId="xl84">
    <w:name w:val="xl84"/>
    <w:basedOn w:val="Normal"/>
    <w:uiPriority w:val="99"/>
    <w:rsid w:val="004535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hAnsi="Arial"/>
      <w:b/>
      <w:bCs/>
      <w:lang w:eastAsia="tr-TR"/>
    </w:rPr>
  </w:style>
  <w:style w:type="table" w:customStyle="1" w:styleId="AkGlgeleme1">
    <w:name w:val="Açık Gölgeleme1"/>
    <w:uiPriority w:val="99"/>
    <w:rsid w:val="006A1F86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11">
    <w:name w:val="Açık Gölgeleme - Vurgu 11"/>
    <w:uiPriority w:val="99"/>
    <w:rsid w:val="006A1F86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3">
    <w:name w:val="Medium Grid 3 Accent 3"/>
    <w:basedOn w:val="TableNormal"/>
    <w:uiPriority w:val="99"/>
    <w:rsid w:val="006A1F8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rsid w:val="006A1F8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LightShading-Accent2">
    <w:name w:val="Light Shading Accent 2"/>
    <w:basedOn w:val="TableNormal"/>
    <w:uiPriority w:val="99"/>
    <w:rsid w:val="00390ABC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5">
    <w:name w:val="Medium Shading 1 Accent 5"/>
    <w:basedOn w:val="TableNormal"/>
    <w:uiPriority w:val="99"/>
    <w:rsid w:val="00390AB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rsid w:val="00390AB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rsid w:val="00390ABC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4">
    <w:name w:val="Medium List 1 Accent 4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2">
    <w:name w:val="Medium List 1 Accent 2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MediumShading1-Accent2">
    <w:name w:val="Medium Shading 1 Accent 2"/>
    <w:basedOn w:val="TableNormal"/>
    <w:uiPriority w:val="99"/>
    <w:rsid w:val="0045651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99"/>
    <w:rsid w:val="0045651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List1-Accent3">
    <w:name w:val="Medium List 1 Accent 3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Grid2-Accent6">
    <w:name w:val="Medium Grid 2 Accent 6"/>
    <w:basedOn w:val="TableNormal"/>
    <w:uiPriority w:val="99"/>
    <w:rsid w:val="0045651E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ColorfulList-Accent6">
    <w:name w:val="Colorful List Accent 6"/>
    <w:basedOn w:val="TableNormal"/>
    <w:uiPriority w:val="99"/>
    <w:rsid w:val="0045651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LightShading-Accent5">
    <w:name w:val="Light Shading Accent 5"/>
    <w:basedOn w:val="TableNormal"/>
    <w:uiPriority w:val="99"/>
    <w:rsid w:val="0045651E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ColorfulList-Accent5">
    <w:name w:val="Colorful List Accent 5"/>
    <w:basedOn w:val="TableNormal"/>
    <w:uiPriority w:val="99"/>
    <w:rsid w:val="008C6A9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</w:style>
  <w:style w:type="table" w:styleId="LightGrid-Accent3">
    <w:name w:val="Light Grid Accent 3"/>
    <w:basedOn w:val="TableNormal"/>
    <w:uiPriority w:val="99"/>
    <w:rsid w:val="008C6A9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RenkliListe1">
    <w:name w:val="Renkli Liste1"/>
    <w:uiPriority w:val="99"/>
    <w:rsid w:val="008C6A9E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MediumShading2-Accent6">
    <w:name w:val="Medium Shading 2 Accent 6"/>
    <w:basedOn w:val="TableNormal"/>
    <w:uiPriority w:val="99"/>
    <w:rsid w:val="00384A7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OrtaListe11">
    <w:name w:val="Orta Liste 11"/>
    <w:uiPriority w:val="99"/>
    <w:rsid w:val="00384A7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5">
    <w:name w:val="Medium Shading 2 Accent 5"/>
    <w:basedOn w:val="TableNormal"/>
    <w:uiPriority w:val="99"/>
    <w:rsid w:val="00384A7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kKlavuz-Vurgu11">
    <w:name w:val="Açık Kılavuz - Vurgu 11"/>
    <w:uiPriority w:val="99"/>
    <w:rsid w:val="00384A7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3">
    <w:name w:val="Medium List 2 Accent 3"/>
    <w:basedOn w:val="TableNormal"/>
    <w:uiPriority w:val="99"/>
    <w:rsid w:val="00384A7F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32D2E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Grid-Accent2">
    <w:name w:val="Light Grid Accent 2"/>
    <w:basedOn w:val="TableNormal"/>
    <w:uiPriority w:val="99"/>
    <w:rsid w:val="0056123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4">
    <w:name w:val="Light Grid Accent 4"/>
    <w:basedOn w:val="TableNormal"/>
    <w:uiPriority w:val="99"/>
    <w:rsid w:val="0056123E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ColorfulShading-Accent6">
    <w:name w:val="Colorful Shading Accent 6"/>
    <w:basedOn w:val="TableNormal"/>
    <w:uiPriority w:val="99"/>
    <w:rsid w:val="0056123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AkGlgeleme-Vurgu51">
    <w:name w:val="Açık Gölgeleme - Vurgu 51"/>
    <w:uiPriority w:val="99"/>
    <w:rsid w:val="00113088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">
    <w:name w:val="Açık Kılavuz - Vurgu 31"/>
    <w:uiPriority w:val="99"/>
    <w:rsid w:val="0011308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">
    <w:name w:val="Açık Gölgeleme - Vurgu 511"/>
    <w:uiPriority w:val="99"/>
    <w:rsid w:val="00C156BA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">
    <w:name w:val="Açık Kılavuz - Vurgu 311"/>
    <w:uiPriority w:val="99"/>
    <w:rsid w:val="00C156B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5111">
    <w:name w:val="Açık Gölgeleme - Vurgu 5111"/>
    <w:uiPriority w:val="99"/>
    <w:rsid w:val="009067F7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3111">
    <w:name w:val="Açık Kılavuz - Vurgu 3111"/>
    <w:uiPriority w:val="99"/>
    <w:rsid w:val="009067F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99"/>
    <w:rsid w:val="00BB354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D95A5A"/>
        <w:left w:val="single" w:sz="8" w:space="0" w:color="D95A5A"/>
        <w:bottom w:val="single" w:sz="8" w:space="0" w:color="D95A5A"/>
        <w:right w:val="single" w:sz="8" w:space="0" w:color="D95A5A"/>
        <w:insideH w:val="single" w:sz="8" w:space="0" w:color="D95A5A"/>
        <w:insideV w:val="single" w:sz="8" w:space="0" w:color="D95A5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99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D95A5A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59191"/>
      </w:tcPr>
    </w:tblStylePr>
    <w:tblStylePr w:type="band1Horz">
      <w:rPr>
        <w:rFonts w:cs="Times New Roman"/>
      </w:rPr>
      <w:tblPr/>
      <w:tcPr>
        <w:shd w:val="clear" w:color="auto" w:fill="E59191"/>
      </w:tcPr>
    </w:tblStylePr>
  </w:style>
  <w:style w:type="table" w:styleId="MediumList1-Accent6">
    <w:name w:val="Medium List 1 Accent 6"/>
    <w:basedOn w:val="TableNormal"/>
    <w:uiPriority w:val="99"/>
    <w:rsid w:val="00BB3541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75A8D"/>
        <w:bottom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75A8D"/>
        </w:tcBorders>
      </w:tcPr>
    </w:tblStylePr>
    <w:tblStylePr w:type="lastRow">
      <w:rPr>
        <w:rFonts w:cs="Times New Roman"/>
        <w:b/>
        <w:bCs/>
        <w:color w:val="4F271C"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75A8D"/>
          <w:bottom w:val="single" w:sz="8" w:space="0" w:color="475A8D"/>
        </w:tcBorders>
      </w:tcPr>
    </w:tblStylePr>
    <w:tblStylePr w:type="band1Vert">
      <w:rPr>
        <w:rFonts w:cs="Times New Roman"/>
      </w:rPr>
      <w:tblPr/>
      <w:tcPr>
        <w:shd w:val="clear" w:color="auto" w:fill="CED4E6"/>
      </w:tcPr>
    </w:tblStylePr>
    <w:tblStylePr w:type="band1Horz">
      <w:rPr>
        <w:rFonts w:cs="Times New Roman"/>
      </w:rPr>
      <w:tblPr/>
      <w:tcPr>
        <w:shd w:val="clear" w:color="auto" w:fill="CED4E6"/>
      </w:tcPr>
    </w:tblStylePr>
  </w:style>
  <w:style w:type="table" w:styleId="ColorfulShading-Accent3">
    <w:name w:val="Colorful Shading Accent 3"/>
    <w:basedOn w:val="TableNormal"/>
    <w:uiPriority w:val="99"/>
    <w:rsid w:val="00A27196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4AA33"/>
        <w:left w:val="single" w:sz="4" w:space="0" w:color="C32D2E"/>
        <w:bottom w:val="single" w:sz="4" w:space="0" w:color="C32D2E"/>
        <w:right w:val="single" w:sz="4" w:space="0" w:color="C32D2E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9E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4AA33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41B1B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41B1B"/>
          <w:insideV w:val="nil"/>
        </w:tcBorders>
        <w:shd w:val="clear" w:color="auto" w:fill="741B1B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1B1B"/>
      </w:tcPr>
    </w:tblStylePr>
    <w:tblStylePr w:type="band1Vert">
      <w:rPr>
        <w:rFonts w:cs="Times New Roman"/>
      </w:rPr>
      <w:tblPr/>
      <w:tcPr>
        <w:shd w:val="clear" w:color="auto" w:fill="EAA7A7"/>
      </w:tcPr>
    </w:tblStylePr>
    <w:tblStylePr w:type="band1Horz">
      <w:rPr>
        <w:rFonts w:cs="Times New Roman"/>
      </w:rPr>
      <w:tblPr/>
      <w:tcPr>
        <w:shd w:val="clear" w:color="auto" w:fill="E59191"/>
      </w:tcPr>
    </w:tblStylePr>
  </w:style>
  <w:style w:type="table" w:styleId="LightGrid-Accent6">
    <w:name w:val="Light Grid Accent 6"/>
    <w:basedOn w:val="TableNormal"/>
    <w:uiPriority w:val="99"/>
    <w:rsid w:val="00B235D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  <w:insideH w:val="single" w:sz="8" w:space="0" w:color="475A8D"/>
        <w:insideV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1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  <w:insideH w:val="nil"/>
          <w:insideV w:val="single" w:sz="8" w:space="0" w:color="475A8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  <w:shd w:val="clear" w:color="auto" w:fill="CED4E6"/>
      </w:tcPr>
    </w:tblStylePr>
    <w:tblStylePr w:type="band1Horz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  <w:shd w:val="clear" w:color="auto" w:fill="CED4E6"/>
      </w:tcPr>
    </w:tblStylePr>
    <w:tblStylePr w:type="band2Horz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  <w:insideV w:val="single" w:sz="8" w:space="0" w:color="475A8D"/>
        </w:tcBorders>
      </w:tcPr>
    </w:tblStylePr>
  </w:style>
  <w:style w:type="table" w:customStyle="1" w:styleId="OrtaGlgeleme2-Vurgu11">
    <w:name w:val="Orta Gölgeleme 2 - Vurgu 11"/>
    <w:uiPriority w:val="99"/>
    <w:rsid w:val="00B60B49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rtaListe1-Vurgu11">
    <w:name w:val="Orta Liste 1 - Vurgu 11"/>
    <w:uiPriority w:val="99"/>
    <w:rsid w:val="00DF758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3891A7"/>
        <w:bottom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Grid-Accent2">
    <w:name w:val="Colorful Grid Accent 2"/>
    <w:basedOn w:val="TableNormal"/>
    <w:uiPriority w:val="99"/>
    <w:rsid w:val="00DF758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D"/>
    </w:tcPr>
    <w:tblStylePr w:type="firstRow">
      <w:rPr>
        <w:rFonts w:cs="Times New Roman"/>
        <w:b/>
        <w:bCs/>
      </w:rPr>
      <w:tblPr/>
      <w:tcPr>
        <w:shd w:val="clear" w:color="auto" w:fill="FEE29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EE29C"/>
      </w:tcPr>
    </w:tblStylePr>
    <w:tblStylePr w:type="firstCol">
      <w:rPr>
        <w:rFonts w:cs="Times New Roman"/>
        <w:color w:val="FFFFFF"/>
      </w:rPr>
      <w:tblPr/>
      <w:tcPr>
        <w:shd w:val="clear" w:color="auto" w:fill="C48B01"/>
      </w:tcPr>
    </w:tblStylePr>
    <w:tblStylePr w:type="lastCol">
      <w:rPr>
        <w:rFonts w:cs="Times New Roman"/>
        <w:color w:val="FFFFFF"/>
      </w:rPr>
      <w:tblPr/>
      <w:tcPr>
        <w:shd w:val="clear" w:color="auto" w:fill="C48B01"/>
      </w:tcPr>
    </w:tblStylePr>
    <w:tblStylePr w:type="band1Vert">
      <w:rPr>
        <w:rFonts w:cs="Times New Roman"/>
      </w:rPr>
      <w:tblPr/>
      <w:tcPr>
        <w:shd w:val="clear" w:color="auto" w:fill="FEDB84"/>
      </w:tcPr>
    </w:tblStylePr>
    <w:tblStylePr w:type="band1Horz">
      <w:rPr>
        <w:rFonts w:cs="Times New Roman"/>
      </w:rPr>
      <w:tblPr/>
      <w:tcPr>
        <w:shd w:val="clear" w:color="auto" w:fill="FEDB84"/>
      </w:tcPr>
    </w:tblStylePr>
  </w:style>
  <w:style w:type="table" w:styleId="MediumList2-Accent5">
    <w:name w:val="Medium List 2 Accent 5"/>
    <w:basedOn w:val="TableNormal"/>
    <w:uiPriority w:val="99"/>
    <w:rsid w:val="00B070C7"/>
    <w:rPr>
      <w:rFonts w:ascii="Cambria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64305"/>
        <w:left w:val="single" w:sz="8" w:space="0" w:color="964305"/>
        <w:bottom w:val="single" w:sz="8" w:space="0" w:color="964305"/>
        <w:right w:val="single" w:sz="8" w:space="0" w:color="96430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6430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6430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64305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6430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CDA9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CCDA9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character" w:customStyle="1" w:styleId="apple-converted-space">
    <w:name w:val="apple-converted-space"/>
    <w:basedOn w:val="DefaultParagraphFont"/>
    <w:uiPriority w:val="99"/>
    <w:rsid w:val="00007062"/>
    <w:rPr>
      <w:rFonts w:cs="Times New Roman"/>
    </w:rPr>
  </w:style>
  <w:style w:type="table" w:customStyle="1" w:styleId="AkListe-Vurgu12">
    <w:name w:val="Açık Liste - Vurgu 12"/>
    <w:uiPriority w:val="99"/>
    <w:rsid w:val="009950F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3891A7"/>
        <w:left w:val="single" w:sz="8" w:space="0" w:color="3891A7"/>
        <w:bottom w:val="single" w:sz="8" w:space="0" w:color="3891A7"/>
        <w:right w:val="single" w:sz="8" w:space="0" w:color="3891A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6">
    <w:name w:val="Light List Accent 6"/>
    <w:basedOn w:val="TableNormal"/>
    <w:uiPriority w:val="99"/>
    <w:rsid w:val="002A1EB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75A8D"/>
        <w:left w:val="single" w:sz="8" w:space="0" w:color="475A8D"/>
        <w:bottom w:val="single" w:sz="8" w:space="0" w:color="475A8D"/>
        <w:right w:val="single" w:sz="8" w:space="0" w:color="47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75A8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75A8D"/>
          <w:left w:val="single" w:sz="8" w:space="0" w:color="475A8D"/>
          <w:bottom w:val="single" w:sz="8" w:space="0" w:color="475A8D"/>
          <w:right w:val="single" w:sz="8" w:space="0" w:color="475A8D"/>
        </w:tcBorders>
      </w:tcPr>
    </w:tblStylePr>
  </w:style>
  <w:style w:type="table" w:styleId="LightList-Accent4">
    <w:name w:val="Light List Accent 4"/>
    <w:basedOn w:val="TableNormal"/>
    <w:uiPriority w:val="99"/>
    <w:rsid w:val="00F2308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4AA33"/>
        <w:left w:val="single" w:sz="8" w:space="0" w:color="84AA33"/>
        <w:bottom w:val="single" w:sz="8" w:space="0" w:color="84AA33"/>
        <w:right w:val="single" w:sz="8" w:space="0" w:color="84AA3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4AA3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4AA33"/>
          <w:left w:val="single" w:sz="8" w:space="0" w:color="84AA33"/>
          <w:bottom w:val="single" w:sz="8" w:space="0" w:color="84AA33"/>
          <w:right w:val="single" w:sz="8" w:space="0" w:color="84AA33"/>
        </w:tcBorders>
      </w:tcPr>
    </w:tblStylePr>
  </w:style>
  <w:style w:type="table" w:styleId="LightList-Accent3">
    <w:name w:val="Light List Accent 3"/>
    <w:basedOn w:val="TableNormal"/>
    <w:uiPriority w:val="99"/>
    <w:rsid w:val="00F2308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32D2E"/>
        <w:left w:val="single" w:sz="8" w:space="0" w:color="C32D2E"/>
        <w:bottom w:val="single" w:sz="8" w:space="0" w:color="C32D2E"/>
        <w:right w:val="single" w:sz="8" w:space="0" w:color="C32D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32D2E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32D2E"/>
          <w:left w:val="single" w:sz="8" w:space="0" w:color="C32D2E"/>
          <w:bottom w:val="single" w:sz="8" w:space="0" w:color="C32D2E"/>
          <w:right w:val="single" w:sz="8" w:space="0" w:color="C32D2E"/>
        </w:tcBorders>
      </w:tcPr>
    </w:tblStylePr>
  </w:style>
  <w:style w:type="character" w:customStyle="1" w:styleId="stil20">
    <w:name w:val="stil20"/>
    <w:basedOn w:val="DefaultParagraphFont"/>
    <w:uiPriority w:val="99"/>
    <w:rsid w:val="00D72C72"/>
    <w:rPr>
      <w:rFonts w:cs="Times New Roman"/>
    </w:rPr>
  </w:style>
  <w:style w:type="paragraph" w:customStyle="1" w:styleId="stil12">
    <w:name w:val="stil12"/>
    <w:basedOn w:val="Normal"/>
    <w:uiPriority w:val="99"/>
    <w:rsid w:val="00D72C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paragraph" w:customStyle="1" w:styleId="stil21">
    <w:name w:val="stil21"/>
    <w:basedOn w:val="Normal"/>
    <w:uiPriority w:val="99"/>
    <w:rsid w:val="00D72C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tr-TR"/>
    </w:rPr>
  </w:style>
  <w:style w:type="numbering" w:styleId="111111">
    <w:name w:val="Outline List 2"/>
    <w:basedOn w:val="NoList"/>
    <w:uiPriority w:val="99"/>
    <w:semiHidden/>
    <w:unhideWhenUsed/>
    <w:locked/>
    <w:rsid w:val="009014F0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48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48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6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6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66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66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226</TotalTime>
  <Pages>17</Pages>
  <Words>2313</Words>
  <Characters>13186</Characters>
  <Application>Microsoft Office Outlook</Application>
  <DocSecurity>0</DocSecurity>
  <Lines>0</Lines>
  <Paragraphs>0</Paragraphs>
  <ScaleCrop>false</ScaleCrop>
  <Company>Matrix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BRİFİNG DOSYASI</dc:title>
  <dc:subject/>
  <dc:creator>Kısıklı Mh. Ferah Cd. Reşatbey Sk. N:1  Üsküdar / İSTANBUL Tel: (0216) 335 92 19   Faks: (216) 481 52 69www.kisikli.k12.tr212435@uskudar-meb.gov.tr   212435@meb.k12.tr</dc:creator>
  <cp:keywords/>
  <dc:description/>
  <cp:lastModifiedBy>user</cp:lastModifiedBy>
  <cp:revision>102</cp:revision>
  <cp:lastPrinted>2019-11-14T07:13:00Z</cp:lastPrinted>
  <dcterms:created xsi:type="dcterms:W3CDTF">2018-10-01T06:37:00Z</dcterms:created>
  <dcterms:modified xsi:type="dcterms:W3CDTF">2019-11-30T13:47:00Z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